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11CD8C" w14:textId="71C673FF" w:rsidR="0078227F" w:rsidRPr="0030155D" w:rsidRDefault="00AC3BF4">
      <w:pPr>
        <w:pStyle w:val="Intestazione1"/>
        <w:spacing w:before="360"/>
        <w:rPr>
          <w:lang w:val="it-IT"/>
        </w:rPr>
      </w:pPr>
      <w:r>
        <w:rPr>
          <w:lang w:val="it-CH"/>
        </w:rPr>
        <w:t xml:space="preserve"> </w:t>
      </w:r>
      <w:r>
        <w:rPr>
          <w:noProof/>
        </w:rPr>
        <w:drawing>
          <wp:inline distT="0" distB="0" distL="0" distR="0" wp14:anchorId="58F51299" wp14:editId="1411CD8D">
            <wp:extent cx="2114549" cy="596902"/>
            <wp:effectExtent l="0" t="0" r="1" b="0"/>
            <wp:docPr id="8893919" name="Grafi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4549" cy="5969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411CD8D" w14:textId="77777777" w:rsidR="0078227F" w:rsidRDefault="0078227F">
      <w:pPr>
        <w:pStyle w:val="Intestazione1"/>
        <w:spacing w:before="360"/>
        <w:rPr>
          <w:lang w:val="it-CH"/>
        </w:rPr>
      </w:pPr>
    </w:p>
    <w:p w14:paraId="1411CD8E" w14:textId="77777777" w:rsidR="0078227F" w:rsidRDefault="00AC3BF4">
      <w:pPr>
        <w:pStyle w:val="Intestazione1"/>
        <w:spacing w:before="360"/>
        <w:rPr>
          <w:b/>
          <w:bCs/>
          <w:sz w:val="32"/>
          <w:szCs w:val="32"/>
          <w:lang w:val="it-CH"/>
        </w:rPr>
      </w:pPr>
      <w:r>
        <w:rPr>
          <w:b/>
          <w:bCs/>
          <w:sz w:val="32"/>
          <w:szCs w:val="32"/>
          <w:lang w:val="it-CH"/>
        </w:rPr>
        <w:t>Informazioni complementari alla domanda d’affiliazione all’OAD AOOS</w:t>
      </w:r>
    </w:p>
    <w:p w14:paraId="1411CD8F" w14:textId="77777777" w:rsidR="0078227F" w:rsidRDefault="00AC3BF4">
      <w:pPr>
        <w:pStyle w:val="berschrift1"/>
        <w:rPr>
          <w:lang w:val="it-CH"/>
        </w:rPr>
      </w:pPr>
      <w:r>
        <w:rPr>
          <w:lang w:val="it-CH"/>
        </w:rPr>
        <w:t>1.</w:t>
      </w:r>
      <w:r>
        <w:rPr>
          <w:lang w:val="it-CH"/>
        </w:rPr>
        <w:tab/>
        <w:t>Indicazioni sulla persona del/della candidato/a:</w:t>
      </w:r>
    </w:p>
    <w:tbl>
      <w:tblPr>
        <w:tblW w:w="108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2"/>
        <w:gridCol w:w="7371"/>
      </w:tblGrid>
      <w:tr w:rsidR="0078227F" w14:paraId="1411CD92" w14:textId="77777777">
        <w:trPr>
          <w:trHeight w:val="732"/>
        </w:trPr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90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Ditta:</w:t>
            </w:r>
          </w:p>
        </w:tc>
        <w:sdt>
          <w:sdtPr>
            <w:id w:val="79602804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3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91" w14:textId="59340E13" w:rsidR="0078227F" w:rsidRDefault="003C099D">
                <w:pPr>
                  <w:pStyle w:val="Anhang"/>
                  <w:jc w:val="left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D95" w14:textId="77777777">
        <w:trPr>
          <w:trHeight w:val="558"/>
        </w:trPr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93" w14:textId="77777777" w:rsidR="0078227F" w:rsidRDefault="00AC3BF4">
            <w:pPr>
              <w:pStyle w:val="Anhang"/>
            </w:pPr>
            <w:r>
              <w:rPr>
                <w:lang w:val="it-CH"/>
              </w:rPr>
              <w:t>Forma giuridica</w:t>
            </w:r>
            <w:r>
              <w:rPr>
                <w:rStyle w:val="Funotenzeichen"/>
                <w:lang w:val="it-CH"/>
              </w:rPr>
              <w:footnoteReference w:id="2"/>
            </w:r>
            <w:r>
              <w:rPr>
                <w:lang w:val="it-CH"/>
              </w:rPr>
              <w:t>:</w:t>
            </w:r>
          </w:p>
        </w:tc>
        <w:sdt>
          <w:sdtPr>
            <w:id w:val="135908315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3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94" w14:textId="09B144EA" w:rsidR="0078227F" w:rsidRDefault="003C099D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D98" w14:textId="77777777">
        <w:trPr>
          <w:trHeight w:val="552"/>
        </w:trPr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96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 xml:space="preserve">Sede: </w:t>
            </w:r>
          </w:p>
        </w:tc>
        <w:sdt>
          <w:sdtPr>
            <w:id w:val="-103581126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3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97" w14:textId="19C8750E" w:rsidR="0078227F" w:rsidRDefault="003C099D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D9B" w14:textId="77777777">
        <w:trPr>
          <w:trHeight w:val="560"/>
        </w:trPr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99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Succursale / ufficio secondario:</w:t>
            </w:r>
          </w:p>
        </w:tc>
        <w:sdt>
          <w:sdtPr>
            <w:id w:val="-75736366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3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9A" w14:textId="7FD0F8B9" w:rsidR="0078227F" w:rsidRDefault="003C099D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D9F" w14:textId="77777777">
        <w:trPr>
          <w:trHeight w:val="412"/>
        </w:trPr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9C" w14:textId="77777777" w:rsidR="0078227F" w:rsidRDefault="00AC3BF4">
            <w:pPr>
              <w:pStyle w:val="Anhang"/>
              <w:spacing w:before="120"/>
              <w:rPr>
                <w:lang w:val="it-CH"/>
              </w:rPr>
            </w:pPr>
            <w:r>
              <w:rPr>
                <w:lang w:val="it-CH"/>
              </w:rPr>
              <w:t>Numeri di telefono:</w:t>
            </w:r>
          </w:p>
          <w:p w14:paraId="1411CD9D" w14:textId="77777777" w:rsidR="0078227F" w:rsidRDefault="0078227F">
            <w:pPr>
              <w:pStyle w:val="Anhang"/>
              <w:rPr>
                <w:lang w:val="it-CH"/>
              </w:rPr>
            </w:pPr>
          </w:p>
        </w:tc>
        <w:sdt>
          <w:sdtPr>
            <w:id w:val="-106085850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3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9E" w14:textId="067CF2AC" w:rsidR="0078227F" w:rsidRDefault="003C099D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DA3" w14:textId="77777777">
        <w:trPr>
          <w:trHeight w:val="411"/>
        </w:trPr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A0" w14:textId="77777777" w:rsidR="0078227F" w:rsidRDefault="00AC3BF4">
            <w:pPr>
              <w:pStyle w:val="Anhang"/>
              <w:spacing w:before="120"/>
              <w:rPr>
                <w:lang w:val="it-CH"/>
              </w:rPr>
            </w:pPr>
            <w:r>
              <w:rPr>
                <w:lang w:val="it-CH"/>
              </w:rPr>
              <w:t>Indirizzo e-mail:</w:t>
            </w:r>
          </w:p>
          <w:p w14:paraId="1411CDA1" w14:textId="77777777" w:rsidR="0078227F" w:rsidRDefault="0078227F">
            <w:pPr>
              <w:pStyle w:val="Anhang"/>
              <w:rPr>
                <w:lang w:val="it-CH"/>
              </w:rPr>
            </w:pPr>
          </w:p>
        </w:tc>
        <w:sdt>
          <w:sdtPr>
            <w:id w:val="48891371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3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A2" w14:textId="27ACB6CB" w:rsidR="0078227F" w:rsidRDefault="003C099D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DA6" w14:textId="77777777">
        <w:trPr>
          <w:trHeight w:val="416"/>
        </w:trPr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A4" w14:textId="77777777" w:rsidR="0078227F" w:rsidRDefault="00AC3BF4">
            <w:pPr>
              <w:pStyle w:val="Anhang"/>
              <w:spacing w:before="120"/>
              <w:rPr>
                <w:lang w:val="it-CH"/>
              </w:rPr>
            </w:pPr>
            <w:r>
              <w:rPr>
                <w:lang w:val="it-CH"/>
              </w:rPr>
              <w:t>Homepage (URL):</w:t>
            </w:r>
          </w:p>
        </w:tc>
        <w:sdt>
          <w:sdtPr>
            <w:id w:val="154463614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3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A5" w14:textId="00E33408" w:rsidR="0078227F" w:rsidRDefault="003C099D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DAA" w14:textId="77777777">
        <w:trPr>
          <w:trHeight w:val="416"/>
        </w:trPr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A7" w14:textId="77777777" w:rsidR="0078227F" w:rsidRDefault="00AC3BF4">
            <w:pPr>
              <w:pStyle w:val="Anhang"/>
              <w:spacing w:before="120"/>
              <w:rPr>
                <w:lang w:val="it-CH"/>
              </w:rPr>
            </w:pPr>
            <w:r>
              <w:rPr>
                <w:lang w:val="it-CH"/>
              </w:rPr>
              <w:t>Società esistente (indicare l’OAD):</w:t>
            </w:r>
          </w:p>
          <w:p w14:paraId="1411CDA8" w14:textId="77777777" w:rsidR="0078227F" w:rsidRDefault="0078227F">
            <w:pPr>
              <w:pStyle w:val="Anhang"/>
              <w:rPr>
                <w:lang w:val="it-CH"/>
              </w:rPr>
            </w:pPr>
          </w:p>
        </w:tc>
        <w:sdt>
          <w:sdtPr>
            <w:id w:val="66159563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3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A9" w14:textId="64F22C38" w:rsidR="0078227F" w:rsidRDefault="003C099D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DAF" w14:textId="77777777">
        <w:trPr>
          <w:trHeight w:val="416"/>
        </w:trPr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AB" w14:textId="77777777" w:rsidR="0078227F" w:rsidRPr="00AC3BF4" w:rsidRDefault="00AC3BF4">
            <w:pPr>
              <w:pStyle w:val="Anhang"/>
              <w:spacing w:before="120"/>
              <w:rPr>
                <w:lang w:val="it-IT"/>
              </w:rPr>
            </w:pPr>
            <w:r>
              <w:rPr>
                <w:lang w:val="it-CH"/>
              </w:rPr>
              <w:t>Società neocostituita (data di costituzione)</w:t>
            </w:r>
            <w:r>
              <w:rPr>
                <w:rStyle w:val="Funotenzeichen"/>
                <w:lang w:val="it-CH"/>
              </w:rPr>
              <w:footnoteReference w:id="3"/>
            </w:r>
            <w:r>
              <w:rPr>
                <w:lang w:val="it-CH"/>
              </w:rPr>
              <w:t>:</w:t>
            </w:r>
          </w:p>
          <w:p w14:paraId="1411CDAC" w14:textId="77777777" w:rsidR="0078227F" w:rsidRDefault="0078227F">
            <w:pPr>
              <w:pStyle w:val="Anhang"/>
              <w:rPr>
                <w:lang w:val="it-CH"/>
              </w:rPr>
            </w:pPr>
          </w:p>
        </w:tc>
        <w:sdt>
          <w:sdtPr>
            <w:id w:val="181343563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3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AE" w14:textId="78647EAC" w:rsidR="0078227F" w:rsidRDefault="003C099D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1411CDB3" w14:textId="77777777" w:rsidR="0078227F" w:rsidRDefault="00AC3BF4">
      <w:pPr>
        <w:pStyle w:val="berschrift1"/>
        <w:rPr>
          <w:lang w:val="it-CH"/>
        </w:rPr>
      </w:pPr>
      <w:r>
        <w:rPr>
          <w:lang w:val="it-CH"/>
        </w:rPr>
        <w:t>2.</w:t>
      </w:r>
      <w:r>
        <w:rPr>
          <w:lang w:val="it-CH"/>
        </w:rPr>
        <w:tab/>
        <w:t>Indicazioni sulla situazione commerciale del/della candidato/a:</w:t>
      </w:r>
    </w:p>
    <w:tbl>
      <w:tblPr>
        <w:tblW w:w="10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04"/>
        <w:gridCol w:w="4111"/>
      </w:tblGrid>
      <w:tr w:rsidR="0078227F" w:rsidRPr="004F757E" w14:paraId="1411CDB6" w14:textId="77777777" w:rsidTr="2B54E150">
        <w:tc>
          <w:tcPr>
            <w:tcW w:w="109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DB4" w14:textId="77777777" w:rsidR="0078227F" w:rsidRPr="00AC3BF4" w:rsidRDefault="00AC3BF4">
            <w:pPr>
              <w:pStyle w:val="berschrift2"/>
              <w:rPr>
                <w:lang w:val="it-IT"/>
              </w:rPr>
            </w:pPr>
            <w:r>
              <w:rPr>
                <w:lang w:val="it-CH"/>
              </w:rPr>
              <w:t>Rapporti di partecipazione (azionariato/soci)</w:t>
            </w:r>
            <w:r>
              <w:rPr>
                <w:rStyle w:val="Funotenzeichen"/>
                <w:lang w:val="it-CH"/>
              </w:rPr>
              <w:footnoteReference w:id="4"/>
            </w:r>
            <w:r>
              <w:rPr>
                <w:sz w:val="22"/>
                <w:lang w:val="it-CH"/>
              </w:rPr>
              <w:t>:</w:t>
            </w:r>
          </w:p>
          <w:p w14:paraId="1411CDB5" w14:textId="77777777" w:rsidR="0078227F" w:rsidRDefault="00AC3BF4">
            <w:pPr>
              <w:spacing w:line="240" w:lineRule="auto"/>
              <w:rPr>
                <w:b/>
                <w:sz w:val="20"/>
                <w:lang w:val="it-CH"/>
              </w:rPr>
            </w:pPr>
            <w:r>
              <w:rPr>
                <w:b/>
                <w:sz w:val="20"/>
                <w:lang w:val="it-CH"/>
              </w:rPr>
              <w:t>(In caso di partecipazioni a cascata, ovverosia di strutture con partecipazione a più livelli, dovrà essere fornito un elenco completo di tali partecipazioni, sino agli azionisti/ai soci maggioritari)</w:t>
            </w:r>
          </w:p>
        </w:tc>
      </w:tr>
      <w:tr w:rsidR="0078227F" w14:paraId="1411CDB8" w14:textId="77777777" w:rsidTr="2B54E150">
        <w:trPr>
          <w:trHeight w:val="1037"/>
        </w:trPr>
        <w:sdt>
          <w:sdtPr>
            <w:id w:val="-9109851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0915" w:type="dxa"/>
                <w:gridSpan w:val="2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B7" w14:textId="7D448791" w:rsidR="0078227F" w:rsidRDefault="003C099D">
                <w:pPr>
                  <w:pStyle w:val="Randbemerku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:rsidRPr="0030155D" w14:paraId="1411CDC5" w14:textId="77777777" w:rsidTr="2B54E150">
        <w:tc>
          <w:tcPr>
            <w:tcW w:w="10915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D945E" w14:textId="77777777" w:rsidR="00337682" w:rsidRDefault="00337682"/>
          <w:tbl>
            <w:tblPr>
              <w:tblW w:w="8647" w:type="dxa"/>
              <w:tblInd w:w="70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2835"/>
              <w:gridCol w:w="2835"/>
            </w:tblGrid>
            <w:tr w:rsidR="008D59BD" w:rsidRPr="004F757E" w14:paraId="57D97749" w14:textId="77777777" w:rsidTr="2B54E150">
              <w:trPr>
                <w:trHeight w:val="708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36752600" w14:textId="77777777" w:rsidR="008D59BD" w:rsidRPr="00A04EE2" w:rsidRDefault="008D59BD" w:rsidP="008D59BD">
                  <w:pPr>
                    <w:pStyle w:val="Anhang"/>
                    <w:rPr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73F9BC7" w14:textId="40B952F8" w:rsidR="008D59BD" w:rsidRPr="00A04EE2" w:rsidRDefault="02F0EE37" w:rsidP="2B54E150">
                  <w:pPr>
                    <w:pStyle w:val="Anhang"/>
                    <w:jc w:val="left"/>
                    <w:rPr>
                      <w:b/>
                      <w:bCs/>
                      <w:lang w:val="it-IT"/>
                    </w:rPr>
                  </w:pPr>
                  <w:r w:rsidRPr="2B54E150">
                    <w:rPr>
                      <w:b/>
                      <w:bCs/>
                      <w:lang w:val="it-IT"/>
                    </w:rPr>
                    <w:t>Dete</w:t>
                  </w:r>
                  <w:r w:rsidR="64B4FA7F" w:rsidRPr="2B54E150">
                    <w:rPr>
                      <w:b/>
                      <w:bCs/>
                      <w:lang w:val="it-IT"/>
                    </w:rPr>
                    <w:t>ntor</w:t>
                  </w:r>
                  <w:r w:rsidR="704550AA" w:rsidRPr="2B54E150">
                    <w:rPr>
                      <w:b/>
                      <w:bCs/>
                      <w:lang w:val="it-IT"/>
                    </w:rPr>
                    <w:t>e</w:t>
                  </w:r>
                  <w:r w:rsidR="64B4FA7F" w:rsidRPr="2B54E150">
                    <w:rPr>
                      <w:b/>
                      <w:bCs/>
                      <w:lang w:val="it-IT"/>
                    </w:rPr>
                    <w:t xml:space="preserve"> di partecipazioni qualificate persona fisica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E47E999" w14:textId="59ED41E8" w:rsidR="008D59BD" w:rsidRPr="004F757E" w:rsidRDefault="64B4FA7F" w:rsidP="2B54E150">
                  <w:pPr>
                    <w:pStyle w:val="Anhang"/>
                    <w:jc w:val="left"/>
                    <w:rPr>
                      <w:b/>
                      <w:bCs/>
                      <w:lang w:val="it-IT"/>
                    </w:rPr>
                  </w:pPr>
                  <w:r w:rsidRPr="004F757E">
                    <w:rPr>
                      <w:b/>
                      <w:bCs/>
                      <w:lang w:val="it-IT"/>
                    </w:rPr>
                    <w:t>D</w:t>
                  </w:r>
                  <w:r w:rsidRPr="2B54E150">
                    <w:rPr>
                      <w:b/>
                      <w:bCs/>
                      <w:lang w:val="it-IT"/>
                    </w:rPr>
                    <w:t>etentor</w:t>
                  </w:r>
                  <w:r w:rsidR="6193378F" w:rsidRPr="2B54E150">
                    <w:rPr>
                      <w:b/>
                      <w:bCs/>
                      <w:lang w:val="it-IT"/>
                    </w:rPr>
                    <w:t xml:space="preserve">e </w:t>
                  </w:r>
                  <w:r w:rsidRPr="2B54E150">
                    <w:rPr>
                      <w:b/>
                      <w:bCs/>
                      <w:lang w:val="it-IT"/>
                    </w:rPr>
                    <w:t>di partecipazioni qualificate persona fisica</w:t>
                  </w:r>
                  <w:r w:rsidRPr="004F757E">
                    <w:rPr>
                      <w:b/>
                      <w:bCs/>
                      <w:lang w:val="it-IT"/>
                    </w:rPr>
                    <w:t xml:space="preserve"> </w:t>
                  </w:r>
                </w:p>
              </w:tc>
            </w:tr>
            <w:tr w:rsidR="008D59BD" w14:paraId="780F435F" w14:textId="77777777" w:rsidTr="2B54E150">
              <w:trPr>
                <w:trHeight w:val="435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CC20A27" w14:textId="782DDF33" w:rsidR="008D59BD" w:rsidRDefault="4853485D" w:rsidP="008D59BD">
                  <w:pPr>
                    <w:pStyle w:val="Anhang"/>
                  </w:pPr>
                  <w:proofErr w:type="spellStart"/>
                  <w:r>
                    <w:t>Cognome</w:t>
                  </w:r>
                  <w:proofErr w:type="spellEnd"/>
                </w:p>
              </w:tc>
              <w:sdt>
                <w:sdtPr>
                  <w:id w:val="-96718809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4B0C63D1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219180925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355E271D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21B686CC" w14:textId="77777777" w:rsidTr="2B54E150">
              <w:trPr>
                <w:trHeight w:val="419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C988A6B" w14:textId="7870A478" w:rsidR="008D59BD" w:rsidRDefault="1EF00692" w:rsidP="008D59BD">
                  <w:pPr>
                    <w:pStyle w:val="Anhang"/>
                  </w:pPr>
                  <w:r>
                    <w:t>Nome/i</w:t>
                  </w:r>
                </w:p>
              </w:tc>
              <w:sdt>
                <w:sdtPr>
                  <w:id w:val="-456494513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03033545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385678710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2D1F3810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2EF41323" w14:textId="77777777" w:rsidTr="2B54E150">
              <w:trPr>
                <w:trHeight w:val="411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25E0770" w14:textId="2A25CC08" w:rsidR="008D59BD" w:rsidRDefault="229A3108" w:rsidP="008D59BD">
                  <w:pPr>
                    <w:pStyle w:val="Anhang"/>
                  </w:pPr>
                  <w:r>
                    <w:t xml:space="preserve">Data di </w:t>
                  </w:r>
                  <w:proofErr w:type="spellStart"/>
                  <w:r>
                    <w:t>nascita</w:t>
                  </w:r>
                  <w:proofErr w:type="spellEnd"/>
                </w:p>
              </w:tc>
              <w:sdt>
                <w:sdtPr>
                  <w:id w:val="-352574243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1C5050E5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-977140865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503C28BF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0670B63E" w14:textId="77777777" w:rsidTr="2B54E150">
              <w:trPr>
                <w:trHeight w:val="363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48EE0D5" w14:textId="0EDD55AE" w:rsidR="008D59BD" w:rsidRDefault="513FE21D" w:rsidP="2B54E150">
                  <w:pPr>
                    <w:pStyle w:val="Anhang"/>
                    <w:jc w:val="left"/>
                    <w:rPr>
                      <w:lang w:val="it-IT"/>
                    </w:rPr>
                  </w:pPr>
                  <w:r w:rsidRPr="2B54E150">
                    <w:rPr>
                      <w:lang w:val="it-IT"/>
                    </w:rPr>
                    <w:t>Luogo d‘origine / nazionalità</w:t>
                  </w:r>
                </w:p>
              </w:tc>
              <w:sdt>
                <w:sdtPr>
                  <w:id w:val="-1511831411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58543148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2025505192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30F37232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086D0396" w14:textId="77777777" w:rsidTr="2B54E150">
              <w:trPr>
                <w:trHeight w:val="549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D0C2657" w14:textId="00C77033" w:rsidR="008D59BD" w:rsidRDefault="4186BB29" w:rsidP="008D59BD">
                  <w:pPr>
                    <w:pStyle w:val="Anhang"/>
                  </w:pPr>
                  <w:proofErr w:type="spellStart"/>
                  <w:r>
                    <w:t>Indirizzo</w:t>
                  </w:r>
                  <w:proofErr w:type="spellEnd"/>
                </w:p>
              </w:tc>
              <w:sdt>
                <w:sdtPr>
                  <w:id w:val="-631555681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4627ABD3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-413782178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7AF79DC8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459E5133" w14:textId="77777777" w:rsidTr="2B54E150">
              <w:trPr>
                <w:trHeight w:val="525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92F43C5" w14:textId="77777777" w:rsidR="008D59BD" w:rsidRPr="00653E07" w:rsidRDefault="008D59BD" w:rsidP="008D59BD">
                  <w:pPr>
                    <w:pStyle w:val="Anhang"/>
                  </w:pPr>
                  <w:r w:rsidRPr="00653E07">
                    <w:t>E-Mail</w:t>
                  </w:r>
                </w:p>
              </w:tc>
              <w:sdt>
                <w:sdtPr>
                  <w:id w:val="1472168726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0547B1D7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1555970859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2A7E2D58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441E8F0E" w14:textId="77777777" w:rsidTr="00653E07">
              <w:trPr>
                <w:trHeight w:val="375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59DEF43" w14:textId="43BBED62" w:rsidR="008D59BD" w:rsidRPr="00653E07" w:rsidRDefault="2B7DC59D" w:rsidP="00542241">
                  <w:pPr>
                    <w:pStyle w:val="Anhang"/>
                    <w:suppressAutoHyphens/>
                    <w:rPr>
                      <w:lang w:val="it-IT"/>
                    </w:rPr>
                  </w:pPr>
                  <w:r w:rsidRPr="00653E07">
                    <w:rPr>
                      <w:lang w:val="it-IT"/>
                    </w:rPr>
                    <w:t>Data di acquisizione della partecipazione qualificata</w:t>
                  </w:r>
                </w:p>
              </w:tc>
              <w:sdt>
                <w:sdtPr>
                  <w:id w:val="390401759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76F0C018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-101658504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0D0641FF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6E56757C" w14:textId="77777777" w:rsidTr="00653E07">
              <w:trPr>
                <w:trHeight w:val="375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362E77F" w14:textId="62653602" w:rsidR="008D59BD" w:rsidRPr="00653E07" w:rsidRDefault="21EE6C28" w:rsidP="00542241">
                  <w:pPr>
                    <w:pStyle w:val="Anhang"/>
                    <w:suppressAutoHyphens/>
                  </w:pPr>
                  <w:proofErr w:type="spellStart"/>
                  <w:r w:rsidRPr="00653E07">
                    <w:t>Quota</w:t>
                  </w:r>
                  <w:proofErr w:type="spellEnd"/>
                  <w:r w:rsidRPr="00653E07">
                    <w:t xml:space="preserve"> di </w:t>
                  </w:r>
                  <w:proofErr w:type="spellStart"/>
                  <w:r w:rsidRPr="00653E07">
                    <w:t>c</w:t>
                  </w:r>
                  <w:r w:rsidR="008D59BD" w:rsidRPr="00653E07">
                    <w:t>apita</w:t>
                  </w:r>
                  <w:r w:rsidRPr="00653E07">
                    <w:t>le</w:t>
                  </w:r>
                  <w:proofErr w:type="spellEnd"/>
                  <w:r w:rsidR="008D59BD" w:rsidRPr="00653E07">
                    <w:t xml:space="preserve"> in %</w:t>
                  </w:r>
                </w:p>
              </w:tc>
              <w:sdt>
                <w:sdtPr>
                  <w:id w:val="-1269998831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6457E40D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350152275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1AD4BCAA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19CA5C3C" w14:textId="77777777" w:rsidTr="00653E07">
              <w:trPr>
                <w:trHeight w:val="375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5E60AF0" w14:textId="52B92838" w:rsidR="008D59BD" w:rsidRPr="00653E07" w:rsidRDefault="66EA0DAF" w:rsidP="00542241">
                  <w:pPr>
                    <w:pStyle w:val="Anhang"/>
                    <w:suppressAutoHyphens/>
                  </w:pPr>
                  <w:proofErr w:type="spellStart"/>
                  <w:r w:rsidRPr="00653E07">
                    <w:t>Quota</w:t>
                  </w:r>
                  <w:proofErr w:type="spellEnd"/>
                  <w:r w:rsidRPr="00653E07">
                    <w:t xml:space="preserve"> di </w:t>
                  </w:r>
                  <w:proofErr w:type="spellStart"/>
                  <w:r w:rsidRPr="00653E07">
                    <w:t>voti</w:t>
                  </w:r>
                  <w:proofErr w:type="spellEnd"/>
                  <w:r w:rsidR="008D59BD" w:rsidRPr="00653E07">
                    <w:t xml:space="preserve"> in %</w:t>
                  </w:r>
                </w:p>
              </w:tc>
              <w:sdt>
                <w:sdtPr>
                  <w:id w:val="1810353437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653E5A73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-593169537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2420CFA3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706ED858" w14:textId="77777777" w:rsidTr="00653E07">
              <w:trPr>
                <w:trHeight w:val="375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341303C" w14:textId="17C8A220" w:rsidR="008D59BD" w:rsidRPr="004F757E" w:rsidRDefault="32A6D17D" w:rsidP="00542241">
                  <w:pPr>
                    <w:pStyle w:val="Anhang"/>
                    <w:suppressAutoHyphens/>
                    <w:rPr>
                      <w:lang w:val="it-IT"/>
                    </w:rPr>
                  </w:pPr>
                  <w:r w:rsidRPr="004F757E">
                    <w:rPr>
                      <w:lang w:val="it-IT"/>
                    </w:rPr>
                    <w:t>Partecipazione tramite le seguenti società, compresi i dettagli delle azioni di queste società</w:t>
                  </w:r>
                </w:p>
              </w:tc>
              <w:sdt>
                <w:sdtPr>
                  <w:id w:val="-1522696769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76E41761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-1288504606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2761DD2D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:rsidRPr="004F757E" w14:paraId="37513158" w14:textId="77777777" w:rsidTr="2B54E150">
              <w:trPr>
                <w:trHeight w:val="497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676E8F5E" w14:textId="77777777" w:rsidR="008D59BD" w:rsidRPr="00653E07" w:rsidRDefault="008D59BD" w:rsidP="00542241">
                  <w:pPr>
                    <w:pStyle w:val="Anhang"/>
                    <w:suppressAutoHyphens/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F3D18CE" w14:textId="4396D304" w:rsidR="008D59BD" w:rsidRPr="004F757E" w:rsidRDefault="55EB1867" w:rsidP="2B54E150">
                  <w:pPr>
                    <w:pStyle w:val="Anhang"/>
                    <w:jc w:val="left"/>
                    <w:rPr>
                      <w:b/>
                      <w:bCs/>
                      <w:lang w:val="it-IT"/>
                    </w:rPr>
                  </w:pPr>
                  <w:r w:rsidRPr="004F757E">
                    <w:rPr>
                      <w:b/>
                      <w:bCs/>
                      <w:lang w:val="it-IT"/>
                    </w:rPr>
                    <w:t>Detentore di partecipazioni qualificate persona giuridica</w:t>
                  </w:r>
                </w:p>
                <w:p w14:paraId="177EFC77" w14:textId="1D42A81A" w:rsidR="008D59BD" w:rsidRPr="004F757E" w:rsidRDefault="008D59BD" w:rsidP="2B54E150">
                  <w:pPr>
                    <w:pStyle w:val="Anhang"/>
                    <w:jc w:val="left"/>
                    <w:rPr>
                      <w:b/>
                      <w:bCs/>
                      <w:lang w:val="it-IT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F89EB94" w14:textId="4396D304" w:rsidR="008D59BD" w:rsidRPr="004F757E" w:rsidRDefault="1D8AC998" w:rsidP="2B54E150">
                  <w:pPr>
                    <w:pStyle w:val="Anhang"/>
                    <w:jc w:val="left"/>
                    <w:rPr>
                      <w:b/>
                      <w:bCs/>
                      <w:lang w:val="it-IT"/>
                    </w:rPr>
                  </w:pPr>
                  <w:r w:rsidRPr="004F757E">
                    <w:rPr>
                      <w:b/>
                      <w:bCs/>
                      <w:lang w:val="it-IT"/>
                    </w:rPr>
                    <w:t>Detentore di partecipazioni qualificate persona giuridica</w:t>
                  </w:r>
                </w:p>
                <w:p w14:paraId="7DA8299C" w14:textId="11911B5F" w:rsidR="008D59BD" w:rsidRPr="004F757E" w:rsidRDefault="008D59BD" w:rsidP="2B54E150">
                  <w:pPr>
                    <w:pStyle w:val="Anhang"/>
                    <w:jc w:val="left"/>
                    <w:rPr>
                      <w:b/>
                      <w:bCs/>
                      <w:lang w:val="it-IT"/>
                    </w:rPr>
                  </w:pPr>
                </w:p>
              </w:tc>
            </w:tr>
            <w:tr w:rsidR="008D59BD" w14:paraId="13F147AC" w14:textId="77777777" w:rsidTr="2B54E150">
              <w:trPr>
                <w:trHeight w:val="371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0DED78F" w14:textId="77974178" w:rsidR="008D59BD" w:rsidRPr="00653E07" w:rsidRDefault="0A7BB92B" w:rsidP="00542241">
                  <w:pPr>
                    <w:pStyle w:val="Anhang"/>
                    <w:suppressAutoHyphens/>
                  </w:pPr>
                  <w:proofErr w:type="spellStart"/>
                  <w:r w:rsidRPr="00653E07">
                    <w:t>Dittà</w:t>
                  </w:r>
                  <w:proofErr w:type="spellEnd"/>
                </w:p>
              </w:tc>
              <w:sdt>
                <w:sdtPr>
                  <w:id w:val="-1883233148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40005394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927163720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67932B4E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6D9E6EB1" w14:textId="77777777" w:rsidTr="2B54E150">
              <w:trPr>
                <w:trHeight w:val="419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A576063" w14:textId="494591CA" w:rsidR="008D59BD" w:rsidRPr="00653E07" w:rsidRDefault="18C39FC5" w:rsidP="00542241">
                  <w:pPr>
                    <w:pStyle w:val="Anhang"/>
                    <w:suppressAutoHyphens/>
                  </w:pPr>
                  <w:r w:rsidRPr="00653E07">
                    <w:t xml:space="preserve">Forma </w:t>
                  </w:r>
                  <w:proofErr w:type="spellStart"/>
                  <w:r w:rsidRPr="00653E07">
                    <w:t>giuridica</w:t>
                  </w:r>
                  <w:proofErr w:type="spellEnd"/>
                </w:p>
              </w:tc>
              <w:sdt>
                <w:sdtPr>
                  <w:id w:val="490915339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751973B4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1121184346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6C78B401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6B006AD9" w14:textId="77777777" w:rsidTr="00653E07">
              <w:trPr>
                <w:trHeight w:val="411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2095E87" w14:textId="1002A139" w:rsidR="008D59BD" w:rsidRPr="00653E07" w:rsidRDefault="2399020F" w:rsidP="00542241">
                  <w:pPr>
                    <w:pStyle w:val="Anhang"/>
                    <w:suppressAutoHyphens/>
                  </w:pPr>
                  <w:proofErr w:type="spellStart"/>
                  <w:r w:rsidRPr="00653E07">
                    <w:t>Giurisdizione</w:t>
                  </w:r>
                  <w:proofErr w:type="spellEnd"/>
                </w:p>
              </w:tc>
              <w:sdt>
                <w:sdtPr>
                  <w:id w:val="1047414136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6C7C6657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1003549288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7B6EF6D6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7ED39644" w14:textId="77777777" w:rsidTr="00653E07">
              <w:trPr>
                <w:trHeight w:val="411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A0FF175" w14:textId="57712EA9" w:rsidR="008D59BD" w:rsidRPr="00653E07" w:rsidRDefault="1B3EE868" w:rsidP="00542241">
                  <w:pPr>
                    <w:pStyle w:val="Anhang"/>
                    <w:suppressAutoHyphens/>
                  </w:pPr>
                  <w:r w:rsidRPr="00653E07">
                    <w:t xml:space="preserve">Data di </w:t>
                  </w:r>
                  <w:proofErr w:type="spellStart"/>
                  <w:r w:rsidR="2CB5FD32" w:rsidRPr="00653E07">
                    <w:t>iscrizione</w:t>
                  </w:r>
                  <w:proofErr w:type="spellEnd"/>
                </w:p>
              </w:tc>
              <w:sdt>
                <w:sdtPr>
                  <w:id w:val="22988213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20AEDB44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916977562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6F1E774C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0FF1788B" w14:textId="77777777" w:rsidTr="00653E07">
              <w:trPr>
                <w:trHeight w:val="439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638B20E" w14:textId="08F2A602" w:rsidR="008D59BD" w:rsidRPr="00653E07" w:rsidRDefault="2D801534" w:rsidP="00542241">
                  <w:pPr>
                    <w:pStyle w:val="Anhang"/>
                    <w:suppressAutoHyphens/>
                    <w:jc w:val="left"/>
                  </w:pPr>
                  <w:r w:rsidRPr="00653E07">
                    <w:t xml:space="preserve">Numero </w:t>
                  </w:r>
                  <w:proofErr w:type="spellStart"/>
                  <w:r w:rsidRPr="00653E07">
                    <w:t>d’identificazione</w:t>
                  </w:r>
                  <w:proofErr w:type="spellEnd"/>
                  <w:r w:rsidRPr="00653E07">
                    <w:t xml:space="preserve"> (IDI)</w:t>
                  </w:r>
                </w:p>
              </w:tc>
              <w:sdt>
                <w:sdtPr>
                  <w:id w:val="1420594959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18138699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-1465193209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401F684F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12373D5D" w14:textId="77777777" w:rsidTr="2B54E150">
              <w:trPr>
                <w:trHeight w:val="549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DAA17CE" w14:textId="667ECADB" w:rsidR="008D59BD" w:rsidRPr="00653E07" w:rsidRDefault="427B68A4" w:rsidP="00542241">
                  <w:pPr>
                    <w:pStyle w:val="Anhang"/>
                    <w:suppressAutoHyphens/>
                  </w:pPr>
                  <w:proofErr w:type="spellStart"/>
                  <w:r w:rsidRPr="00653E07">
                    <w:t>Indirizzo</w:t>
                  </w:r>
                  <w:proofErr w:type="spellEnd"/>
                </w:p>
              </w:tc>
              <w:sdt>
                <w:sdtPr>
                  <w:id w:val="1119339525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4160133A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1756938206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1DCE664C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5098E315" w14:textId="77777777" w:rsidTr="2B54E150">
              <w:trPr>
                <w:trHeight w:val="375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C39E4C3" w14:textId="77777777" w:rsidR="008D59BD" w:rsidRPr="00653E07" w:rsidRDefault="008D59BD" w:rsidP="00542241">
                  <w:pPr>
                    <w:pStyle w:val="Anhang"/>
                    <w:suppressAutoHyphens/>
                  </w:pPr>
                  <w:r w:rsidRPr="00653E07">
                    <w:t>E-Mail</w:t>
                  </w:r>
                </w:p>
              </w:tc>
              <w:sdt>
                <w:sdtPr>
                  <w:id w:val="178397881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0409EDBA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472642529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0BF1A6CE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16A2C0AA" w14:textId="77777777" w:rsidTr="00653E07">
              <w:trPr>
                <w:trHeight w:val="555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44C89F4" w14:textId="22193062" w:rsidR="008D59BD" w:rsidRPr="00653E07" w:rsidRDefault="6EABAA6A" w:rsidP="00542241">
                  <w:pPr>
                    <w:pStyle w:val="Anhang"/>
                    <w:suppressAutoHyphens/>
                    <w:rPr>
                      <w:lang w:val="it-IT"/>
                    </w:rPr>
                  </w:pPr>
                  <w:r w:rsidRPr="00653E07">
                    <w:rPr>
                      <w:lang w:val="it-IT"/>
                    </w:rPr>
                    <w:t xml:space="preserve">Dati </w:t>
                  </w:r>
                  <w:r w:rsidR="1FFC39BC" w:rsidRPr="00653E07">
                    <w:rPr>
                      <w:lang w:val="it-IT"/>
                    </w:rPr>
                    <w:t xml:space="preserve">inerenti collegamenti </w:t>
                  </w:r>
                  <w:r w:rsidRPr="00653E07">
                    <w:rPr>
                      <w:lang w:val="it-IT"/>
                    </w:rPr>
                    <w:t xml:space="preserve">personali e/o commerciali </w:t>
                  </w:r>
                </w:p>
              </w:tc>
              <w:sdt>
                <w:sdtPr>
                  <w:id w:val="-705334965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575509A4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2000681494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745FB4AA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4CB64CFF" w14:textId="77777777" w:rsidTr="00653E07">
              <w:trPr>
                <w:trHeight w:val="375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CC60A9A" w14:textId="6A69B411" w:rsidR="008D59BD" w:rsidRPr="00653E07" w:rsidRDefault="008D59BD" w:rsidP="00542241">
                  <w:pPr>
                    <w:pStyle w:val="Anhang"/>
                    <w:suppressAutoHyphens/>
                    <w:rPr>
                      <w:lang w:val="it-IT"/>
                    </w:rPr>
                  </w:pPr>
                  <w:proofErr w:type="spellStart"/>
                  <w:r w:rsidRPr="00653E07">
                    <w:rPr>
                      <w:lang w:val="it-IT"/>
                    </w:rPr>
                    <w:t>Ev</w:t>
                  </w:r>
                  <w:proofErr w:type="spellEnd"/>
                  <w:r w:rsidRPr="00653E07">
                    <w:rPr>
                      <w:lang w:val="it-IT"/>
                    </w:rPr>
                    <w:t xml:space="preserve">. </w:t>
                  </w:r>
                  <w:r w:rsidR="7703BDE8" w:rsidRPr="00653E07">
                    <w:rPr>
                      <w:lang w:val="it-IT"/>
                    </w:rPr>
                    <w:t>dati</w:t>
                  </w:r>
                  <w:r w:rsidR="7732514F" w:rsidRPr="00653E07">
                    <w:rPr>
                      <w:lang w:val="it-IT"/>
                    </w:rPr>
                    <w:t xml:space="preserve"> </w:t>
                  </w:r>
                  <w:r w:rsidR="4F3F93EB" w:rsidRPr="00653E07">
                    <w:rPr>
                      <w:lang w:val="it-IT"/>
                    </w:rPr>
                    <w:t>inerenti</w:t>
                  </w:r>
                  <w:r w:rsidR="6A312C94" w:rsidRPr="00653E07">
                    <w:rPr>
                      <w:lang w:val="it-IT"/>
                    </w:rPr>
                    <w:t xml:space="preserve"> </w:t>
                  </w:r>
                  <w:r w:rsidR="7732514F" w:rsidRPr="00653E07">
                    <w:rPr>
                      <w:lang w:val="it-IT"/>
                    </w:rPr>
                    <w:t xml:space="preserve">autorità di vigilanza estere </w:t>
                  </w:r>
                </w:p>
              </w:tc>
              <w:sdt>
                <w:sdtPr>
                  <w:id w:val="1082101195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5491B5C6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695504845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74F74245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6BC81766" w14:textId="77777777" w:rsidTr="00653E07">
              <w:trPr>
                <w:trHeight w:val="375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8B4BD43" w14:textId="7F49B7F2" w:rsidR="008D59BD" w:rsidRPr="00653E07" w:rsidRDefault="186597AA" w:rsidP="00542241">
                  <w:pPr>
                    <w:pStyle w:val="Anhang"/>
                    <w:suppressAutoHyphens/>
                  </w:pPr>
                  <w:proofErr w:type="spellStart"/>
                  <w:r w:rsidRPr="00653E07">
                    <w:t>Quota</w:t>
                  </w:r>
                  <w:proofErr w:type="spellEnd"/>
                  <w:r w:rsidRPr="00653E07">
                    <w:t xml:space="preserve"> di </w:t>
                  </w:r>
                  <w:proofErr w:type="spellStart"/>
                  <w:r w:rsidRPr="00653E07">
                    <w:t>capitale</w:t>
                  </w:r>
                  <w:proofErr w:type="spellEnd"/>
                  <w:r w:rsidR="008D59BD" w:rsidRPr="00653E07">
                    <w:t xml:space="preserve"> in %</w:t>
                  </w:r>
                </w:p>
              </w:tc>
              <w:sdt>
                <w:sdtPr>
                  <w:id w:val="487599829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18CD7907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1846199625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1DA8B22D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  <w:tr w:rsidR="008D59BD" w14:paraId="34FC91F3" w14:textId="77777777" w:rsidTr="00653E07">
              <w:trPr>
                <w:trHeight w:val="375"/>
              </w:trPr>
              <w:tc>
                <w:tcPr>
                  <w:tcW w:w="297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636A6F4" w14:textId="69365944" w:rsidR="008D59BD" w:rsidRPr="00653E07" w:rsidRDefault="1E6B460F" w:rsidP="00542241">
                  <w:pPr>
                    <w:pStyle w:val="Anhang"/>
                    <w:suppressAutoHyphens/>
                  </w:pPr>
                  <w:r w:rsidRPr="00653E07">
                    <w:t xml:space="preserve">Quote di </w:t>
                  </w:r>
                  <w:proofErr w:type="spellStart"/>
                  <w:r w:rsidRPr="00653E07">
                    <w:t>voti</w:t>
                  </w:r>
                  <w:proofErr w:type="spellEnd"/>
                  <w:r w:rsidRPr="00653E07">
                    <w:t xml:space="preserve"> </w:t>
                  </w:r>
                  <w:r w:rsidR="008D59BD" w:rsidRPr="00653E07">
                    <w:t>in %</w:t>
                  </w:r>
                </w:p>
              </w:tc>
              <w:sdt>
                <w:sdtPr>
                  <w:id w:val="858161734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29AFC512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  <w:sdt>
                <w:sdtPr>
                  <w:id w:val="1473171241"/>
                  <w:placeholder>
                    <w:docPart w:val="467D6FEEBBCD429D89BEAAE02BFB3D06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2835" w:type="dxa"/>
                      <w:tc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</w:tcBorders>
                      <w:shd w:val="clear" w:color="auto" w:fill="auto"/>
                      <w:tcMar>
                        <w:top w:w="0" w:type="dxa"/>
                        <w:left w:w="70" w:type="dxa"/>
                        <w:bottom w:w="0" w:type="dxa"/>
                        <w:right w:w="70" w:type="dxa"/>
                      </w:tcMar>
                    </w:tcPr>
                    <w:p w14:paraId="572802B4" w14:textId="77777777" w:rsidR="008D59BD" w:rsidRDefault="008D59BD" w:rsidP="008D59BD">
                      <w:pPr>
                        <w:pStyle w:val="Anhang"/>
                        <w:jc w:val="left"/>
                      </w:pPr>
                      <w:r w:rsidRPr="001642F6">
                        <w:rPr>
                          <w:rStyle w:val="Platzhaltertext"/>
                        </w:rPr>
                        <w:t>Klicken oder tippen Sie hier, um Text einzugeben.</w:t>
                      </w:r>
                    </w:p>
                  </w:tc>
                </w:sdtContent>
              </w:sdt>
            </w:tr>
          </w:tbl>
          <w:p w14:paraId="570358DE" w14:textId="77777777" w:rsidR="008D59BD" w:rsidRPr="008D59BD" w:rsidRDefault="008D59BD">
            <w:pPr>
              <w:pStyle w:val="berschrift2"/>
            </w:pPr>
          </w:p>
          <w:p w14:paraId="1411CDB9" w14:textId="007D03B1" w:rsidR="0078227F" w:rsidRPr="00AC3BF4" w:rsidRDefault="00AC3BF4">
            <w:pPr>
              <w:pStyle w:val="berschrift2"/>
              <w:rPr>
                <w:lang w:val="it-IT"/>
              </w:rPr>
            </w:pPr>
            <w:r>
              <w:rPr>
                <w:lang w:val="it-CH"/>
              </w:rPr>
              <w:t>Attività aziendale</w:t>
            </w:r>
            <w:r>
              <w:rPr>
                <w:rStyle w:val="Funotenzeichen"/>
                <w:lang w:val="it-CH"/>
              </w:rPr>
              <w:footnoteReference w:id="5"/>
            </w:r>
            <w:r>
              <w:rPr>
                <w:lang w:val="it-CH"/>
              </w:rPr>
              <w:t>:</w:t>
            </w:r>
          </w:p>
          <w:p w14:paraId="1411CDBA" w14:textId="3FF5C84D" w:rsidR="0078227F" w:rsidRPr="00AC3BF4" w:rsidRDefault="007353CF">
            <w:pPr>
              <w:rPr>
                <w:lang w:val="it-IT"/>
              </w:rPr>
            </w:pPr>
            <w:sdt>
              <w:sdtPr>
                <w:rPr>
                  <w:sz w:val="20"/>
                  <w:lang w:val="it-CH"/>
                </w:rPr>
                <w:id w:val="1852990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>
                  <w:rPr>
                    <w:rFonts w:ascii="MS Gothic" w:eastAsia="MS Gothic" w:hAnsi="MS Gothic" w:hint="eastAsia"/>
                    <w:sz w:val="20"/>
                    <w:lang w:val="it-CH"/>
                  </w:rPr>
                  <w:t>☐</w:t>
                </w:r>
              </w:sdtContent>
            </w:sdt>
            <w:r w:rsidR="00AC3BF4">
              <w:rPr>
                <w:sz w:val="20"/>
                <w:lang w:val="it-CH"/>
              </w:rPr>
              <w:t xml:space="preserve"> gestione di portafogli individuali</w:t>
            </w:r>
          </w:p>
          <w:p w14:paraId="1411CDBB" w14:textId="69521678" w:rsidR="0078227F" w:rsidRPr="00AC3BF4" w:rsidRDefault="007353CF">
            <w:pPr>
              <w:pStyle w:val="Anhang"/>
              <w:ind w:left="273" w:hanging="273"/>
              <w:rPr>
                <w:lang w:val="it-IT"/>
              </w:rPr>
            </w:pPr>
            <w:sdt>
              <w:sdtPr>
                <w:rPr>
                  <w:lang w:val="it-CH"/>
                </w:rPr>
                <w:id w:val="1808196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 xml:space="preserve"> attività di trustee</w:t>
            </w:r>
          </w:p>
          <w:p w14:paraId="1411CDBC" w14:textId="6AE2D81A" w:rsidR="0078227F" w:rsidRPr="00AC3BF4" w:rsidRDefault="007353CF">
            <w:pPr>
              <w:pStyle w:val="Anhang"/>
              <w:ind w:left="273" w:hanging="273"/>
              <w:rPr>
                <w:lang w:val="it-IT"/>
              </w:rPr>
            </w:pPr>
            <w:sdt>
              <w:sdtPr>
                <w:rPr>
                  <w:lang w:val="it-CH"/>
                </w:rPr>
                <w:id w:val="-1491709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 xml:space="preserve"> gestione di patrimoni collettivi sotto le soglie de </w:t>
            </w:r>
            <w:proofErr w:type="spellStart"/>
            <w:r w:rsidR="00AC3BF4">
              <w:rPr>
                <w:lang w:val="it-CH"/>
              </w:rPr>
              <w:t>minimis</w:t>
            </w:r>
            <w:proofErr w:type="spellEnd"/>
          </w:p>
          <w:p w14:paraId="1411CDBD" w14:textId="352BE0E9" w:rsidR="0078227F" w:rsidRPr="00AC3BF4" w:rsidRDefault="007353CF">
            <w:pPr>
              <w:pStyle w:val="Anhang"/>
              <w:ind w:left="273" w:hanging="273"/>
              <w:rPr>
                <w:lang w:val="it-IT"/>
              </w:rPr>
            </w:pPr>
            <w:sdt>
              <w:sdtPr>
                <w:rPr>
                  <w:lang w:val="it-CH"/>
                </w:rPr>
                <w:id w:val="-2056305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 xml:space="preserve"> consulenza d’investimento di patrimoni collettivi</w:t>
            </w:r>
          </w:p>
          <w:p w14:paraId="1411CDBE" w14:textId="6512CDD4" w:rsidR="0078227F" w:rsidRPr="00AC3BF4" w:rsidRDefault="007353CF">
            <w:pPr>
              <w:pStyle w:val="Anhang"/>
              <w:ind w:left="273" w:hanging="273"/>
              <w:rPr>
                <w:lang w:val="it-IT"/>
              </w:rPr>
            </w:pPr>
            <w:sdt>
              <w:sdtPr>
                <w:rPr>
                  <w:lang w:val="it-CH"/>
                </w:rPr>
                <w:id w:val="1654180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 xml:space="preserve"> consulenza d’investimento di portafogli individuali</w:t>
            </w:r>
          </w:p>
          <w:p w14:paraId="1411CDBF" w14:textId="0AADD308" w:rsidR="0078227F" w:rsidRPr="00AC3BF4" w:rsidRDefault="007353CF">
            <w:pPr>
              <w:pStyle w:val="Anhang"/>
              <w:ind w:left="273" w:hanging="273"/>
              <w:rPr>
                <w:lang w:val="it-IT"/>
              </w:rPr>
            </w:pPr>
            <w:sdt>
              <w:sdtPr>
                <w:rPr>
                  <w:lang w:val="it-CH"/>
                </w:rPr>
                <w:id w:val="-1806535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 xml:space="preserve"> offerta di strumenti finanziari (</w:t>
            </w:r>
            <w:proofErr w:type="spellStart"/>
            <w:r w:rsidR="00AC3BF4">
              <w:rPr>
                <w:lang w:val="it-CH"/>
              </w:rPr>
              <w:t>LSerFi</w:t>
            </w:r>
            <w:proofErr w:type="spellEnd"/>
            <w:r w:rsidR="00AC3BF4">
              <w:rPr>
                <w:lang w:val="it-CH"/>
              </w:rPr>
              <w:t>)</w:t>
            </w:r>
          </w:p>
          <w:p w14:paraId="1411CDC0" w14:textId="724CCF7A" w:rsidR="0078227F" w:rsidRPr="00AC3BF4" w:rsidRDefault="007353CF">
            <w:pPr>
              <w:pStyle w:val="Anhang"/>
              <w:ind w:left="273" w:hanging="273"/>
              <w:rPr>
                <w:lang w:val="it-IT"/>
              </w:rPr>
            </w:pPr>
            <w:sdt>
              <w:sdtPr>
                <w:rPr>
                  <w:lang w:val="it-CH"/>
                </w:rPr>
                <w:id w:val="2042560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 xml:space="preserve"> saggiatori del commercio secondo l’art. 42bis LCMP</w:t>
            </w:r>
          </w:p>
          <w:p w14:paraId="1411CDC1" w14:textId="45E4ADA0" w:rsidR="0078227F" w:rsidRPr="003C099D" w:rsidRDefault="007353CF">
            <w:pPr>
              <w:pStyle w:val="Anhang"/>
              <w:tabs>
                <w:tab w:val="left" w:pos="355"/>
                <w:tab w:val="left" w:pos="1348"/>
              </w:tabs>
              <w:rPr>
                <w:lang w:val="de-DE"/>
              </w:rPr>
            </w:pPr>
            <w:sdt>
              <w:sdtPr>
                <w:rPr>
                  <w:lang w:val="de-DE"/>
                </w:rPr>
                <w:id w:val="296038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 w:rsidRPr="003C099D">
                  <w:rPr>
                    <w:rFonts w:ascii="MS Gothic" w:eastAsia="MS Gothic" w:hAnsi="MS Gothic" w:hint="eastAsia"/>
                    <w:lang w:val="de-DE"/>
                  </w:rPr>
                  <w:t>☐</w:t>
                </w:r>
              </w:sdtContent>
            </w:sdt>
            <w:r w:rsidR="003C099D" w:rsidRPr="003C099D">
              <w:rPr>
                <w:lang w:val="de-DE"/>
              </w:rPr>
              <w:t xml:space="preserve"> </w:t>
            </w:r>
            <w:proofErr w:type="spellStart"/>
            <w:r w:rsidR="00AC3BF4" w:rsidRPr="003C099D">
              <w:rPr>
                <w:lang w:val="de-DE"/>
              </w:rPr>
              <w:t>ulteriori</w:t>
            </w:r>
            <w:proofErr w:type="spellEnd"/>
            <w:r w:rsidR="00AC3BF4" w:rsidRPr="003C099D">
              <w:rPr>
                <w:lang w:val="de-DE"/>
              </w:rPr>
              <w:t xml:space="preserve"> </w:t>
            </w:r>
            <w:proofErr w:type="spellStart"/>
            <w:r w:rsidR="00AC3BF4" w:rsidRPr="003C099D">
              <w:rPr>
                <w:lang w:val="de-DE"/>
              </w:rPr>
              <w:t>attività</w:t>
            </w:r>
            <w:proofErr w:type="spellEnd"/>
            <w:r w:rsidR="00AC3BF4" w:rsidRPr="003C099D">
              <w:rPr>
                <w:lang w:val="de-DE"/>
              </w:rPr>
              <w:t xml:space="preserve"> </w:t>
            </w:r>
            <w:proofErr w:type="spellStart"/>
            <w:r w:rsidR="00AC3BF4" w:rsidRPr="003C099D">
              <w:rPr>
                <w:lang w:val="de-DE"/>
              </w:rPr>
              <w:t>aziendali</w:t>
            </w:r>
            <w:proofErr w:type="spellEnd"/>
            <w:r w:rsidR="00AC3BF4" w:rsidRPr="003C099D">
              <w:rPr>
                <w:lang w:val="de-DE"/>
              </w:rPr>
              <w:t xml:space="preserve">: </w:t>
            </w:r>
            <w:sdt>
              <w:sdtPr>
                <w:rPr>
                  <w:lang w:val="it-CH"/>
                </w:rPr>
                <w:id w:val="-138200981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3C099D" w:rsidRPr="006949CF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  <w:p w14:paraId="1411CDC2" w14:textId="77777777" w:rsidR="0078227F" w:rsidRPr="003C099D" w:rsidRDefault="0078227F">
            <w:pPr>
              <w:rPr>
                <w:lang w:val="de-DE"/>
              </w:rPr>
            </w:pPr>
          </w:p>
          <w:p w14:paraId="1411CDC3" w14:textId="77777777" w:rsidR="0078227F" w:rsidRDefault="00AC3BF4">
            <w:pPr>
              <w:pStyle w:val="Anhang"/>
              <w:ind w:left="273" w:hanging="273"/>
              <w:rPr>
                <w:sz w:val="24"/>
                <w:szCs w:val="24"/>
                <w:lang w:val="it-CH"/>
              </w:rPr>
            </w:pPr>
            <w:r>
              <w:rPr>
                <w:sz w:val="24"/>
                <w:szCs w:val="24"/>
                <w:lang w:val="it-CH"/>
              </w:rPr>
              <w:t>Attività accessorie d’intermediazione finanziaria:</w:t>
            </w:r>
          </w:p>
          <w:p w14:paraId="1411CDC4" w14:textId="77777777" w:rsidR="0078227F" w:rsidRDefault="0078227F">
            <w:pPr>
              <w:pStyle w:val="Anhang"/>
              <w:ind w:left="273" w:hanging="273"/>
              <w:rPr>
                <w:sz w:val="24"/>
                <w:szCs w:val="24"/>
                <w:lang w:val="it-CH"/>
              </w:rPr>
            </w:pPr>
          </w:p>
        </w:tc>
      </w:tr>
      <w:tr w:rsidR="0078227F" w:rsidRPr="003C099D" w14:paraId="1411CDD0" w14:textId="77777777" w:rsidTr="2B54E150">
        <w:trPr>
          <w:trHeight w:val="622"/>
        </w:trPr>
        <w:tc>
          <w:tcPr>
            <w:tcW w:w="6804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DC6" w14:textId="56C98823" w:rsidR="0078227F" w:rsidRPr="00AC3BF4" w:rsidRDefault="007353CF">
            <w:pPr>
              <w:pStyle w:val="Anhang"/>
              <w:ind w:left="273" w:hanging="273"/>
              <w:rPr>
                <w:lang w:val="it-IT"/>
              </w:rPr>
            </w:pPr>
            <w:sdt>
              <w:sdtPr>
                <w:rPr>
                  <w:lang w:val="it-CH"/>
                </w:rPr>
                <w:id w:val="-1368294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 xml:space="preserve"> negoziare crediti</w:t>
            </w:r>
          </w:p>
          <w:p w14:paraId="1411CDC7" w14:textId="6B1249B0" w:rsidR="0078227F" w:rsidRPr="00AC3BF4" w:rsidRDefault="007353CF">
            <w:pPr>
              <w:pStyle w:val="Anhang"/>
              <w:ind w:left="273" w:hanging="273"/>
              <w:rPr>
                <w:lang w:val="it-IT"/>
              </w:rPr>
            </w:pPr>
            <w:sdt>
              <w:sdtPr>
                <w:rPr>
                  <w:lang w:val="it-CH"/>
                </w:rPr>
                <w:id w:val="1046648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 xml:space="preserve"> fornire servizi nel campo delle operazioni di pagamento</w:t>
            </w:r>
          </w:p>
          <w:p w14:paraId="1411CDC8" w14:textId="50BE3D52" w:rsidR="0078227F" w:rsidRPr="00AC3BF4" w:rsidRDefault="007353CF">
            <w:pPr>
              <w:pStyle w:val="Anhang"/>
              <w:ind w:left="273" w:hanging="273"/>
              <w:rPr>
                <w:lang w:val="it-IT"/>
              </w:rPr>
            </w:pPr>
            <w:sdt>
              <w:sdtPr>
                <w:rPr>
                  <w:lang w:val="it-CH"/>
                </w:rPr>
                <w:id w:val="-299315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 xml:space="preserve"> commercio di valori mobiliari</w:t>
            </w:r>
            <w:r w:rsidR="00AC3BF4">
              <w:rPr>
                <w:rStyle w:val="Funotenzeichen"/>
                <w:szCs w:val="16"/>
                <w:lang w:val="it-CH"/>
              </w:rPr>
              <w:footnoteReference w:id="6"/>
            </w:r>
          </w:p>
          <w:p w14:paraId="1411CDC9" w14:textId="6B470BE6" w:rsidR="0078227F" w:rsidRPr="00AC3BF4" w:rsidRDefault="007353CF">
            <w:pPr>
              <w:pStyle w:val="Anhang"/>
              <w:ind w:left="273" w:hanging="273"/>
              <w:rPr>
                <w:lang w:val="it-IT"/>
              </w:rPr>
            </w:pPr>
            <w:sdt>
              <w:sdtPr>
                <w:rPr>
                  <w:lang w:val="it-CH"/>
                </w:rPr>
                <w:id w:val="-682737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 xml:space="preserve"> effettuano investimenti in qualità di consulenti in materia</w:t>
            </w:r>
          </w:p>
          <w:p w14:paraId="1411CDCA" w14:textId="7ECF0BC8" w:rsidR="0078227F" w:rsidRPr="004F757E" w:rsidRDefault="007353CF">
            <w:pPr>
              <w:pStyle w:val="Anhang"/>
              <w:ind w:left="273" w:hanging="273"/>
              <w:rPr>
                <w:lang w:val="de-DE"/>
              </w:rPr>
            </w:pPr>
            <w:sdt>
              <w:sdtPr>
                <w:rPr>
                  <w:lang w:val="de-DE"/>
                </w:rPr>
                <w:id w:val="-1405670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 w:rsidRPr="004F757E">
                  <w:rPr>
                    <w:rFonts w:ascii="MS Gothic" w:eastAsia="MS Gothic" w:hAnsi="MS Gothic" w:hint="eastAsia"/>
                    <w:lang w:val="de-DE"/>
                  </w:rPr>
                  <w:t>☐</w:t>
                </w:r>
              </w:sdtContent>
            </w:sdt>
            <w:r w:rsidR="00AC3BF4" w:rsidRPr="004F757E">
              <w:rPr>
                <w:lang w:val="de-DE"/>
              </w:rPr>
              <w:t xml:space="preserve"> </w:t>
            </w:r>
            <w:proofErr w:type="spellStart"/>
            <w:r w:rsidR="00AC3BF4" w:rsidRPr="004F757E">
              <w:rPr>
                <w:lang w:val="de-DE"/>
              </w:rPr>
              <w:t>custodire</w:t>
            </w:r>
            <w:proofErr w:type="spellEnd"/>
            <w:r w:rsidR="00AC3BF4" w:rsidRPr="004F757E">
              <w:rPr>
                <w:lang w:val="de-DE"/>
              </w:rPr>
              <w:t xml:space="preserve"> o </w:t>
            </w:r>
            <w:proofErr w:type="spellStart"/>
            <w:r w:rsidR="00AC3BF4" w:rsidRPr="004F757E">
              <w:rPr>
                <w:lang w:val="de-DE"/>
              </w:rPr>
              <w:t>gestire</w:t>
            </w:r>
            <w:proofErr w:type="spellEnd"/>
            <w:r w:rsidR="00AC3BF4" w:rsidRPr="004F757E">
              <w:rPr>
                <w:lang w:val="de-DE"/>
              </w:rPr>
              <w:t xml:space="preserve"> </w:t>
            </w:r>
            <w:proofErr w:type="spellStart"/>
            <w:r w:rsidR="00AC3BF4" w:rsidRPr="004F757E">
              <w:rPr>
                <w:lang w:val="de-DE"/>
              </w:rPr>
              <w:t>valori</w:t>
            </w:r>
            <w:proofErr w:type="spellEnd"/>
            <w:r w:rsidR="00AC3BF4" w:rsidRPr="004F757E">
              <w:rPr>
                <w:lang w:val="de-DE"/>
              </w:rPr>
              <w:t xml:space="preserve"> </w:t>
            </w:r>
            <w:proofErr w:type="spellStart"/>
            <w:r w:rsidR="00AC3BF4" w:rsidRPr="004F757E">
              <w:rPr>
                <w:lang w:val="de-DE"/>
              </w:rPr>
              <w:t>mobiliari</w:t>
            </w:r>
            <w:proofErr w:type="spellEnd"/>
          </w:p>
          <w:p w14:paraId="1411CDCB" w14:textId="1598279C" w:rsidR="0078227F" w:rsidRPr="003C099D" w:rsidRDefault="007353CF">
            <w:pPr>
              <w:pStyle w:val="Anhang"/>
              <w:ind w:left="273" w:hanging="273"/>
              <w:rPr>
                <w:lang w:val="de-DE"/>
              </w:rPr>
            </w:pPr>
            <w:sdt>
              <w:sdtPr>
                <w:rPr>
                  <w:lang w:val="de-DE"/>
                </w:rPr>
                <w:id w:val="-1832362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99D" w:rsidRPr="003C099D">
                  <w:rPr>
                    <w:rFonts w:ascii="MS Gothic" w:eastAsia="MS Gothic" w:hAnsi="MS Gothic" w:hint="eastAsia"/>
                    <w:lang w:val="de-DE"/>
                  </w:rPr>
                  <w:t>☐</w:t>
                </w:r>
              </w:sdtContent>
            </w:sdt>
            <w:r w:rsidR="00AC3BF4" w:rsidRPr="003C099D">
              <w:rPr>
                <w:lang w:val="de-DE"/>
              </w:rPr>
              <w:t xml:space="preserve"> altre </w:t>
            </w:r>
            <w:proofErr w:type="spellStart"/>
            <w:r w:rsidR="00AC3BF4" w:rsidRPr="003C099D">
              <w:rPr>
                <w:lang w:val="de-DE"/>
              </w:rPr>
              <w:t>attività</w:t>
            </w:r>
            <w:proofErr w:type="spellEnd"/>
            <w:r w:rsidR="00AC3BF4" w:rsidRPr="003C099D">
              <w:rPr>
                <w:lang w:val="de-DE"/>
              </w:rPr>
              <w:t xml:space="preserve">: </w:t>
            </w:r>
            <w:sdt>
              <w:sdtPr>
                <w:rPr>
                  <w:lang w:val="it-IT"/>
                </w:rPr>
                <w:id w:val="-1203322706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3C099D" w:rsidRPr="006949CF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  <w:p w14:paraId="1411CDCC" w14:textId="77777777" w:rsidR="0078227F" w:rsidRPr="003C099D" w:rsidRDefault="0078227F">
            <w:pPr>
              <w:pStyle w:val="Anhang"/>
              <w:ind w:left="273" w:hanging="273"/>
              <w:rPr>
                <w:lang w:val="de-DE"/>
              </w:rPr>
            </w:pPr>
          </w:p>
          <w:p w14:paraId="1411CDCD" w14:textId="77777777" w:rsidR="0078227F" w:rsidRPr="003C099D" w:rsidRDefault="0078227F">
            <w:pPr>
              <w:rPr>
                <w:sz w:val="20"/>
                <w:lang w:val="de-DE"/>
              </w:rPr>
            </w:pPr>
          </w:p>
        </w:tc>
        <w:tc>
          <w:tcPr>
            <w:tcW w:w="411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DCE" w14:textId="77777777" w:rsidR="0078227F" w:rsidRPr="003C099D" w:rsidRDefault="00AC3BF4">
            <w:pPr>
              <w:pStyle w:val="Anhang"/>
              <w:tabs>
                <w:tab w:val="left" w:pos="355"/>
                <w:tab w:val="left" w:pos="1489"/>
              </w:tabs>
              <w:ind w:left="355" w:hanging="355"/>
              <w:rPr>
                <w:lang w:val="de-DE"/>
              </w:rPr>
            </w:pPr>
            <w:r w:rsidRPr="003C099D">
              <w:rPr>
                <w:lang w:val="de-DE"/>
              </w:rPr>
              <w:tab/>
            </w:r>
          </w:p>
          <w:p w14:paraId="1411CDCF" w14:textId="77777777" w:rsidR="0078227F" w:rsidRPr="003C099D" w:rsidRDefault="0078227F">
            <w:pPr>
              <w:pStyle w:val="Anhang"/>
              <w:tabs>
                <w:tab w:val="left" w:pos="355"/>
                <w:tab w:val="left" w:pos="781"/>
              </w:tabs>
              <w:ind w:left="344" w:hanging="344"/>
              <w:rPr>
                <w:lang w:val="de-DE"/>
              </w:rPr>
            </w:pPr>
          </w:p>
        </w:tc>
      </w:tr>
      <w:tr w:rsidR="0078227F" w:rsidRPr="003C099D" w14:paraId="1411CDD3" w14:textId="77777777" w:rsidTr="2B54E150">
        <w:trPr>
          <w:trHeight w:val="1022"/>
        </w:trPr>
        <w:tc>
          <w:tcPr>
            <w:tcW w:w="680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DD1" w14:textId="77777777" w:rsidR="0078227F" w:rsidRPr="003C099D" w:rsidRDefault="0078227F">
            <w:pPr>
              <w:rPr>
                <w:lang w:val="de-DE"/>
              </w:rPr>
            </w:pPr>
          </w:p>
        </w:tc>
        <w:tc>
          <w:tcPr>
            <w:tcW w:w="411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DD2" w14:textId="77777777" w:rsidR="0078227F" w:rsidRPr="003C099D" w:rsidRDefault="0078227F">
            <w:pPr>
              <w:pStyle w:val="Anhang"/>
              <w:tabs>
                <w:tab w:val="left" w:pos="355"/>
                <w:tab w:val="left" w:pos="1489"/>
              </w:tabs>
              <w:ind w:left="355" w:hanging="355"/>
              <w:rPr>
                <w:lang w:val="de-DE"/>
              </w:rPr>
            </w:pPr>
          </w:p>
        </w:tc>
      </w:tr>
      <w:tr w:rsidR="0078227F" w14:paraId="1411CDD5" w14:textId="77777777" w:rsidTr="2B54E150">
        <w:tc>
          <w:tcPr>
            <w:tcW w:w="109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DD4" w14:textId="77777777" w:rsidR="0078227F" w:rsidRDefault="00AC3BF4">
            <w:pPr>
              <w:pStyle w:val="berschrift2"/>
              <w:spacing w:before="0"/>
              <w:ind w:left="0" w:firstLine="0"/>
            </w:pPr>
            <w:r>
              <w:rPr>
                <w:lang w:val="it-CH"/>
              </w:rPr>
              <w:t>Descrizione dell’attività aziendale</w:t>
            </w:r>
          </w:p>
        </w:tc>
      </w:tr>
      <w:tr w:rsidR="0078227F" w14:paraId="1411CDD8" w14:textId="77777777" w:rsidTr="2B54E150">
        <w:trPr>
          <w:trHeight w:val="1276"/>
        </w:trPr>
        <w:sdt>
          <w:sdtPr>
            <w:id w:val="-108090277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0915" w:type="dxa"/>
                <w:gridSpan w:val="2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D7" w14:textId="2C91CD7E" w:rsidR="0078227F" w:rsidRDefault="003C099D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1411CDD9" w14:textId="77777777" w:rsidR="0078227F" w:rsidRPr="003C099D" w:rsidRDefault="0078227F">
      <w:pPr>
        <w:rPr>
          <w:lang w:val="de-DE"/>
        </w:rPr>
      </w:pPr>
    </w:p>
    <w:tbl>
      <w:tblPr>
        <w:tblW w:w="108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57"/>
      </w:tblGrid>
      <w:tr w:rsidR="0078227F" w14:paraId="1411CDDC" w14:textId="77777777">
        <w:trPr>
          <w:trHeight w:val="1000"/>
        </w:trPr>
        <w:tc>
          <w:tcPr>
            <w:tcW w:w="10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DDA" w14:textId="77777777" w:rsidR="0078227F" w:rsidRDefault="00AC3BF4">
            <w:pPr>
              <w:pStyle w:val="berschrift2"/>
              <w:rPr>
                <w:lang w:val="it-CH"/>
              </w:rPr>
            </w:pPr>
            <w:r>
              <w:rPr>
                <w:lang w:val="it-CH"/>
              </w:rPr>
              <w:t>Società del gruppo (incluso partecipazioni di almeno 10% e altre presenze succursali oppure</w:t>
            </w:r>
          </w:p>
          <w:p w14:paraId="1411CDDB" w14:textId="77777777" w:rsidR="0078227F" w:rsidRDefault="00AC3BF4">
            <w:pPr>
              <w:pStyle w:val="berschrift2"/>
              <w:spacing w:before="0"/>
              <w:rPr>
                <w:lang w:val="it-CH"/>
              </w:rPr>
            </w:pPr>
            <w:r>
              <w:rPr>
                <w:lang w:val="it-CH"/>
              </w:rPr>
              <w:t>rappresentanze in Svizzera):</w:t>
            </w:r>
          </w:p>
        </w:tc>
      </w:tr>
      <w:tr w:rsidR="0078227F" w14:paraId="1411CDE1" w14:textId="77777777">
        <w:trPr>
          <w:trHeight w:val="1251"/>
        </w:trPr>
        <w:tc>
          <w:tcPr>
            <w:tcW w:w="10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sdt>
            <w:sdtPr>
              <w:id w:val="193203743"/>
              <w:placeholder>
                <w:docPart w:val="DefaultPlaceholder_-1854013440"/>
              </w:placeholder>
              <w:showingPlcHdr/>
              <w:text/>
            </w:sdtPr>
            <w:sdtEndPr/>
            <w:sdtContent>
              <w:p w14:paraId="1411CDDF" w14:textId="7BBA0A04" w:rsidR="0078227F" w:rsidRDefault="003C099D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  <w:p w14:paraId="1411CDE0" w14:textId="77777777" w:rsidR="0078227F" w:rsidRPr="003C099D" w:rsidRDefault="0078227F">
            <w:pPr>
              <w:pStyle w:val="Anhang"/>
              <w:rPr>
                <w:lang w:val="de-DE"/>
              </w:rPr>
            </w:pPr>
          </w:p>
        </w:tc>
      </w:tr>
    </w:tbl>
    <w:p w14:paraId="1411CDE2" w14:textId="77777777" w:rsidR="0078227F" w:rsidRDefault="00AC3BF4">
      <w:pPr>
        <w:pStyle w:val="berschrift1"/>
        <w:ind w:left="0" w:firstLine="0"/>
        <w:rPr>
          <w:lang w:val="it-CH"/>
        </w:rPr>
      </w:pPr>
      <w:r>
        <w:rPr>
          <w:lang w:val="it-CH"/>
        </w:rPr>
        <w:lastRenderedPageBreak/>
        <w:t>3.</w:t>
      </w:r>
      <w:r>
        <w:rPr>
          <w:lang w:val="it-CH"/>
        </w:rPr>
        <w:tab/>
        <w:t>Indicazioni sull’organizzazione interna</w:t>
      </w:r>
    </w:p>
    <w:p w14:paraId="1411CDE3" w14:textId="77777777" w:rsidR="0078227F" w:rsidRPr="00AC3BF4" w:rsidRDefault="00AC3BF4">
      <w:pPr>
        <w:pStyle w:val="berschrift2"/>
        <w:rPr>
          <w:lang w:val="it-IT"/>
        </w:rPr>
      </w:pPr>
      <w:bookmarkStart w:id="0" w:name="_Ref435446420"/>
      <w:r>
        <w:rPr>
          <w:lang w:val="it-IT"/>
        </w:rPr>
        <w:t>Consiglio di amministrazione</w:t>
      </w:r>
      <w:r>
        <w:rPr>
          <w:rStyle w:val="Funotenzeichen"/>
          <w:lang w:val="it-CH"/>
        </w:rPr>
        <w:footnoteReference w:id="7"/>
      </w:r>
      <w:bookmarkEnd w:id="0"/>
      <w:r>
        <w:rPr>
          <w:lang w:val="it-CH"/>
        </w:rPr>
        <w:t>:</w:t>
      </w:r>
    </w:p>
    <w:p w14:paraId="1411CDE4" w14:textId="77777777" w:rsidR="0078227F" w:rsidRDefault="0078227F">
      <w:pPr>
        <w:rPr>
          <w:lang w:val="it-CH"/>
        </w:rPr>
      </w:pPr>
    </w:p>
    <w:tbl>
      <w:tblPr>
        <w:tblW w:w="108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55"/>
        <w:gridCol w:w="4394"/>
        <w:gridCol w:w="4394"/>
      </w:tblGrid>
      <w:tr w:rsidR="0078227F" w14:paraId="1411CDEA" w14:textId="77777777" w:rsidTr="2B54E150">
        <w:trPr>
          <w:trHeight w:val="451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DE5" w14:textId="77777777" w:rsidR="0078227F" w:rsidRDefault="0078227F">
            <w:pPr>
              <w:pStyle w:val="Anhang"/>
              <w:rPr>
                <w:lang w:val="it-IT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E6" w14:textId="77777777" w:rsidR="0078227F" w:rsidRDefault="0078227F">
            <w:pPr>
              <w:pStyle w:val="Anhang"/>
              <w:rPr>
                <w:b/>
                <w:lang w:val="it-CH"/>
              </w:rPr>
            </w:pPr>
          </w:p>
          <w:p w14:paraId="1411CDE7" w14:textId="77777777" w:rsidR="0078227F" w:rsidRDefault="00AC3BF4">
            <w:pPr>
              <w:pStyle w:val="Anhang"/>
              <w:numPr>
                <w:ilvl w:val="0"/>
                <w:numId w:val="4"/>
              </w:numPr>
              <w:rPr>
                <w:b/>
                <w:lang w:val="it-CH"/>
              </w:rPr>
            </w:pPr>
            <w:r>
              <w:rPr>
                <w:b/>
                <w:lang w:val="it-CH"/>
              </w:rPr>
              <w:t xml:space="preserve">Consiglio d’amministrazione </w:t>
            </w:r>
          </w:p>
          <w:p w14:paraId="1411CDE8" w14:textId="77777777" w:rsidR="0078227F" w:rsidRDefault="0078227F">
            <w:pPr>
              <w:pStyle w:val="Anhang"/>
              <w:rPr>
                <w:b/>
                <w:sz w:val="18"/>
                <w:szCs w:val="18"/>
                <w:lang w:val="it-CH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E9" w14:textId="77777777" w:rsidR="0078227F" w:rsidRDefault="00AC3BF4">
            <w:pPr>
              <w:pStyle w:val="Anhang"/>
              <w:numPr>
                <w:ilvl w:val="0"/>
                <w:numId w:val="4"/>
              </w:numPr>
              <w:rPr>
                <w:b/>
                <w:lang w:val="it-CH"/>
              </w:rPr>
            </w:pPr>
            <w:r>
              <w:rPr>
                <w:b/>
                <w:lang w:val="it-CH"/>
              </w:rPr>
              <w:t>Consiglio d’Amministrazione</w:t>
            </w:r>
          </w:p>
        </w:tc>
      </w:tr>
      <w:tr w:rsidR="0078227F" w14:paraId="1411CDEE" w14:textId="77777777" w:rsidTr="2B54E150">
        <w:trPr>
          <w:trHeight w:val="497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EB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>Cognome</w:t>
            </w:r>
          </w:p>
        </w:tc>
        <w:sdt>
          <w:sdtPr>
            <w:id w:val="42715355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EC" w14:textId="72A7CDF0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27760630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ED" w14:textId="124BF88F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DF2" w14:textId="77777777" w:rsidTr="2B54E150">
        <w:trPr>
          <w:trHeight w:val="41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EF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>Nome</w:t>
            </w:r>
          </w:p>
        </w:tc>
        <w:sdt>
          <w:sdtPr>
            <w:id w:val="119180663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F0" w14:textId="2A33CB90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201605889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F1" w14:textId="7F5CC69C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DF6" w14:textId="77777777" w:rsidTr="2B54E150">
        <w:trPr>
          <w:trHeight w:val="41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F3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 xml:space="preserve">Funzione </w:t>
            </w:r>
          </w:p>
        </w:tc>
        <w:sdt>
          <w:sdtPr>
            <w:id w:val="30142929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F4" w14:textId="50255C8F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590684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F5" w14:textId="2F5E3AE8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DFA" w14:textId="77777777" w:rsidTr="2B54E150">
        <w:trPr>
          <w:trHeight w:val="411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F7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>Data di nascita</w:t>
            </w:r>
          </w:p>
        </w:tc>
        <w:sdt>
          <w:sdtPr>
            <w:id w:val="166443294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F8" w14:textId="3D1F0748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12646203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F9" w14:textId="1AFB39EA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DFE" w14:textId="77777777" w:rsidTr="2B54E150"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FB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>Luogo d‘origine / nazionalità</w:t>
            </w:r>
          </w:p>
        </w:tc>
        <w:sdt>
          <w:sdtPr>
            <w:id w:val="147193768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FC" w14:textId="662204AE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28280872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DFD" w14:textId="08C43141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02" w14:textId="77777777" w:rsidTr="2B54E150">
        <w:trPr>
          <w:trHeight w:val="54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DFF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>Indirizzo</w:t>
            </w:r>
          </w:p>
        </w:tc>
        <w:sdt>
          <w:sdtPr>
            <w:id w:val="-36244606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00" w14:textId="4ED111D5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93959300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01" w14:textId="130FF110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06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03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>Telefono (privato)</w:t>
            </w:r>
          </w:p>
        </w:tc>
        <w:sdt>
          <w:sdtPr>
            <w:id w:val="-84995504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04" w14:textId="23557A14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89724406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05" w14:textId="30E55F26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0A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07" w14:textId="77777777" w:rsidR="0078227F" w:rsidRDefault="00AC3BF4">
            <w:pPr>
              <w:pStyle w:val="Anhang"/>
              <w:rPr>
                <w:lang w:val="it-IT"/>
              </w:rPr>
            </w:pPr>
            <w:r>
              <w:rPr>
                <w:lang w:val="it-IT"/>
              </w:rPr>
              <w:t>E-mail</w:t>
            </w:r>
          </w:p>
        </w:tc>
        <w:sdt>
          <w:sdtPr>
            <w:id w:val="11703193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08" w14:textId="7E03A685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03561915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09" w14:textId="4DBA63C9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10" w14:textId="77777777" w:rsidTr="2B54E150">
        <w:trPr>
          <w:trHeight w:val="497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E0B" w14:textId="77777777" w:rsidR="0078227F" w:rsidRPr="00F34680" w:rsidRDefault="0078227F">
            <w:pPr>
              <w:pStyle w:val="Anhang"/>
              <w:rPr>
                <w:lang w:val="de-DE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0C" w14:textId="77777777" w:rsidR="0078227F" w:rsidRDefault="00AC3BF4">
            <w:pPr>
              <w:pStyle w:val="Anhang"/>
              <w:numPr>
                <w:ilvl w:val="0"/>
                <w:numId w:val="4"/>
              </w:numPr>
              <w:rPr>
                <w:b/>
                <w:lang w:val="it-CH"/>
              </w:rPr>
            </w:pPr>
            <w:r>
              <w:rPr>
                <w:b/>
                <w:lang w:val="it-CH"/>
              </w:rPr>
              <w:t>Consiglio d’amministrazione</w:t>
            </w:r>
          </w:p>
          <w:p w14:paraId="1411CE0D" w14:textId="77777777" w:rsidR="0078227F" w:rsidRDefault="0078227F">
            <w:pPr>
              <w:pStyle w:val="Anhang"/>
              <w:rPr>
                <w:b/>
                <w:lang w:val="it-CH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0E" w14:textId="77777777" w:rsidR="0078227F" w:rsidRDefault="00AC3BF4">
            <w:pPr>
              <w:pStyle w:val="Anhang"/>
              <w:numPr>
                <w:ilvl w:val="0"/>
                <w:numId w:val="4"/>
              </w:numPr>
              <w:rPr>
                <w:b/>
                <w:lang w:val="it-CH"/>
              </w:rPr>
            </w:pPr>
            <w:r>
              <w:rPr>
                <w:b/>
                <w:lang w:val="it-CH"/>
              </w:rPr>
              <w:t xml:space="preserve">Consiglio d’amministrazione </w:t>
            </w:r>
          </w:p>
          <w:p w14:paraId="1411CE0F" w14:textId="77777777" w:rsidR="0078227F" w:rsidRDefault="0078227F">
            <w:pPr>
              <w:pStyle w:val="Anhang"/>
              <w:rPr>
                <w:b/>
                <w:lang w:val="it-CH"/>
              </w:rPr>
            </w:pPr>
          </w:p>
        </w:tc>
      </w:tr>
      <w:tr w:rsidR="0078227F" w14:paraId="1411CE14" w14:textId="77777777" w:rsidTr="2B54E150">
        <w:trPr>
          <w:trHeight w:val="497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11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Cognome</w:t>
            </w:r>
          </w:p>
        </w:tc>
        <w:sdt>
          <w:sdtPr>
            <w:id w:val="111911387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12" w14:textId="1868C983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71643009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13" w14:textId="0CD9DD6D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18" w14:textId="77777777" w:rsidTr="2B54E150">
        <w:trPr>
          <w:trHeight w:val="41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15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Nome</w:t>
            </w:r>
          </w:p>
        </w:tc>
        <w:sdt>
          <w:sdtPr>
            <w:id w:val="111679161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16" w14:textId="4FE90D40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65540850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17" w14:textId="4402F825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1C" w14:textId="77777777" w:rsidTr="2B54E150">
        <w:trPr>
          <w:trHeight w:val="41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19" w14:textId="77777777" w:rsidR="0078227F" w:rsidRDefault="00AC3BF4">
            <w:pPr>
              <w:pStyle w:val="Anhang"/>
              <w:jc w:val="left"/>
            </w:pPr>
            <w:r>
              <w:rPr>
                <w:lang w:val="it-IT"/>
              </w:rPr>
              <w:t xml:space="preserve">Funzione </w:t>
            </w:r>
          </w:p>
        </w:tc>
        <w:sdt>
          <w:sdtPr>
            <w:id w:val="36387818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1A" w14:textId="07ECFA00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28496652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1B" w14:textId="15EDF8DE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20" w14:textId="77777777" w:rsidTr="2B54E150">
        <w:trPr>
          <w:trHeight w:val="411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1D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Data di nascita</w:t>
            </w:r>
          </w:p>
        </w:tc>
        <w:sdt>
          <w:sdtPr>
            <w:id w:val="-33090975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1E" w14:textId="4C997B24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91982471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1F" w14:textId="59483B0A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24" w14:textId="77777777" w:rsidTr="2B54E150"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21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Luogo d’origine / nazionalità</w:t>
            </w:r>
          </w:p>
        </w:tc>
        <w:sdt>
          <w:sdtPr>
            <w:id w:val="-47814463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22" w14:textId="2218AA65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64879288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23" w14:textId="53131733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28" w14:textId="77777777" w:rsidTr="2B54E150">
        <w:trPr>
          <w:trHeight w:val="54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25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Indirizzo</w:t>
            </w:r>
          </w:p>
        </w:tc>
        <w:sdt>
          <w:sdtPr>
            <w:id w:val="144465355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26" w14:textId="37DEA3B6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63225058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27" w14:textId="312B3F46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2C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29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Telefono (privato)</w:t>
            </w:r>
          </w:p>
        </w:tc>
        <w:sdt>
          <w:sdtPr>
            <w:id w:val="-178633929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2A" w14:textId="1A0D47E9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214723679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2B" w14:textId="19F22973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30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2D" w14:textId="19513823" w:rsidR="0078227F" w:rsidRDefault="00AC3BF4">
            <w:pPr>
              <w:pStyle w:val="Anhang"/>
              <w:jc w:val="left"/>
              <w:rPr>
                <w:lang w:val="it-CH"/>
              </w:rPr>
            </w:pPr>
            <w:r w:rsidRPr="2B54E150">
              <w:rPr>
                <w:lang w:val="it-CH"/>
              </w:rPr>
              <w:t>E</w:t>
            </w:r>
            <w:r w:rsidR="603B0ABE" w:rsidRPr="2B54E150">
              <w:rPr>
                <w:lang w:val="it-CH"/>
              </w:rPr>
              <w:t>-</w:t>
            </w:r>
            <w:r w:rsidRPr="2B54E150">
              <w:rPr>
                <w:lang w:val="it-CH"/>
              </w:rPr>
              <w:t>mail</w:t>
            </w:r>
          </w:p>
        </w:tc>
        <w:sdt>
          <w:sdtPr>
            <w:id w:val="-165914417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2E" w14:textId="7F04EF57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53246100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2F" w14:textId="0F95801B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36" w14:textId="77777777" w:rsidTr="2B54E150">
        <w:trPr>
          <w:trHeight w:val="45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31" w14:textId="77777777" w:rsidR="0078227F" w:rsidRPr="00F34680" w:rsidRDefault="0078227F">
            <w:pPr>
              <w:pStyle w:val="Anhang"/>
              <w:jc w:val="left"/>
              <w:rPr>
                <w:lang w:val="de-DE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32" w14:textId="77777777" w:rsidR="0078227F" w:rsidRDefault="00AC3BF4">
            <w:pPr>
              <w:pStyle w:val="Anhang"/>
              <w:numPr>
                <w:ilvl w:val="0"/>
                <w:numId w:val="4"/>
              </w:numPr>
              <w:rPr>
                <w:b/>
                <w:lang w:val="it-CH"/>
              </w:rPr>
            </w:pPr>
            <w:r>
              <w:rPr>
                <w:b/>
                <w:lang w:val="it-CH"/>
              </w:rPr>
              <w:t>Consiglio d’amministrazione</w:t>
            </w:r>
          </w:p>
          <w:p w14:paraId="1411CE33" w14:textId="77777777" w:rsidR="0078227F" w:rsidRDefault="0078227F">
            <w:pPr>
              <w:pStyle w:val="Anhang"/>
              <w:rPr>
                <w:b/>
                <w:lang w:val="it-CH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34" w14:textId="77777777" w:rsidR="0078227F" w:rsidRDefault="00AC3BF4">
            <w:pPr>
              <w:pStyle w:val="Anhang"/>
              <w:numPr>
                <w:ilvl w:val="0"/>
                <w:numId w:val="4"/>
              </w:numPr>
              <w:rPr>
                <w:b/>
                <w:lang w:val="it-CH"/>
              </w:rPr>
            </w:pPr>
            <w:r>
              <w:rPr>
                <w:b/>
                <w:lang w:val="it-CH"/>
              </w:rPr>
              <w:t>Consiglio d’amministrazione</w:t>
            </w:r>
          </w:p>
          <w:p w14:paraId="1411CE35" w14:textId="77777777" w:rsidR="0078227F" w:rsidRDefault="0078227F">
            <w:pPr>
              <w:pStyle w:val="Anhang"/>
              <w:rPr>
                <w:b/>
                <w:lang w:val="it-CH"/>
              </w:rPr>
            </w:pPr>
          </w:p>
        </w:tc>
      </w:tr>
      <w:tr w:rsidR="0078227F" w14:paraId="1411CE3A" w14:textId="77777777" w:rsidTr="2B54E150">
        <w:trPr>
          <w:trHeight w:val="497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37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Cognome</w:t>
            </w:r>
          </w:p>
        </w:tc>
        <w:sdt>
          <w:sdtPr>
            <w:id w:val="62790236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38" w14:textId="0810684C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10611116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39" w14:textId="33D0C52F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3E" w14:textId="77777777" w:rsidTr="2B54E150">
        <w:trPr>
          <w:trHeight w:val="41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3B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lastRenderedPageBreak/>
              <w:t>Nome</w:t>
            </w:r>
          </w:p>
        </w:tc>
        <w:sdt>
          <w:sdtPr>
            <w:id w:val="-84378349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3C" w14:textId="72685A4D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62010492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3D" w14:textId="2207DD74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42" w14:textId="77777777" w:rsidTr="2B54E150">
        <w:trPr>
          <w:trHeight w:val="41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3F" w14:textId="77777777" w:rsidR="0078227F" w:rsidRDefault="00AC3BF4">
            <w:pPr>
              <w:pStyle w:val="Anhang"/>
              <w:jc w:val="left"/>
            </w:pPr>
            <w:r>
              <w:rPr>
                <w:lang w:val="it-IT"/>
              </w:rPr>
              <w:t xml:space="preserve">Funzione </w:t>
            </w:r>
          </w:p>
        </w:tc>
        <w:sdt>
          <w:sdtPr>
            <w:id w:val="186548780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40" w14:textId="663CABDA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80427863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41" w14:textId="0B753D57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46" w14:textId="77777777" w:rsidTr="2B54E150">
        <w:trPr>
          <w:trHeight w:val="411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43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Data di nascita</w:t>
            </w:r>
          </w:p>
        </w:tc>
        <w:sdt>
          <w:sdtPr>
            <w:id w:val="-80670425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44" w14:textId="6859E2D8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68049524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45" w14:textId="2E764A1F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4A" w14:textId="77777777" w:rsidTr="2B54E150"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47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Luogo d’origine / nazionalità</w:t>
            </w:r>
          </w:p>
        </w:tc>
        <w:sdt>
          <w:sdtPr>
            <w:id w:val="75016243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48" w14:textId="40F03704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38994754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49" w14:textId="5597B896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4E" w14:textId="77777777" w:rsidTr="2B54E150">
        <w:trPr>
          <w:trHeight w:val="54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4B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Indirizzo</w:t>
            </w:r>
          </w:p>
        </w:tc>
        <w:sdt>
          <w:sdtPr>
            <w:id w:val="196931709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4C" w14:textId="1AFE83FF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200127407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4D" w14:textId="5404CD47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52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4F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Telefono (privato)</w:t>
            </w:r>
          </w:p>
        </w:tc>
        <w:sdt>
          <w:sdtPr>
            <w:id w:val="-185179450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50" w14:textId="1846FB78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62615997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51" w14:textId="02440859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56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53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proofErr w:type="gramStart"/>
            <w:r>
              <w:rPr>
                <w:lang w:val="it-CH"/>
              </w:rPr>
              <w:t>Email</w:t>
            </w:r>
            <w:proofErr w:type="gramEnd"/>
          </w:p>
        </w:tc>
        <w:sdt>
          <w:sdtPr>
            <w:id w:val="-8414577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54" w14:textId="45B88F6E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6509498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55" w14:textId="3474F74A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1411CE57" w14:textId="77777777" w:rsidR="0078227F" w:rsidRDefault="00AC3BF4">
      <w:pPr>
        <w:pStyle w:val="berschrift2"/>
      </w:pPr>
      <w:r>
        <w:rPr>
          <w:lang w:val="it-IT"/>
        </w:rPr>
        <w:t>Direzione</w:t>
      </w:r>
      <w:r>
        <w:rPr>
          <w:rStyle w:val="Funotenzeichen"/>
          <w:lang w:val="it-CH"/>
        </w:rPr>
        <w:t>6</w:t>
      </w:r>
    </w:p>
    <w:tbl>
      <w:tblPr>
        <w:tblW w:w="108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55"/>
        <w:gridCol w:w="4394"/>
        <w:gridCol w:w="4394"/>
      </w:tblGrid>
      <w:tr w:rsidR="0078227F" w14:paraId="1411CE5D" w14:textId="77777777" w:rsidTr="2B54E150">
        <w:trPr>
          <w:trHeight w:val="451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E58" w14:textId="77777777" w:rsidR="0078227F" w:rsidRDefault="0078227F">
            <w:pPr>
              <w:pStyle w:val="Anhang"/>
              <w:rPr>
                <w:lang w:val="it-IT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59" w14:textId="77777777" w:rsidR="0078227F" w:rsidRDefault="0078227F">
            <w:pPr>
              <w:pStyle w:val="Anhang"/>
              <w:rPr>
                <w:b/>
                <w:lang w:val="it-CH"/>
              </w:rPr>
            </w:pPr>
          </w:p>
          <w:p w14:paraId="1411CE5A" w14:textId="77777777" w:rsidR="0078227F" w:rsidRDefault="00AC3BF4">
            <w:pPr>
              <w:pStyle w:val="Anhang"/>
              <w:numPr>
                <w:ilvl w:val="0"/>
                <w:numId w:val="5"/>
              </w:numPr>
              <w:rPr>
                <w:b/>
                <w:lang w:val="it-CH"/>
              </w:rPr>
            </w:pPr>
            <w:r>
              <w:rPr>
                <w:b/>
                <w:lang w:val="it-CH"/>
              </w:rPr>
              <w:t xml:space="preserve">Direzione </w:t>
            </w:r>
          </w:p>
          <w:p w14:paraId="1411CE5B" w14:textId="77777777" w:rsidR="0078227F" w:rsidRDefault="0078227F">
            <w:pPr>
              <w:pStyle w:val="Anhang"/>
              <w:rPr>
                <w:b/>
                <w:sz w:val="18"/>
                <w:szCs w:val="18"/>
                <w:lang w:val="it-CH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5C" w14:textId="77777777" w:rsidR="0078227F" w:rsidRDefault="00AC3BF4">
            <w:pPr>
              <w:pStyle w:val="Anhang"/>
              <w:numPr>
                <w:ilvl w:val="0"/>
                <w:numId w:val="5"/>
              </w:numPr>
              <w:rPr>
                <w:b/>
                <w:lang w:val="it-CH"/>
              </w:rPr>
            </w:pPr>
            <w:r>
              <w:rPr>
                <w:b/>
                <w:lang w:val="it-CH"/>
              </w:rPr>
              <w:t>Direzione</w:t>
            </w:r>
          </w:p>
        </w:tc>
      </w:tr>
      <w:tr w:rsidR="0078227F" w14:paraId="1411CE61" w14:textId="77777777" w:rsidTr="2B54E150">
        <w:trPr>
          <w:trHeight w:val="497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5E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>Cognome</w:t>
            </w:r>
          </w:p>
        </w:tc>
        <w:sdt>
          <w:sdtPr>
            <w:id w:val="-120177593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5F" w14:textId="12D63FC8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22981243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60" w14:textId="44CD4025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65" w14:textId="77777777" w:rsidTr="2B54E150">
        <w:trPr>
          <w:trHeight w:val="41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62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>Nome</w:t>
            </w:r>
          </w:p>
        </w:tc>
        <w:sdt>
          <w:sdtPr>
            <w:id w:val="-159084817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63" w14:textId="1BB351D4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22636883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64" w14:textId="0B016AB5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69" w14:textId="77777777" w:rsidTr="2B54E150">
        <w:trPr>
          <w:trHeight w:val="41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66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 xml:space="preserve">Funzione </w:t>
            </w:r>
          </w:p>
        </w:tc>
        <w:sdt>
          <w:sdtPr>
            <w:id w:val="45815183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67" w14:textId="531F9E62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0466593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68" w14:textId="738F81FD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6D" w14:textId="77777777" w:rsidTr="2B54E150">
        <w:trPr>
          <w:trHeight w:val="411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6A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>Data di nascita</w:t>
            </w:r>
          </w:p>
        </w:tc>
        <w:sdt>
          <w:sdtPr>
            <w:id w:val="-8630864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6B" w14:textId="5D40722C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67831480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6C" w14:textId="0C905A8F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71" w14:textId="77777777" w:rsidTr="2B54E150"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6E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>Luogo d‘origine / nazionalità</w:t>
            </w:r>
          </w:p>
        </w:tc>
        <w:sdt>
          <w:sdtPr>
            <w:id w:val="73998476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6F" w14:textId="4A20A0B3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62623234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70" w14:textId="4028F218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75" w14:textId="77777777" w:rsidTr="2B54E150">
        <w:trPr>
          <w:trHeight w:val="54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72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>Indirizzo</w:t>
            </w:r>
          </w:p>
        </w:tc>
        <w:sdt>
          <w:sdtPr>
            <w:id w:val="-154898301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73" w14:textId="13DD1659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06841904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74" w14:textId="7FD1A761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79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76" w14:textId="77777777" w:rsidR="0078227F" w:rsidRDefault="00AC3BF4">
            <w:pPr>
              <w:pStyle w:val="Anhang"/>
              <w:jc w:val="left"/>
              <w:rPr>
                <w:lang w:val="it-IT"/>
              </w:rPr>
            </w:pPr>
            <w:r>
              <w:rPr>
                <w:lang w:val="it-IT"/>
              </w:rPr>
              <w:t>Telefono (privato)</w:t>
            </w:r>
          </w:p>
        </w:tc>
        <w:sdt>
          <w:sdtPr>
            <w:id w:val="-29992345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77" w14:textId="309C9BF1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28524630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78" w14:textId="5B5DBEB0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7D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7A" w14:textId="77777777" w:rsidR="0078227F" w:rsidRDefault="00AC3BF4">
            <w:pPr>
              <w:pStyle w:val="Anhang"/>
              <w:rPr>
                <w:lang w:val="it-IT"/>
              </w:rPr>
            </w:pPr>
            <w:r>
              <w:rPr>
                <w:lang w:val="it-IT"/>
              </w:rPr>
              <w:t>E-mail</w:t>
            </w:r>
          </w:p>
        </w:tc>
        <w:sdt>
          <w:sdtPr>
            <w:id w:val="-33123014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7B" w14:textId="3EDFA078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644808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7C" w14:textId="05FF6B80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83" w14:textId="77777777" w:rsidTr="2B54E150">
        <w:trPr>
          <w:trHeight w:val="497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E7E" w14:textId="77777777" w:rsidR="0078227F" w:rsidRPr="00F34680" w:rsidRDefault="0078227F">
            <w:pPr>
              <w:pStyle w:val="Anhang"/>
              <w:rPr>
                <w:lang w:val="de-DE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7F" w14:textId="77777777" w:rsidR="0078227F" w:rsidRDefault="00AC3BF4">
            <w:pPr>
              <w:pStyle w:val="Anhang"/>
              <w:numPr>
                <w:ilvl w:val="0"/>
                <w:numId w:val="5"/>
              </w:numPr>
              <w:rPr>
                <w:b/>
                <w:lang w:val="it-CH"/>
              </w:rPr>
            </w:pPr>
            <w:r>
              <w:rPr>
                <w:b/>
                <w:lang w:val="it-CH"/>
              </w:rPr>
              <w:t>Direzione</w:t>
            </w:r>
          </w:p>
          <w:p w14:paraId="1411CE80" w14:textId="77777777" w:rsidR="0078227F" w:rsidRDefault="0078227F">
            <w:pPr>
              <w:pStyle w:val="Anhang"/>
              <w:rPr>
                <w:b/>
                <w:lang w:val="it-CH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81" w14:textId="77777777" w:rsidR="0078227F" w:rsidRDefault="00AC3BF4">
            <w:pPr>
              <w:pStyle w:val="Anhang"/>
              <w:numPr>
                <w:ilvl w:val="0"/>
                <w:numId w:val="5"/>
              </w:numPr>
              <w:rPr>
                <w:b/>
                <w:lang w:val="it-CH"/>
              </w:rPr>
            </w:pPr>
            <w:r>
              <w:rPr>
                <w:b/>
                <w:lang w:val="it-CH"/>
              </w:rPr>
              <w:t>Direzione</w:t>
            </w:r>
          </w:p>
          <w:p w14:paraId="1411CE82" w14:textId="77777777" w:rsidR="0078227F" w:rsidRDefault="0078227F">
            <w:pPr>
              <w:pStyle w:val="Anhang"/>
              <w:rPr>
                <w:b/>
                <w:lang w:val="it-CH"/>
              </w:rPr>
            </w:pPr>
          </w:p>
        </w:tc>
      </w:tr>
      <w:tr w:rsidR="0078227F" w14:paraId="1411CE87" w14:textId="77777777" w:rsidTr="2B54E150">
        <w:trPr>
          <w:trHeight w:val="497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84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Cognome</w:t>
            </w:r>
          </w:p>
        </w:tc>
        <w:sdt>
          <w:sdtPr>
            <w:id w:val="12705349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85" w14:textId="1F069743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73319627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86" w14:textId="53934BCC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8B" w14:textId="77777777" w:rsidTr="2B54E150">
        <w:trPr>
          <w:trHeight w:val="41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88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Nome</w:t>
            </w:r>
          </w:p>
        </w:tc>
        <w:sdt>
          <w:sdtPr>
            <w:id w:val="-5008037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89" w14:textId="015E0873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96024493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8A" w14:textId="5137D2A4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8F" w14:textId="77777777" w:rsidTr="2B54E150">
        <w:trPr>
          <w:trHeight w:val="41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8C" w14:textId="77777777" w:rsidR="0078227F" w:rsidRDefault="00AC3BF4">
            <w:pPr>
              <w:pStyle w:val="Anhang"/>
              <w:jc w:val="left"/>
            </w:pPr>
            <w:r>
              <w:rPr>
                <w:lang w:val="it-IT"/>
              </w:rPr>
              <w:t xml:space="preserve">Funzione </w:t>
            </w:r>
          </w:p>
        </w:tc>
        <w:sdt>
          <w:sdtPr>
            <w:id w:val="10177195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8D" w14:textId="0C930880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08596427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8E" w14:textId="62D2769A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93" w14:textId="77777777" w:rsidTr="2B54E150">
        <w:trPr>
          <w:trHeight w:val="411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90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Data di nascita</w:t>
            </w:r>
          </w:p>
        </w:tc>
        <w:sdt>
          <w:sdtPr>
            <w:id w:val="-95324834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91" w14:textId="369A8221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63764172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92" w14:textId="6E727927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97" w14:textId="77777777" w:rsidTr="2B54E150"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94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Luogo d’origine / nazionalità</w:t>
            </w:r>
          </w:p>
        </w:tc>
        <w:sdt>
          <w:sdtPr>
            <w:id w:val="83033397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95" w14:textId="46B7918B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90089951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96" w14:textId="2E06D63C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9B" w14:textId="77777777" w:rsidTr="2B54E150">
        <w:trPr>
          <w:trHeight w:val="549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98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Indirizzo</w:t>
            </w:r>
          </w:p>
        </w:tc>
        <w:sdt>
          <w:sdtPr>
            <w:id w:val="-62183847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99" w14:textId="00FDB977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62350328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9A" w14:textId="601FE68C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9F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9C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Telefono (privato)</w:t>
            </w:r>
          </w:p>
        </w:tc>
        <w:sdt>
          <w:sdtPr>
            <w:id w:val="-103358023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9D" w14:textId="70B8E05B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11381743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9E" w14:textId="30B771A6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A3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A0" w14:textId="68EFB114" w:rsidR="0078227F" w:rsidRDefault="00AC3BF4">
            <w:pPr>
              <w:pStyle w:val="Anhang"/>
              <w:jc w:val="left"/>
              <w:rPr>
                <w:lang w:val="it-CH"/>
              </w:rPr>
            </w:pPr>
            <w:r w:rsidRPr="2B54E150">
              <w:rPr>
                <w:lang w:val="it-CH"/>
              </w:rPr>
              <w:t>E</w:t>
            </w:r>
            <w:r w:rsidR="39114B4E" w:rsidRPr="2B54E150">
              <w:rPr>
                <w:lang w:val="it-CH"/>
              </w:rPr>
              <w:t>-</w:t>
            </w:r>
            <w:r w:rsidRPr="2B54E150">
              <w:rPr>
                <w:lang w:val="it-CH"/>
              </w:rPr>
              <w:t>mail</w:t>
            </w:r>
          </w:p>
        </w:tc>
        <w:sdt>
          <w:sdtPr>
            <w:id w:val="165780922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A1" w14:textId="3237EA52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73106084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A2" w14:textId="01E7786E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A9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A4" w14:textId="77777777" w:rsidR="0078227F" w:rsidRPr="00F34680" w:rsidRDefault="0078227F">
            <w:pPr>
              <w:pStyle w:val="Anhang"/>
              <w:jc w:val="left"/>
              <w:rPr>
                <w:lang w:val="de-DE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EA5" w14:textId="77777777" w:rsidR="0078227F" w:rsidRDefault="00AC3BF4">
            <w:pPr>
              <w:pStyle w:val="Anhang"/>
              <w:numPr>
                <w:ilvl w:val="0"/>
                <w:numId w:val="5"/>
              </w:numPr>
              <w:rPr>
                <w:b/>
                <w:bCs/>
                <w:lang w:val="it-CH"/>
              </w:rPr>
            </w:pPr>
            <w:r>
              <w:rPr>
                <w:b/>
                <w:bCs/>
                <w:lang w:val="it-CH"/>
              </w:rPr>
              <w:t>Direzione</w:t>
            </w:r>
          </w:p>
          <w:p w14:paraId="1411CEA6" w14:textId="77777777" w:rsidR="0078227F" w:rsidRDefault="0078227F">
            <w:pPr>
              <w:pStyle w:val="Anhang"/>
              <w:rPr>
                <w:b/>
                <w:bCs/>
                <w:lang w:val="it-CH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EA7" w14:textId="77777777" w:rsidR="0078227F" w:rsidRDefault="00AC3BF4">
            <w:pPr>
              <w:pStyle w:val="Anhang"/>
              <w:numPr>
                <w:ilvl w:val="0"/>
                <w:numId w:val="5"/>
              </w:numPr>
              <w:rPr>
                <w:b/>
                <w:bCs/>
                <w:lang w:val="it-CH"/>
              </w:rPr>
            </w:pPr>
            <w:r>
              <w:rPr>
                <w:b/>
                <w:bCs/>
                <w:lang w:val="it-CH"/>
              </w:rPr>
              <w:t>Direzione</w:t>
            </w:r>
          </w:p>
          <w:p w14:paraId="1411CEA8" w14:textId="77777777" w:rsidR="0078227F" w:rsidRDefault="0078227F">
            <w:pPr>
              <w:pStyle w:val="Anhang"/>
              <w:rPr>
                <w:b/>
                <w:bCs/>
                <w:lang w:val="it-CH"/>
              </w:rPr>
            </w:pPr>
          </w:p>
        </w:tc>
      </w:tr>
      <w:tr w:rsidR="0078227F" w14:paraId="1411CEAD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AA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Cognome</w:t>
            </w:r>
          </w:p>
        </w:tc>
        <w:sdt>
          <w:sdtPr>
            <w:id w:val="126727508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AB" w14:textId="175DEED9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23956140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AC" w14:textId="0098D2F2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B1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AE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lastRenderedPageBreak/>
              <w:t>Nome</w:t>
            </w:r>
          </w:p>
        </w:tc>
        <w:sdt>
          <w:sdtPr>
            <w:id w:val="-81141088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AF" w14:textId="0999E2F5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33181423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B0" w14:textId="199636F8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B5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B2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 xml:space="preserve">Funzione </w:t>
            </w:r>
          </w:p>
        </w:tc>
        <w:sdt>
          <w:sdtPr>
            <w:id w:val="-9294157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B3" w14:textId="44836463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55380984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B4" w14:textId="5E32D2E9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B9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B6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Data di nascita</w:t>
            </w:r>
          </w:p>
        </w:tc>
        <w:sdt>
          <w:sdtPr>
            <w:id w:val="-78642627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B7" w14:textId="6171F528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46273139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B8" w14:textId="094BC94A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BD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BA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Luogo d’origine / nazionalità</w:t>
            </w:r>
          </w:p>
        </w:tc>
        <w:sdt>
          <w:sdtPr>
            <w:id w:val="-197768277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BB" w14:textId="07F149AF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68995030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BC" w14:textId="19A4E6BF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C1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BE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Indirizzo</w:t>
            </w:r>
          </w:p>
        </w:tc>
        <w:sdt>
          <w:sdtPr>
            <w:id w:val="98698249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BF" w14:textId="3F79A296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48314267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C0" w14:textId="40D2D6FB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C5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C2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r>
              <w:rPr>
                <w:lang w:val="it-CH"/>
              </w:rPr>
              <w:t>Telefono (privato)</w:t>
            </w:r>
          </w:p>
        </w:tc>
        <w:sdt>
          <w:sdtPr>
            <w:id w:val="-133460381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C3" w14:textId="2CFC5EC8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50685543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C4" w14:textId="701722A9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C9" w14:textId="77777777" w:rsidTr="2B54E150">
        <w:trPr>
          <w:trHeight w:val="375"/>
        </w:trPr>
        <w:tc>
          <w:tcPr>
            <w:tcW w:w="2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C6" w14:textId="55FEF609" w:rsidR="0078227F" w:rsidRDefault="00AC3BF4">
            <w:pPr>
              <w:pStyle w:val="Anhang"/>
              <w:jc w:val="left"/>
              <w:rPr>
                <w:lang w:val="it-CH"/>
              </w:rPr>
            </w:pPr>
            <w:r w:rsidRPr="2B54E150">
              <w:rPr>
                <w:lang w:val="it-CH"/>
              </w:rPr>
              <w:t>E</w:t>
            </w:r>
            <w:r w:rsidR="66215414" w:rsidRPr="2B54E150">
              <w:rPr>
                <w:lang w:val="it-CH"/>
              </w:rPr>
              <w:t>-</w:t>
            </w:r>
            <w:r w:rsidRPr="2B54E150">
              <w:rPr>
                <w:lang w:val="it-CH"/>
              </w:rPr>
              <w:t>mail</w:t>
            </w:r>
          </w:p>
        </w:tc>
        <w:sdt>
          <w:sdtPr>
            <w:id w:val="-72792280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C7" w14:textId="141391AE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34285859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39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C8" w14:textId="1699F993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1411CECA" w14:textId="77777777" w:rsidR="0078227F" w:rsidRDefault="00AC3BF4">
      <w:pPr>
        <w:pStyle w:val="berschrift2"/>
        <w:rPr>
          <w:lang w:val="it-CH"/>
        </w:rPr>
      </w:pPr>
      <w:r>
        <w:rPr>
          <w:lang w:val="it-CH"/>
        </w:rPr>
        <w:t>Società di audit LRD:</w:t>
      </w:r>
    </w:p>
    <w:tbl>
      <w:tblPr>
        <w:tblW w:w="108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3"/>
        <w:gridCol w:w="6840"/>
      </w:tblGrid>
      <w:tr w:rsidR="0078227F" w14:paraId="1411CECD" w14:textId="77777777">
        <w:trPr>
          <w:trHeight w:val="434"/>
        </w:trPr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CB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Ditta</w:t>
            </w:r>
          </w:p>
        </w:tc>
        <w:sdt>
          <w:sdtPr>
            <w:id w:val="199282738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CC" w14:textId="324B4E82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D0" w14:textId="77777777">
        <w:trPr>
          <w:trHeight w:val="417"/>
        </w:trPr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CE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Sede / indirizzo</w:t>
            </w:r>
          </w:p>
        </w:tc>
        <w:sdt>
          <w:sdtPr>
            <w:id w:val="-68721968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CF" w14:textId="4A2A9F7B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D3" w14:textId="77777777">
        <w:trPr>
          <w:trHeight w:val="423"/>
        </w:trPr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D1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 xml:space="preserve">Telefono </w:t>
            </w:r>
          </w:p>
        </w:tc>
        <w:sdt>
          <w:sdtPr>
            <w:id w:val="-186103933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D2" w14:textId="3C4292C3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D6" w14:textId="77777777">
        <w:trPr>
          <w:trHeight w:val="415"/>
        </w:trPr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D4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 xml:space="preserve">E-Mail </w:t>
            </w:r>
          </w:p>
        </w:tc>
        <w:sdt>
          <w:sdtPr>
            <w:id w:val="168269749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D5" w14:textId="7ED61996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D9" w14:textId="77777777">
        <w:trPr>
          <w:trHeight w:val="415"/>
        </w:trPr>
        <w:tc>
          <w:tcPr>
            <w:tcW w:w="4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D7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 xml:space="preserve">Data di chiusura </w:t>
            </w:r>
          </w:p>
        </w:tc>
        <w:sdt>
          <w:sdtPr>
            <w:id w:val="-112622970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4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D8" w14:textId="4C23A70A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1411CEDA" w14:textId="77777777" w:rsidR="0078227F" w:rsidRDefault="00AC3BF4">
      <w:pPr>
        <w:pStyle w:val="berschrift2"/>
      </w:pPr>
      <w:proofErr w:type="spellStart"/>
      <w:r>
        <w:t>Dati</w:t>
      </w:r>
      <w:proofErr w:type="spellEnd"/>
      <w:r>
        <w:t xml:space="preserve"> </w:t>
      </w:r>
      <w:proofErr w:type="spellStart"/>
      <w:r>
        <w:t>sulla</w:t>
      </w:r>
      <w:proofErr w:type="spellEnd"/>
      <w:r>
        <w:t xml:space="preserve"> </w:t>
      </w:r>
      <w:proofErr w:type="spellStart"/>
      <w:r>
        <w:t>revisione</w:t>
      </w:r>
      <w:proofErr w:type="spellEnd"/>
      <w:r>
        <w:t>:</w:t>
      </w:r>
    </w:p>
    <w:p w14:paraId="1411CEDB" w14:textId="77777777" w:rsidR="0078227F" w:rsidRDefault="0078227F"/>
    <w:tbl>
      <w:tblPr>
        <w:tblW w:w="10833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9"/>
        <w:gridCol w:w="6864"/>
      </w:tblGrid>
      <w:tr w:rsidR="0078227F" w14:paraId="1411CEDE" w14:textId="77777777" w:rsidTr="2B54E150">
        <w:trPr>
          <w:trHeight w:val="463"/>
        </w:trPr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DC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Data di chiusura dei conti</w:t>
            </w:r>
          </w:p>
        </w:tc>
        <w:sdt>
          <w:sdtPr>
            <w:id w:val="-171873126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6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DD" w14:textId="0CFA7566" w:rsidR="0078227F" w:rsidRDefault="00F34680">
                <w:pPr>
                  <w:pStyle w:val="Anhang"/>
                  <w:jc w:val="left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E2" w14:textId="77777777" w:rsidTr="2B54E150">
        <w:trPr>
          <w:trHeight w:val="620"/>
        </w:trPr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DF" w14:textId="77777777" w:rsidR="0078227F" w:rsidRDefault="00AC3BF4">
            <w:pPr>
              <w:pStyle w:val="Anhang"/>
              <w:jc w:val="left"/>
              <w:rPr>
                <w:lang w:val="it-CH"/>
              </w:rPr>
            </w:pPr>
            <w:proofErr w:type="spellStart"/>
            <w:r>
              <w:rPr>
                <w:lang w:val="it-CH"/>
              </w:rPr>
              <w:t>Opting</w:t>
            </w:r>
            <w:proofErr w:type="spellEnd"/>
            <w:r>
              <w:rPr>
                <w:lang w:val="it-CH"/>
              </w:rPr>
              <w:t xml:space="preserve"> out per la revisione dei conti:</w:t>
            </w:r>
          </w:p>
        </w:tc>
        <w:tc>
          <w:tcPr>
            <w:tcW w:w="6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EE0" w14:textId="5FD0FAE5" w:rsidR="0078227F" w:rsidRDefault="007353CF">
            <w:pPr>
              <w:pStyle w:val="Anhang"/>
              <w:tabs>
                <w:tab w:val="left" w:pos="355"/>
                <w:tab w:val="left" w:pos="1348"/>
              </w:tabs>
              <w:ind w:left="720"/>
            </w:pPr>
            <w:sdt>
              <w:sdtPr>
                <w:rPr>
                  <w:rFonts w:ascii="MS Gothic" w:eastAsia="MS Gothic" w:hAnsi="MS Gothic"/>
                </w:rPr>
                <w:id w:val="-1323895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75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3BF4">
              <w:t xml:space="preserve"> </w:t>
            </w:r>
            <w:proofErr w:type="spellStart"/>
            <w:r w:rsidR="00AC3BF4">
              <w:t>sì</w:t>
            </w:r>
            <w:proofErr w:type="spellEnd"/>
          </w:p>
          <w:p w14:paraId="1411CEE1" w14:textId="3AC72973" w:rsidR="0078227F" w:rsidRDefault="007353CF">
            <w:pPr>
              <w:pStyle w:val="Anhang"/>
              <w:tabs>
                <w:tab w:val="left" w:pos="355"/>
                <w:tab w:val="left" w:pos="1348"/>
              </w:tabs>
              <w:ind w:left="720"/>
            </w:pPr>
            <w:sdt>
              <w:sdtPr>
                <w:rPr>
                  <w:rFonts w:ascii="MS Gothic" w:eastAsia="MS Gothic" w:hAnsi="MS Gothic"/>
                </w:rPr>
                <w:id w:val="1715455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46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3BF4">
              <w:t xml:space="preserve"> </w:t>
            </w:r>
            <w:proofErr w:type="spellStart"/>
            <w:r w:rsidR="00AC3BF4">
              <w:t>no</w:t>
            </w:r>
            <w:proofErr w:type="spellEnd"/>
          </w:p>
        </w:tc>
      </w:tr>
      <w:tr w:rsidR="0078227F" w14:paraId="1411CEE5" w14:textId="77777777" w:rsidTr="2B54E150">
        <w:trPr>
          <w:trHeight w:val="485"/>
        </w:trPr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E3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Se no, società della revisione dei conti</w:t>
            </w:r>
          </w:p>
        </w:tc>
        <w:sdt>
          <w:sdtPr>
            <w:id w:val="124491366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6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E4" w14:textId="0A9F2F1C" w:rsidR="0078227F" w:rsidRDefault="00F34680">
                <w:pPr>
                  <w:pStyle w:val="Anhang"/>
                  <w:jc w:val="left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E8" w14:textId="77777777" w:rsidTr="2B54E150">
        <w:trPr>
          <w:trHeight w:val="709"/>
        </w:trPr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E6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Sede / indirizzo del revisore dei conti</w:t>
            </w:r>
          </w:p>
        </w:tc>
        <w:sdt>
          <w:sdtPr>
            <w:id w:val="51512728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6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E7" w14:textId="7749FD2C" w:rsidR="0078227F" w:rsidRDefault="00F34680">
                <w:pPr>
                  <w:pStyle w:val="Anhang"/>
                  <w:jc w:val="left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EB" w14:textId="77777777" w:rsidTr="2B54E150">
        <w:trPr>
          <w:trHeight w:val="472"/>
        </w:trPr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E9" w14:textId="5CFD4791" w:rsidR="0078227F" w:rsidRDefault="00AC3BF4">
            <w:pPr>
              <w:pStyle w:val="Anhang"/>
            </w:pPr>
            <w:r>
              <w:t xml:space="preserve">Tel. </w:t>
            </w:r>
            <w:proofErr w:type="spellStart"/>
            <w:r w:rsidR="44CF327B">
              <w:t>r</w:t>
            </w:r>
            <w:r>
              <w:t>evisor</w:t>
            </w:r>
            <w:r w:rsidR="2A8B772A">
              <w:t>e</w:t>
            </w:r>
            <w:proofErr w:type="spellEnd"/>
            <w:r w:rsidR="2A8B772A">
              <w:t xml:space="preserve"> </w:t>
            </w:r>
            <w:proofErr w:type="spellStart"/>
            <w:r w:rsidR="73F37C6D">
              <w:t>dei</w:t>
            </w:r>
            <w:proofErr w:type="spellEnd"/>
            <w:r w:rsidR="73F37C6D">
              <w:t xml:space="preserve"> </w:t>
            </w:r>
            <w:proofErr w:type="spellStart"/>
            <w:r w:rsidR="73F37C6D">
              <w:t>conti</w:t>
            </w:r>
            <w:proofErr w:type="spellEnd"/>
          </w:p>
        </w:tc>
        <w:sdt>
          <w:sdtPr>
            <w:id w:val="-59308281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6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EA" w14:textId="34258F14" w:rsidR="0078227F" w:rsidRDefault="00F34680">
                <w:pPr>
                  <w:pStyle w:val="Anhang"/>
                  <w:jc w:val="left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EEE" w14:textId="77777777" w:rsidTr="2B54E150">
        <w:trPr>
          <w:trHeight w:val="463"/>
        </w:trPr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EC" w14:textId="2C6E84EB" w:rsidR="0078227F" w:rsidRPr="004F757E" w:rsidRDefault="00AC3BF4">
            <w:pPr>
              <w:pStyle w:val="Anhang"/>
              <w:rPr>
                <w:lang w:val="it-IT"/>
              </w:rPr>
            </w:pPr>
            <w:r w:rsidRPr="004F757E">
              <w:rPr>
                <w:lang w:val="it-IT"/>
              </w:rPr>
              <w:t xml:space="preserve">E-Mail </w:t>
            </w:r>
            <w:r w:rsidR="4B107370" w:rsidRPr="004F757E">
              <w:rPr>
                <w:lang w:val="it-IT"/>
              </w:rPr>
              <w:t>r</w:t>
            </w:r>
            <w:r w:rsidRPr="004F757E">
              <w:rPr>
                <w:lang w:val="it-IT"/>
              </w:rPr>
              <w:t>evisor</w:t>
            </w:r>
            <w:r w:rsidR="5456A904" w:rsidRPr="004F757E">
              <w:rPr>
                <w:lang w:val="it-IT"/>
              </w:rPr>
              <w:t xml:space="preserve">e </w:t>
            </w:r>
            <w:r w:rsidR="19391A66" w:rsidRPr="004F757E">
              <w:rPr>
                <w:lang w:val="it-IT"/>
              </w:rPr>
              <w:t>dei conti</w:t>
            </w:r>
          </w:p>
        </w:tc>
        <w:sdt>
          <w:sdtPr>
            <w:id w:val="1790492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686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ED" w14:textId="362DAE37" w:rsidR="0078227F" w:rsidRDefault="00F34680">
                <w:pPr>
                  <w:pStyle w:val="Anhang"/>
                  <w:jc w:val="left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1411CEEF" w14:textId="77777777" w:rsidR="0078227F" w:rsidRDefault="0078227F"/>
    <w:p w14:paraId="1411CEF0" w14:textId="77777777" w:rsidR="0078227F" w:rsidRDefault="00AC3BF4">
      <w:pPr>
        <w:pStyle w:val="berschrift2"/>
        <w:rPr>
          <w:lang w:val="it-CH"/>
        </w:rPr>
      </w:pPr>
      <w:r>
        <w:rPr>
          <w:lang w:val="it-CH"/>
        </w:rPr>
        <w:t>Collaboratori:</w:t>
      </w:r>
    </w:p>
    <w:p w14:paraId="1411CEF1" w14:textId="77777777" w:rsidR="0078227F" w:rsidRDefault="00AC3BF4">
      <w:pPr>
        <w:pStyle w:val="Anhang"/>
        <w:rPr>
          <w:lang w:val="it-CH"/>
        </w:rPr>
      </w:pPr>
      <w:r>
        <w:rPr>
          <w:lang w:val="it-CH"/>
        </w:rPr>
        <w:t>Numero di collaboratori (</w:t>
      </w:r>
      <w:proofErr w:type="spellStart"/>
      <w:r>
        <w:rPr>
          <w:lang w:val="it-CH"/>
        </w:rPr>
        <w:t>incl</w:t>
      </w:r>
      <w:proofErr w:type="spellEnd"/>
      <w:r>
        <w:rPr>
          <w:lang w:val="it-CH"/>
        </w:rPr>
        <w:t>. il titolare dell’azienda) attivi nei seguenti campi:</w:t>
      </w:r>
    </w:p>
    <w:tbl>
      <w:tblPr>
        <w:tblW w:w="107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64"/>
        <w:gridCol w:w="4429"/>
        <w:gridCol w:w="3164"/>
      </w:tblGrid>
      <w:tr w:rsidR="0078227F" w14:paraId="1411CEF5" w14:textId="77777777">
        <w:trPr>
          <w:cantSplit/>
          <w:trHeight w:val="408"/>
        </w:trPr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F2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Numero totale di collaboratori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F3" w14:textId="77777777" w:rsidR="0078227F" w:rsidRPr="00AC3BF4" w:rsidRDefault="00AC3BF4">
            <w:pPr>
              <w:pStyle w:val="Anhang"/>
              <w:rPr>
                <w:lang w:val="it-IT"/>
              </w:rPr>
            </w:pPr>
            <w:r>
              <w:rPr>
                <w:lang w:val="it-CH"/>
              </w:rPr>
              <w:t>Servizio di assistenza ai clienti</w:t>
            </w:r>
            <w:r>
              <w:rPr>
                <w:rStyle w:val="Funotenzeichen"/>
                <w:lang w:val="it-CH"/>
              </w:rPr>
              <w:footnoteReference w:id="8"/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F4" w14:textId="77777777" w:rsidR="0078227F" w:rsidRDefault="00AC3BF4">
            <w:pPr>
              <w:pStyle w:val="Anhang"/>
            </w:pPr>
            <w:r>
              <w:rPr>
                <w:lang w:val="it-CH"/>
              </w:rPr>
              <w:t>Amministrazione</w:t>
            </w:r>
            <w:r>
              <w:rPr>
                <w:rStyle w:val="Funotenzeichen"/>
                <w:lang w:val="it-CH"/>
              </w:rPr>
              <w:footnoteReference w:id="9"/>
            </w:r>
          </w:p>
        </w:tc>
      </w:tr>
      <w:tr w:rsidR="0078227F" w14:paraId="1411CEF9" w14:textId="77777777">
        <w:trPr>
          <w:cantSplit/>
          <w:trHeight w:val="423"/>
        </w:trPr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F6" w14:textId="23695815" w:rsidR="0078227F" w:rsidRPr="00F34680" w:rsidRDefault="00AC3BF4">
            <w:pPr>
              <w:pStyle w:val="Anhang"/>
              <w:rPr>
                <w:lang w:val="de-DE"/>
              </w:rPr>
            </w:pPr>
            <w:r w:rsidRPr="00F34680">
              <w:rPr>
                <w:lang w:val="de-DE"/>
              </w:rPr>
              <w:t>Numero:</w:t>
            </w:r>
            <w:r w:rsidR="00F34680" w:rsidRPr="00F34680">
              <w:rPr>
                <w:lang w:val="de-DE"/>
              </w:rPr>
              <w:t xml:space="preserve"> </w:t>
            </w:r>
            <w:sdt>
              <w:sdtPr>
                <w:rPr>
                  <w:lang w:val="it-CH"/>
                </w:rPr>
                <w:id w:val="1440329054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F34680" w:rsidRPr="006949CF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F7" w14:textId="5978DA07" w:rsidR="0078227F" w:rsidRPr="00F34680" w:rsidRDefault="00AC3BF4">
            <w:pPr>
              <w:pStyle w:val="Anhang"/>
              <w:rPr>
                <w:lang w:val="de-DE"/>
              </w:rPr>
            </w:pPr>
            <w:r w:rsidRPr="00F34680">
              <w:rPr>
                <w:lang w:val="de-DE"/>
              </w:rPr>
              <w:t>Numero:</w:t>
            </w:r>
            <w:r w:rsidR="00F34680" w:rsidRPr="00F34680">
              <w:rPr>
                <w:lang w:val="de-DE"/>
              </w:rPr>
              <w:t xml:space="preserve"> </w:t>
            </w:r>
            <w:sdt>
              <w:sdtPr>
                <w:rPr>
                  <w:lang w:val="it-CH"/>
                </w:rPr>
                <w:id w:val="1764032928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F34680" w:rsidRPr="006949CF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EF8" w14:textId="37475A51" w:rsidR="0078227F" w:rsidRPr="00F34680" w:rsidRDefault="00AC3BF4">
            <w:pPr>
              <w:pStyle w:val="Anhang"/>
              <w:rPr>
                <w:lang w:val="de-DE"/>
              </w:rPr>
            </w:pPr>
            <w:r w:rsidRPr="00F34680">
              <w:rPr>
                <w:lang w:val="de-DE"/>
              </w:rPr>
              <w:t>Numero:</w:t>
            </w:r>
            <w:r w:rsidR="00F34680" w:rsidRPr="00F34680">
              <w:rPr>
                <w:lang w:val="de-DE"/>
              </w:rPr>
              <w:t xml:space="preserve"> </w:t>
            </w:r>
            <w:sdt>
              <w:sdtPr>
                <w:rPr>
                  <w:lang w:val="it-CH"/>
                </w:rPr>
                <w:id w:val="-6095027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F34680" w:rsidRPr="006949CF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</w:tbl>
    <w:p w14:paraId="1411CEFA" w14:textId="77777777" w:rsidR="0078227F" w:rsidRPr="00F34680" w:rsidRDefault="0078227F">
      <w:pPr>
        <w:rPr>
          <w:lang w:val="de-DE"/>
        </w:rPr>
      </w:pPr>
    </w:p>
    <w:p w14:paraId="1411CEFB" w14:textId="77777777" w:rsidR="0078227F" w:rsidRDefault="00AC3BF4">
      <w:pPr>
        <w:pStyle w:val="berschrift2"/>
        <w:rPr>
          <w:lang w:val="it-CH"/>
        </w:rPr>
      </w:pPr>
      <w:r>
        <w:rPr>
          <w:lang w:val="it-CH"/>
        </w:rPr>
        <w:lastRenderedPageBreak/>
        <w:t>Delega di compiti in forza di un mandato:</w:t>
      </w:r>
    </w:p>
    <w:p w14:paraId="1411CEFC" w14:textId="77777777" w:rsidR="0078227F" w:rsidRDefault="00AC3BF4">
      <w:pPr>
        <w:pStyle w:val="Anhang"/>
        <w:rPr>
          <w:lang w:val="it-CH"/>
        </w:rPr>
      </w:pPr>
      <w:r>
        <w:rPr>
          <w:lang w:val="it-CH"/>
        </w:rPr>
        <w:t>Esatta indicazione del tipo di attività come pure della persona incaricata a svolgerla:</w:t>
      </w:r>
    </w:p>
    <w:tbl>
      <w:tblPr>
        <w:tblW w:w="107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57"/>
      </w:tblGrid>
      <w:tr w:rsidR="0078227F" w14:paraId="1411CEFE" w14:textId="77777777">
        <w:trPr>
          <w:cantSplit/>
          <w:trHeight w:val="842"/>
        </w:trPr>
        <w:sdt>
          <w:sdtPr>
            <w:id w:val="-182025886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10757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EFD" w14:textId="4BB5A149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1411CEFF" w14:textId="77777777" w:rsidR="0078227F" w:rsidRPr="00F34680" w:rsidRDefault="0078227F">
      <w:pPr>
        <w:pStyle w:val="berschrift2"/>
        <w:rPr>
          <w:lang w:val="de-DE"/>
        </w:rPr>
      </w:pPr>
    </w:p>
    <w:p w14:paraId="1411CF00" w14:textId="77777777" w:rsidR="0078227F" w:rsidRDefault="00AC3BF4">
      <w:pPr>
        <w:pStyle w:val="berschrift2"/>
      </w:pPr>
      <w:r>
        <w:rPr>
          <w:lang w:val="it-CH"/>
        </w:rPr>
        <w:t>Patrimonio gestito</w:t>
      </w:r>
      <w:r>
        <w:rPr>
          <w:rStyle w:val="Funotenzeichen"/>
          <w:lang w:val="it-CH"/>
        </w:rPr>
        <w:footnoteReference w:id="10"/>
      </w:r>
      <w:r>
        <w:rPr>
          <w:lang w:val="it-CH"/>
        </w:rPr>
        <w:t>:</w:t>
      </w:r>
    </w:p>
    <w:tbl>
      <w:tblPr>
        <w:tblW w:w="108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5"/>
        <w:gridCol w:w="5528"/>
      </w:tblGrid>
      <w:tr w:rsidR="0078227F" w:rsidRPr="004F757E" w14:paraId="1411CF03" w14:textId="77777777">
        <w:trPr>
          <w:trHeight w:val="375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01" w14:textId="5BFC00AC" w:rsidR="0078227F" w:rsidRDefault="007353CF">
            <w:pPr>
              <w:pStyle w:val="Anhang"/>
              <w:tabs>
                <w:tab w:val="left" w:pos="284"/>
              </w:tabs>
              <w:ind w:left="273" w:hanging="273"/>
            </w:pPr>
            <w:sdt>
              <w:sdtPr>
                <w:rPr>
                  <w:rFonts w:ascii="MS Gothic" w:eastAsia="MS Gothic" w:hAnsi="MS Gothic"/>
                </w:rPr>
                <w:id w:val="1124426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46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3BF4">
              <w:rPr>
                <w:lang w:val="it-CH"/>
              </w:rPr>
              <w:tab/>
              <w:t xml:space="preserve">&lt; CHF 100 mio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02" w14:textId="0BD5A9C9" w:rsidR="0078227F" w:rsidRPr="00AC3BF4" w:rsidRDefault="007353CF">
            <w:pPr>
              <w:pStyle w:val="Anhang"/>
              <w:tabs>
                <w:tab w:val="left" w:pos="284"/>
              </w:tabs>
              <w:ind w:left="273" w:hanging="273"/>
              <w:rPr>
                <w:lang w:val="it-IT"/>
              </w:rPr>
            </w:pPr>
            <w:sdt>
              <w:sdtPr>
                <w:rPr>
                  <w:rFonts w:ascii="MS Gothic" w:eastAsia="MS Gothic" w:hAnsi="MS Gothic"/>
                  <w:lang w:val="it-CH"/>
                </w:rPr>
                <w:id w:val="1235200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4680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ab/>
              <w:t>&gt; CHF 750 mio e &lt; CHF 1 mld</w:t>
            </w:r>
          </w:p>
        </w:tc>
      </w:tr>
      <w:tr w:rsidR="0078227F" w:rsidRPr="004F757E" w14:paraId="1411CF06" w14:textId="77777777">
        <w:trPr>
          <w:trHeight w:val="371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04" w14:textId="15440D18" w:rsidR="0078227F" w:rsidRPr="00AC3BF4" w:rsidRDefault="007353CF">
            <w:pPr>
              <w:pStyle w:val="table"/>
              <w:rPr>
                <w:lang w:val="it-IT"/>
              </w:rPr>
            </w:pPr>
            <w:sdt>
              <w:sdtPr>
                <w:rPr>
                  <w:rFonts w:ascii="MS Gothic" w:eastAsia="MS Gothic" w:hAnsi="MS Gothic"/>
                  <w:lang w:val="it-CH"/>
                </w:rPr>
                <w:id w:val="1477871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4680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ab/>
              <w:t>&gt; CHF 100 mio e &lt; CHF 250 mio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05" w14:textId="2280054B" w:rsidR="0078227F" w:rsidRPr="00AC3BF4" w:rsidRDefault="007353CF">
            <w:pPr>
              <w:pStyle w:val="Anhang"/>
              <w:tabs>
                <w:tab w:val="left" w:pos="284"/>
              </w:tabs>
              <w:ind w:left="273" w:hanging="273"/>
              <w:rPr>
                <w:lang w:val="it-IT"/>
              </w:rPr>
            </w:pPr>
            <w:sdt>
              <w:sdtPr>
                <w:rPr>
                  <w:rFonts w:ascii="MS Gothic" w:eastAsia="MS Gothic" w:hAnsi="MS Gothic"/>
                  <w:lang w:val="it-CH"/>
                </w:rPr>
                <w:id w:val="-2018685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4680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ab/>
              <w:t>&gt; CHF 1 mld e &lt; CHF 5 mld</w:t>
            </w:r>
          </w:p>
        </w:tc>
      </w:tr>
      <w:tr w:rsidR="0078227F" w:rsidRPr="004F757E" w14:paraId="1411CF09" w14:textId="77777777">
        <w:trPr>
          <w:trHeight w:val="371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07" w14:textId="53C9365C" w:rsidR="0078227F" w:rsidRPr="00AC3BF4" w:rsidRDefault="007353CF">
            <w:pPr>
              <w:pStyle w:val="table"/>
              <w:rPr>
                <w:lang w:val="it-IT"/>
              </w:rPr>
            </w:pPr>
            <w:sdt>
              <w:sdtPr>
                <w:rPr>
                  <w:rFonts w:ascii="MS Gothic" w:eastAsia="MS Gothic" w:hAnsi="MS Gothic"/>
                  <w:lang w:val="it-CH"/>
                </w:rPr>
                <w:id w:val="-11997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4680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ab/>
              <w:t>&gt; CHF 250 mio e &lt; CHF 500 mio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08" w14:textId="06FF226A" w:rsidR="0078227F" w:rsidRPr="00AC3BF4" w:rsidRDefault="007353CF">
            <w:pPr>
              <w:pStyle w:val="table"/>
              <w:rPr>
                <w:lang w:val="it-IT"/>
              </w:rPr>
            </w:pPr>
            <w:sdt>
              <w:sdtPr>
                <w:rPr>
                  <w:rFonts w:ascii="MS Gothic" w:eastAsia="MS Gothic" w:hAnsi="MS Gothic"/>
                  <w:lang w:val="it-CH"/>
                </w:rPr>
                <w:id w:val="239995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4680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ab/>
              <w:t>&gt; CHF 5 mld e &lt; CHF 10 mld</w:t>
            </w:r>
          </w:p>
        </w:tc>
      </w:tr>
      <w:tr w:rsidR="0078227F" w14:paraId="1411CF0C" w14:textId="77777777">
        <w:trPr>
          <w:trHeight w:val="371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0A" w14:textId="329A0A70" w:rsidR="0078227F" w:rsidRPr="00AC3BF4" w:rsidRDefault="007353CF">
            <w:pPr>
              <w:pStyle w:val="table"/>
              <w:rPr>
                <w:lang w:val="it-IT"/>
              </w:rPr>
            </w:pPr>
            <w:sdt>
              <w:sdtPr>
                <w:rPr>
                  <w:rFonts w:ascii="MS Gothic" w:eastAsia="MS Gothic" w:hAnsi="MS Gothic"/>
                  <w:lang w:val="it-CH"/>
                </w:rPr>
                <w:id w:val="849766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4680"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r w:rsidR="00AC3BF4">
              <w:rPr>
                <w:lang w:val="it-CH"/>
              </w:rPr>
              <w:tab/>
              <w:t>&gt; CHF 500 mio e &lt; CHF 750 mio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0B" w14:textId="0B590EFD" w:rsidR="0078227F" w:rsidRDefault="007353CF">
            <w:pPr>
              <w:pStyle w:val="table"/>
            </w:pPr>
            <w:sdt>
              <w:sdtPr>
                <w:rPr>
                  <w:rFonts w:ascii="MS Gothic" w:eastAsia="MS Gothic" w:hAnsi="MS Gothic"/>
                </w:rPr>
                <w:id w:val="670305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468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C3BF4">
              <w:rPr>
                <w:lang w:val="it-CH"/>
              </w:rPr>
              <w:tab/>
              <w:t>&gt; CHF 10 mld</w:t>
            </w:r>
          </w:p>
        </w:tc>
      </w:tr>
    </w:tbl>
    <w:p w14:paraId="1411CF0D" w14:textId="77777777" w:rsidR="0078227F" w:rsidRDefault="0078227F"/>
    <w:tbl>
      <w:tblPr>
        <w:tblW w:w="108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9"/>
        <w:gridCol w:w="3845"/>
        <w:gridCol w:w="2268"/>
        <w:gridCol w:w="1701"/>
      </w:tblGrid>
      <w:tr w:rsidR="0078227F" w:rsidRPr="004F757E" w14:paraId="1411CF10" w14:textId="77777777">
        <w:tc>
          <w:tcPr>
            <w:tcW w:w="9142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F0E" w14:textId="77777777" w:rsidR="0078227F" w:rsidRPr="00AC3BF4" w:rsidRDefault="00AC3BF4">
            <w:pPr>
              <w:pStyle w:val="berschrift2"/>
              <w:rPr>
                <w:lang w:val="it-IT"/>
              </w:rPr>
            </w:pPr>
            <w:r>
              <w:rPr>
                <w:lang w:val="it-CH"/>
              </w:rPr>
              <w:t>Applicazione interna della revisione/Risk/Compliance</w:t>
            </w:r>
          </w:p>
        </w:tc>
        <w:tc>
          <w:tcPr>
            <w:tcW w:w="1701" w:type="dxa"/>
          </w:tcPr>
          <w:p w14:paraId="1411CF0F" w14:textId="77777777" w:rsidR="0078227F" w:rsidRPr="00AC3BF4" w:rsidRDefault="0078227F">
            <w:pPr>
              <w:pStyle w:val="berschrift2"/>
              <w:rPr>
                <w:lang w:val="it-IT"/>
              </w:rPr>
            </w:pPr>
          </w:p>
        </w:tc>
      </w:tr>
      <w:tr w:rsidR="0078227F" w14:paraId="1411CF14" w14:textId="77777777">
        <w:trPr>
          <w:trHeight w:val="415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1CF11" w14:textId="77777777" w:rsidR="0078227F" w:rsidRDefault="0078227F">
            <w:pPr>
              <w:pStyle w:val="Anhang"/>
              <w:rPr>
                <w:lang w:val="it-CH"/>
              </w:rPr>
            </w:pP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12" w14:textId="77777777" w:rsidR="0078227F" w:rsidRDefault="00AC3BF4">
            <w:pPr>
              <w:pStyle w:val="Anhang"/>
              <w:rPr>
                <w:b/>
                <w:lang w:val="it-CH"/>
              </w:rPr>
            </w:pPr>
            <w:r>
              <w:rPr>
                <w:b/>
                <w:lang w:val="it-CH"/>
              </w:rPr>
              <w:t>Responsabile compliance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13" w14:textId="77777777" w:rsidR="0078227F" w:rsidRDefault="00AC3BF4">
            <w:pPr>
              <w:pStyle w:val="Anhang"/>
              <w:rPr>
                <w:b/>
                <w:lang w:val="it-CH"/>
              </w:rPr>
            </w:pPr>
            <w:r>
              <w:rPr>
                <w:b/>
                <w:lang w:val="it-CH"/>
              </w:rPr>
              <w:t>Sostituto del responsabile compliance</w:t>
            </w:r>
          </w:p>
        </w:tc>
      </w:tr>
      <w:tr w:rsidR="0078227F" w14:paraId="1411CF18" w14:textId="77777777">
        <w:trPr>
          <w:trHeight w:val="427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15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Cognome</w:t>
            </w:r>
          </w:p>
        </w:tc>
        <w:sdt>
          <w:sdtPr>
            <w:id w:val="12027689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4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16" w14:textId="26344522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10295318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96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17" w14:textId="3EA86DDF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F1C" w14:textId="77777777">
        <w:trPr>
          <w:trHeight w:val="418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19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Nome(i)</w:t>
            </w:r>
          </w:p>
        </w:tc>
        <w:sdt>
          <w:sdtPr>
            <w:id w:val="163591732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4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1A" w14:textId="2E30603D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160063744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96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1B" w14:textId="6DBC4726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F20" w14:textId="77777777">
        <w:trPr>
          <w:trHeight w:val="425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1D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Data di nascita</w:t>
            </w:r>
          </w:p>
        </w:tc>
        <w:sdt>
          <w:sdtPr>
            <w:id w:val="-121427493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4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1E" w14:textId="1C92C79E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34332195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96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1F" w14:textId="3563DED9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F24" w14:textId="77777777">
        <w:trPr>
          <w:trHeight w:val="417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21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Luogo d’origine / nazionalità</w:t>
            </w:r>
          </w:p>
        </w:tc>
        <w:sdt>
          <w:sdtPr>
            <w:id w:val="-46064286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4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22" w14:textId="5AB9D5B2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43425763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96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23" w14:textId="3A798E1C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F28" w14:textId="77777777">
        <w:trPr>
          <w:trHeight w:val="409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25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Indirizzo</w:t>
            </w:r>
          </w:p>
        </w:tc>
        <w:sdt>
          <w:sdtPr>
            <w:id w:val="-94599280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4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26" w14:textId="409EB4BB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10400251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96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27" w14:textId="7D6CCB78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F2C" w14:textId="77777777">
        <w:trPr>
          <w:trHeight w:val="415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29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Telefono (privato)</w:t>
            </w:r>
          </w:p>
        </w:tc>
        <w:sdt>
          <w:sdtPr>
            <w:id w:val="169026273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4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2A" w14:textId="5C1DCB35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-916944289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96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2B" w14:textId="67B4F705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F30" w14:textId="77777777">
        <w:trPr>
          <w:trHeight w:val="406"/>
        </w:trPr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2D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E-Mail</w:t>
            </w:r>
          </w:p>
        </w:tc>
        <w:sdt>
          <w:sdtPr>
            <w:id w:val="-122220928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84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2E" w14:textId="33EF833E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  <w:sdt>
          <w:sdtPr>
            <w:id w:val="243007942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3969" w:type="dxa"/>
                <w:gridSpan w:val="2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2F" w14:textId="2C89454B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1411CF31" w14:textId="7D3C3B98" w:rsidR="0078227F" w:rsidRPr="00AC3BF4" w:rsidRDefault="00AC3BF4">
      <w:pPr>
        <w:rPr>
          <w:lang w:val="it-IT"/>
        </w:rPr>
      </w:pPr>
      <w:r>
        <w:rPr>
          <w:sz w:val="20"/>
          <w:lang w:val="it-CH"/>
        </w:rPr>
        <w:t xml:space="preserve">I compiti della gestione del rischio e della compliance sono separati, dal punto di vista organizzativo e del personale, dalle funzioni orientate al </w:t>
      </w:r>
      <w:r>
        <w:rPr>
          <w:rFonts w:cs="Arial"/>
          <w:sz w:val="20"/>
          <w:shd w:val="clear" w:color="auto" w:fill="FFFFFF"/>
          <w:lang w:val="it-CH"/>
        </w:rPr>
        <w:t>conseguimento di un utile</w:t>
      </w:r>
      <w:r>
        <w:rPr>
          <w:sz w:val="20"/>
          <w:lang w:val="it-CH"/>
        </w:rPr>
        <w:t xml:space="preserve">: </w:t>
      </w:r>
      <w:sdt>
        <w:sdtPr>
          <w:rPr>
            <w:sz w:val="20"/>
            <w:lang w:val="it-CH"/>
          </w:rPr>
          <w:id w:val="-1141802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680">
            <w:rPr>
              <w:rFonts w:ascii="MS Gothic" w:eastAsia="MS Gothic" w:hAnsi="MS Gothic" w:hint="eastAsia"/>
              <w:sz w:val="20"/>
              <w:lang w:val="it-CH"/>
            </w:rPr>
            <w:t>☐</w:t>
          </w:r>
        </w:sdtContent>
      </w:sdt>
      <w:r>
        <w:rPr>
          <w:sz w:val="20"/>
          <w:lang w:val="it-CH"/>
        </w:rPr>
        <w:t xml:space="preserve"> Sì </w:t>
      </w:r>
      <w:sdt>
        <w:sdtPr>
          <w:rPr>
            <w:sz w:val="20"/>
            <w:lang w:val="it-CH"/>
          </w:rPr>
          <w:id w:val="1736904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680">
            <w:rPr>
              <w:rFonts w:ascii="MS Gothic" w:eastAsia="MS Gothic" w:hAnsi="MS Gothic" w:hint="eastAsia"/>
              <w:sz w:val="20"/>
              <w:lang w:val="it-CH"/>
            </w:rPr>
            <w:t>☐</w:t>
          </w:r>
        </w:sdtContent>
      </w:sdt>
      <w:r>
        <w:rPr>
          <w:sz w:val="20"/>
          <w:lang w:val="it-CH"/>
        </w:rPr>
        <w:t xml:space="preserve"> No</w:t>
      </w:r>
    </w:p>
    <w:p w14:paraId="1411CF32" w14:textId="77777777" w:rsidR="0078227F" w:rsidRDefault="0078227F">
      <w:pPr>
        <w:rPr>
          <w:sz w:val="20"/>
          <w:lang w:val="it-CH"/>
        </w:rPr>
      </w:pPr>
    </w:p>
    <w:p w14:paraId="1411CF33" w14:textId="55577280" w:rsidR="0078227F" w:rsidRPr="00AC3BF4" w:rsidRDefault="00AC3BF4">
      <w:pPr>
        <w:rPr>
          <w:lang w:val="it-IT"/>
        </w:rPr>
      </w:pPr>
      <w:r>
        <w:rPr>
          <w:sz w:val="20"/>
          <w:lang w:val="it-CH"/>
        </w:rPr>
        <w:t xml:space="preserve">Esiste una revisione </w:t>
      </w:r>
      <w:proofErr w:type="gramStart"/>
      <w:r>
        <w:rPr>
          <w:sz w:val="20"/>
          <w:lang w:val="it-CH"/>
        </w:rPr>
        <w:t>interna :</w:t>
      </w:r>
      <w:proofErr w:type="gramEnd"/>
      <w:r>
        <w:rPr>
          <w:sz w:val="20"/>
          <w:lang w:val="it-CH"/>
        </w:rPr>
        <w:t xml:space="preserve"> </w:t>
      </w:r>
      <w:sdt>
        <w:sdtPr>
          <w:rPr>
            <w:sz w:val="20"/>
            <w:lang w:val="it-CH"/>
          </w:rPr>
          <w:id w:val="-71052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680">
            <w:rPr>
              <w:rFonts w:ascii="MS Gothic" w:eastAsia="MS Gothic" w:hAnsi="MS Gothic" w:hint="eastAsia"/>
              <w:sz w:val="20"/>
              <w:lang w:val="it-CH"/>
            </w:rPr>
            <w:t>☐</w:t>
          </w:r>
        </w:sdtContent>
      </w:sdt>
      <w:r>
        <w:rPr>
          <w:sz w:val="20"/>
          <w:lang w:val="it-CH"/>
        </w:rPr>
        <w:t xml:space="preserve"> Sì </w:t>
      </w:r>
      <w:sdt>
        <w:sdtPr>
          <w:rPr>
            <w:sz w:val="20"/>
            <w:lang w:val="it-CH"/>
          </w:rPr>
          <w:id w:val="-1975895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680">
            <w:rPr>
              <w:rFonts w:ascii="MS Gothic" w:eastAsia="MS Gothic" w:hAnsi="MS Gothic" w:hint="eastAsia"/>
              <w:sz w:val="20"/>
              <w:lang w:val="it-CH"/>
            </w:rPr>
            <w:t>☐</w:t>
          </w:r>
        </w:sdtContent>
      </w:sdt>
      <w:r>
        <w:rPr>
          <w:sz w:val="20"/>
          <w:lang w:val="it-CH"/>
        </w:rPr>
        <w:t xml:space="preserve"> No</w:t>
      </w:r>
    </w:p>
    <w:p w14:paraId="1411CF34" w14:textId="77777777" w:rsidR="0078227F" w:rsidRDefault="00AC3BF4">
      <w:pPr>
        <w:pStyle w:val="berschrift2"/>
        <w:rPr>
          <w:lang w:val="it-CH"/>
        </w:rPr>
      </w:pPr>
      <w:r>
        <w:rPr>
          <w:lang w:val="it-CH"/>
        </w:rPr>
        <w:t>4.</w:t>
      </w:r>
      <w:r>
        <w:rPr>
          <w:lang w:val="it-CH"/>
        </w:rPr>
        <w:tab/>
        <w:t>Persona di contatto presso l’istante</w:t>
      </w:r>
    </w:p>
    <w:p w14:paraId="1411CF35" w14:textId="77777777" w:rsidR="0078227F" w:rsidRPr="00AC3BF4" w:rsidRDefault="00AC3BF4">
      <w:pPr>
        <w:pStyle w:val="Anhang"/>
        <w:rPr>
          <w:lang w:val="it-IT"/>
        </w:rPr>
      </w:pPr>
      <w:r>
        <w:rPr>
          <w:lang w:val="it-CH"/>
        </w:rPr>
        <w:t>Quale rappresentante della nostra azienda nell’ambito delle relazioni con l’AOOS</w:t>
      </w:r>
      <w:r>
        <w:rPr>
          <w:rStyle w:val="Funotenzeichen"/>
          <w:lang w:val="it-CH"/>
        </w:rPr>
        <w:t>16</w:t>
      </w:r>
      <w:r>
        <w:rPr>
          <w:lang w:val="it-CH"/>
        </w:rPr>
        <w:t xml:space="preserve"> è designato:</w:t>
      </w:r>
    </w:p>
    <w:tbl>
      <w:tblPr>
        <w:tblW w:w="108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4"/>
        <w:gridCol w:w="7229"/>
      </w:tblGrid>
      <w:tr w:rsidR="0078227F" w14:paraId="1411CF38" w14:textId="77777777">
        <w:trPr>
          <w:trHeight w:val="427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36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Cognome</w:t>
            </w:r>
          </w:p>
        </w:tc>
        <w:sdt>
          <w:sdtPr>
            <w:id w:val="-1385087444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37" w14:textId="3B9B0776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F3B" w14:textId="77777777">
        <w:trPr>
          <w:trHeight w:val="418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39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Nome(i)</w:t>
            </w:r>
          </w:p>
        </w:tc>
        <w:sdt>
          <w:sdtPr>
            <w:id w:val="1952358515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3A" w14:textId="633C06DA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F3E" w14:textId="77777777">
        <w:trPr>
          <w:trHeight w:val="425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3C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Data di nascita</w:t>
            </w:r>
          </w:p>
        </w:tc>
        <w:sdt>
          <w:sdtPr>
            <w:id w:val="571700788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3D" w14:textId="7FF60D94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F41" w14:textId="77777777">
        <w:trPr>
          <w:trHeight w:val="417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3F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Luogo d’origine / nazionalità</w:t>
            </w:r>
          </w:p>
        </w:tc>
        <w:sdt>
          <w:sdtPr>
            <w:id w:val="-812482041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40" w14:textId="502D26F3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F44" w14:textId="77777777">
        <w:trPr>
          <w:trHeight w:val="409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42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t>Indirizzo</w:t>
            </w:r>
          </w:p>
        </w:tc>
        <w:sdt>
          <w:sdtPr>
            <w:id w:val="771597586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43" w14:textId="00363D6A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F47" w14:textId="77777777">
        <w:trPr>
          <w:trHeight w:val="415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45" w14:textId="77777777" w:rsidR="0078227F" w:rsidRDefault="00AC3BF4">
            <w:pPr>
              <w:pStyle w:val="Anhang"/>
              <w:rPr>
                <w:lang w:val="it-CH"/>
              </w:rPr>
            </w:pPr>
            <w:r>
              <w:rPr>
                <w:lang w:val="it-CH"/>
              </w:rPr>
              <w:lastRenderedPageBreak/>
              <w:t>Telefono (privato)</w:t>
            </w:r>
          </w:p>
        </w:tc>
        <w:sdt>
          <w:sdtPr>
            <w:id w:val="4480786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46" w14:textId="7D7E51F5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F4A" w14:textId="77777777">
        <w:trPr>
          <w:trHeight w:val="406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48" w14:textId="77777777" w:rsidR="0078227F" w:rsidRDefault="00AC3BF4">
            <w:pPr>
              <w:pStyle w:val="Anhang"/>
              <w:rPr>
                <w:lang w:val="de-DE"/>
              </w:rPr>
            </w:pPr>
            <w:r>
              <w:rPr>
                <w:lang w:val="de-DE"/>
              </w:rPr>
              <w:t xml:space="preserve">E-Mail </w:t>
            </w:r>
          </w:p>
        </w:tc>
        <w:sdt>
          <w:sdtPr>
            <w:id w:val="-794518483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49" w14:textId="6C9BA6DB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78227F" w14:paraId="1411CF4D" w14:textId="77777777">
        <w:trPr>
          <w:trHeight w:val="406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1CF4B" w14:textId="77777777" w:rsidR="0078227F" w:rsidRDefault="00AC3BF4">
            <w:pPr>
              <w:pStyle w:val="Anhang"/>
              <w:rPr>
                <w:lang w:val="de-DE"/>
              </w:rPr>
            </w:pPr>
            <w:proofErr w:type="spellStart"/>
            <w:r>
              <w:rPr>
                <w:lang w:val="de-DE"/>
              </w:rPr>
              <w:t>Funzione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nella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società</w:t>
            </w:r>
            <w:proofErr w:type="spellEnd"/>
          </w:p>
        </w:tc>
        <w:sdt>
          <w:sdtPr>
            <w:id w:val="-203250360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722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tcMar>
                  <w:top w:w="0" w:type="dxa"/>
                  <w:left w:w="70" w:type="dxa"/>
                  <w:bottom w:w="0" w:type="dxa"/>
                  <w:right w:w="70" w:type="dxa"/>
                </w:tcMar>
              </w:tcPr>
              <w:p w14:paraId="1411CF4C" w14:textId="15B0AB0B" w:rsidR="0078227F" w:rsidRDefault="00F34680">
                <w:pPr>
                  <w:pStyle w:val="Anhang"/>
                </w:pPr>
                <w:r w:rsidRPr="006949CF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p w14:paraId="1411CF4E" w14:textId="77777777" w:rsidR="0078227F" w:rsidRDefault="00AC3BF4">
      <w:pPr>
        <w:pStyle w:val="berschrift1"/>
        <w:rPr>
          <w:lang w:val="it-CH"/>
        </w:rPr>
      </w:pPr>
      <w:r>
        <w:rPr>
          <w:lang w:val="it-CH"/>
        </w:rPr>
        <w:t>5.</w:t>
      </w:r>
      <w:r>
        <w:rPr>
          <w:lang w:val="it-CH"/>
        </w:rPr>
        <w:tab/>
        <w:t>Dichiarazione in relazione alla procedura d’ammissione</w:t>
      </w:r>
    </w:p>
    <w:p w14:paraId="1411CF4F" w14:textId="77777777" w:rsidR="0078227F" w:rsidRDefault="00AC3BF4">
      <w:pPr>
        <w:pStyle w:val="Anhang"/>
        <w:spacing w:before="240"/>
        <w:rPr>
          <w:sz w:val="24"/>
          <w:lang w:val="it-CH"/>
        </w:rPr>
      </w:pPr>
      <w:r>
        <w:rPr>
          <w:sz w:val="24"/>
          <w:lang w:val="it-CH"/>
        </w:rPr>
        <w:t xml:space="preserve">Il / </w:t>
      </w:r>
      <w:proofErr w:type="gramStart"/>
      <w:r>
        <w:rPr>
          <w:sz w:val="24"/>
          <w:lang w:val="it-CH"/>
        </w:rPr>
        <w:t>la sottoscritto</w:t>
      </w:r>
      <w:proofErr w:type="gramEnd"/>
      <w:r>
        <w:rPr>
          <w:sz w:val="24"/>
          <w:lang w:val="it-CH"/>
        </w:rPr>
        <w:t>(a) richiedente conferma che tutte le indicazioni riportate in questo formulario e negli allegati corrispondono alla verità. Egli / essa s’impegna a comunicare per iscritto al Segretariato dell’AOOS ogni cambiamento delle precitate indicazioni entro e non oltre un termine di 30 giorni dall’avvenuta modifica.</w:t>
      </w:r>
    </w:p>
    <w:p w14:paraId="1411CF50" w14:textId="77777777" w:rsidR="0078227F" w:rsidRPr="00AC3BF4" w:rsidRDefault="00AC3BF4">
      <w:pPr>
        <w:pStyle w:val="Anhang"/>
        <w:spacing w:before="240"/>
        <w:rPr>
          <w:lang w:val="it-IT"/>
        </w:rPr>
      </w:pPr>
      <w:r>
        <w:rPr>
          <w:sz w:val="24"/>
          <w:lang w:val="it-CH"/>
        </w:rPr>
        <w:t xml:space="preserve">Il / </w:t>
      </w:r>
      <w:proofErr w:type="gramStart"/>
      <w:r>
        <w:rPr>
          <w:sz w:val="24"/>
          <w:lang w:val="it-CH"/>
        </w:rPr>
        <w:t>la sottoscritto</w:t>
      </w:r>
      <w:proofErr w:type="gramEnd"/>
      <w:r>
        <w:rPr>
          <w:sz w:val="24"/>
          <w:lang w:val="it-CH"/>
        </w:rPr>
        <w:t xml:space="preserve">(a) </w:t>
      </w:r>
      <w:r>
        <w:rPr>
          <w:sz w:val="24"/>
          <w:szCs w:val="24"/>
          <w:lang w:val="it-CH"/>
        </w:rPr>
        <w:t>si impegna alla corresponsione degli emolumenti conformemente al Regolamento sugli emolumenti definito dal Consiglio di amministrazione dell’OAD. A tal fine, egli corrisponde a prima richiesta ed entro i termini di pagamento assegnatigli, gli anticipi richiesti dall’OAD.</w:t>
      </w:r>
    </w:p>
    <w:p w14:paraId="1411CF51" w14:textId="77777777" w:rsidR="0078227F" w:rsidRDefault="0078227F">
      <w:pPr>
        <w:pStyle w:val="Anhang"/>
        <w:spacing w:before="240"/>
        <w:rPr>
          <w:sz w:val="24"/>
          <w:lang w:val="it-CH"/>
        </w:rPr>
      </w:pPr>
    </w:p>
    <w:p w14:paraId="1411CF52" w14:textId="77777777" w:rsidR="0078227F" w:rsidRDefault="00AC3BF4">
      <w:pPr>
        <w:pStyle w:val="Anhang"/>
        <w:tabs>
          <w:tab w:val="left" w:pos="851"/>
        </w:tabs>
        <w:spacing w:before="480" w:after="120"/>
        <w:ind w:left="851" w:hanging="851"/>
        <w:rPr>
          <w:b/>
          <w:sz w:val="24"/>
          <w:lang w:val="it-CH"/>
        </w:rPr>
      </w:pPr>
      <w:r>
        <w:rPr>
          <w:b/>
          <w:sz w:val="24"/>
          <w:lang w:val="it-CH"/>
        </w:rPr>
        <w:t>6.</w:t>
      </w:r>
      <w:r>
        <w:rPr>
          <w:b/>
          <w:sz w:val="24"/>
          <w:lang w:val="it-CH"/>
        </w:rPr>
        <w:tab/>
        <w:t>Pubblicazione dei dati personali nell’elenco degli affiliati sul sito dell’AOOS</w:t>
      </w:r>
    </w:p>
    <w:p w14:paraId="1411CF53" w14:textId="77777777" w:rsidR="0078227F" w:rsidRPr="00AC3BF4" w:rsidRDefault="00AC3BF4">
      <w:pPr>
        <w:pStyle w:val="Anhang"/>
        <w:tabs>
          <w:tab w:val="left" w:pos="-1134"/>
        </w:tabs>
        <w:spacing w:before="240"/>
        <w:rPr>
          <w:lang w:val="it-IT"/>
        </w:rPr>
      </w:pPr>
      <w:r>
        <w:rPr>
          <w:sz w:val="24"/>
          <w:szCs w:val="24"/>
          <w:lang w:val="it-CH"/>
        </w:rPr>
        <w:t>L’OAD è autorizzato e tenuto, secondo la legge, le ordinanze e il Regolamento OAD, a trattare i dati relativi all’Intermediario Finanziario, alle persone da questi impiegate e incaricate, come pure, in determinate circostanze, i dati relativi a singoli clienti dell’Intermediario Finanziario</w:t>
      </w:r>
      <w:r>
        <w:rPr>
          <w:lang w:val="it-CH"/>
        </w:rPr>
        <w:t>.</w:t>
      </w:r>
    </w:p>
    <w:p w14:paraId="1411CF54" w14:textId="77777777" w:rsidR="0078227F" w:rsidRDefault="0078227F">
      <w:pPr>
        <w:pStyle w:val="Anhang"/>
        <w:tabs>
          <w:tab w:val="left" w:pos="-1134"/>
        </w:tabs>
        <w:spacing w:before="240"/>
        <w:rPr>
          <w:lang w:val="it-CH"/>
        </w:rPr>
      </w:pPr>
    </w:p>
    <w:p w14:paraId="1411CF55" w14:textId="77777777" w:rsidR="0078227F" w:rsidRPr="00AC3BF4" w:rsidRDefault="00AC3BF4">
      <w:pPr>
        <w:pStyle w:val="Anhang"/>
        <w:spacing w:line="360" w:lineRule="atLeast"/>
        <w:rPr>
          <w:lang w:val="it-IT"/>
        </w:rPr>
      </w:pPr>
      <w:r>
        <w:rPr>
          <w:sz w:val="24"/>
          <w:szCs w:val="24"/>
          <w:lang w:val="it-CH"/>
        </w:rPr>
        <w:t>All’Intermediario Finanziario spettano i diritti secondo la Legge sulla protezione dei dati, segnatamente il diritto d’accesso e di rettifica.</w:t>
      </w:r>
      <w:r>
        <w:rPr>
          <w:lang w:val="it-CH"/>
        </w:rPr>
        <w:t xml:space="preserve">  </w:t>
      </w:r>
    </w:p>
    <w:p w14:paraId="1411CF56" w14:textId="77777777" w:rsidR="0078227F" w:rsidRDefault="0078227F">
      <w:pPr>
        <w:pStyle w:val="Anhang"/>
        <w:spacing w:line="360" w:lineRule="atLeast"/>
        <w:rPr>
          <w:sz w:val="24"/>
          <w:lang w:val="it-CH"/>
        </w:rPr>
      </w:pPr>
    </w:p>
    <w:p w14:paraId="1411CF57" w14:textId="77777777" w:rsidR="0078227F" w:rsidRDefault="0078227F">
      <w:pPr>
        <w:pStyle w:val="Anhang"/>
        <w:spacing w:line="360" w:lineRule="atLeast"/>
        <w:rPr>
          <w:sz w:val="24"/>
          <w:lang w:val="it-CH"/>
        </w:rPr>
      </w:pPr>
    </w:p>
    <w:p w14:paraId="1411CF58" w14:textId="77777777" w:rsidR="0078227F" w:rsidRDefault="0078227F">
      <w:pPr>
        <w:pStyle w:val="Anhang"/>
        <w:spacing w:line="360" w:lineRule="atLeast"/>
        <w:rPr>
          <w:sz w:val="24"/>
          <w:lang w:val="it-CH"/>
        </w:rPr>
      </w:pPr>
    </w:p>
    <w:p w14:paraId="1411CF59" w14:textId="77777777" w:rsidR="0078227F" w:rsidRDefault="00AC3BF4">
      <w:pPr>
        <w:pStyle w:val="Anhang"/>
        <w:rPr>
          <w:sz w:val="24"/>
          <w:lang w:val="it-CH"/>
        </w:rPr>
      </w:pPr>
      <w:r>
        <w:rPr>
          <w:sz w:val="24"/>
          <w:lang w:val="it-CH"/>
        </w:rPr>
        <w:t>___________________________,     ______________________________</w:t>
      </w:r>
    </w:p>
    <w:p w14:paraId="1411CF5A" w14:textId="77777777" w:rsidR="0078227F" w:rsidRDefault="00AC3BF4">
      <w:pPr>
        <w:pStyle w:val="Anhang"/>
        <w:tabs>
          <w:tab w:val="left" w:pos="3969"/>
        </w:tabs>
        <w:rPr>
          <w:sz w:val="24"/>
          <w:lang w:val="it-CH"/>
        </w:rPr>
      </w:pPr>
      <w:r>
        <w:rPr>
          <w:sz w:val="24"/>
          <w:lang w:val="it-CH"/>
        </w:rPr>
        <w:t xml:space="preserve">Luogo </w:t>
      </w:r>
      <w:r>
        <w:rPr>
          <w:sz w:val="24"/>
          <w:lang w:val="it-CH"/>
        </w:rPr>
        <w:tab/>
        <w:t>Data</w:t>
      </w:r>
    </w:p>
    <w:p w14:paraId="1411CF5B" w14:textId="77777777" w:rsidR="0078227F" w:rsidRDefault="0078227F">
      <w:pPr>
        <w:pStyle w:val="Anhang"/>
        <w:spacing w:line="360" w:lineRule="atLeast"/>
        <w:rPr>
          <w:sz w:val="24"/>
          <w:lang w:val="it-CH"/>
        </w:rPr>
      </w:pPr>
    </w:p>
    <w:p w14:paraId="1411CF5C" w14:textId="77777777" w:rsidR="0078227F" w:rsidRDefault="0078227F">
      <w:pPr>
        <w:pStyle w:val="Anhang"/>
        <w:spacing w:line="360" w:lineRule="atLeast"/>
        <w:outlineLvl w:val="0"/>
        <w:rPr>
          <w:sz w:val="24"/>
          <w:lang w:val="it-CH"/>
        </w:rPr>
      </w:pPr>
    </w:p>
    <w:p w14:paraId="1411CF5D" w14:textId="77777777" w:rsidR="0078227F" w:rsidRDefault="00AC3BF4">
      <w:pPr>
        <w:pStyle w:val="Anhang"/>
        <w:spacing w:line="360" w:lineRule="atLeast"/>
        <w:outlineLvl w:val="0"/>
        <w:rPr>
          <w:sz w:val="24"/>
          <w:lang w:val="it-CH"/>
        </w:rPr>
      </w:pPr>
      <w:r>
        <w:rPr>
          <w:sz w:val="24"/>
          <w:lang w:val="it-CH"/>
        </w:rPr>
        <w:t>Il / la richiedente</w:t>
      </w:r>
    </w:p>
    <w:p w14:paraId="1411CF5E" w14:textId="77777777" w:rsidR="0078227F" w:rsidRDefault="0078227F">
      <w:pPr>
        <w:pStyle w:val="Anhang"/>
        <w:spacing w:line="360" w:lineRule="atLeast"/>
        <w:rPr>
          <w:sz w:val="24"/>
          <w:lang w:val="it-CH"/>
        </w:rPr>
      </w:pPr>
    </w:p>
    <w:p w14:paraId="1411CF5F" w14:textId="77777777" w:rsidR="0078227F" w:rsidRDefault="0078227F">
      <w:pPr>
        <w:pStyle w:val="Anhang"/>
        <w:spacing w:line="360" w:lineRule="atLeast"/>
        <w:rPr>
          <w:sz w:val="24"/>
          <w:lang w:val="it-CH"/>
        </w:rPr>
      </w:pPr>
    </w:p>
    <w:p w14:paraId="1411CF60" w14:textId="77777777" w:rsidR="0078227F" w:rsidRDefault="0078227F">
      <w:pPr>
        <w:pStyle w:val="Anhang"/>
        <w:spacing w:line="360" w:lineRule="atLeast"/>
        <w:rPr>
          <w:sz w:val="24"/>
          <w:lang w:val="it-CH"/>
        </w:rPr>
      </w:pPr>
    </w:p>
    <w:p w14:paraId="1411CF61" w14:textId="77777777" w:rsidR="0078227F" w:rsidRDefault="00AC3BF4">
      <w:pPr>
        <w:pStyle w:val="Anhang"/>
        <w:spacing w:line="360" w:lineRule="atLeast"/>
        <w:rPr>
          <w:sz w:val="24"/>
          <w:lang w:val="it-CH"/>
        </w:rPr>
      </w:pPr>
      <w:r>
        <w:rPr>
          <w:sz w:val="24"/>
          <w:lang w:val="it-CH"/>
        </w:rPr>
        <w:t>_____________________________________</w:t>
      </w:r>
    </w:p>
    <w:p w14:paraId="1411CF62" w14:textId="77777777" w:rsidR="0078227F" w:rsidRPr="00AC3BF4" w:rsidRDefault="00AC3BF4">
      <w:pPr>
        <w:pStyle w:val="Anhang"/>
        <w:spacing w:line="360" w:lineRule="atLeast"/>
        <w:rPr>
          <w:lang w:val="it-IT"/>
        </w:rPr>
      </w:pPr>
      <w:r>
        <w:rPr>
          <w:lang w:val="it-CH"/>
        </w:rPr>
        <w:t>Ragione sociale e firma(e) autorizzata(e)</w:t>
      </w:r>
    </w:p>
    <w:p w14:paraId="1411CF63" w14:textId="77777777" w:rsidR="0078227F" w:rsidRPr="00AC3BF4" w:rsidRDefault="00AC3BF4">
      <w:pPr>
        <w:pStyle w:val="Anhang"/>
        <w:pageBreakBefore/>
        <w:rPr>
          <w:lang w:val="it-IT"/>
        </w:rPr>
      </w:pPr>
      <w:r>
        <w:rPr>
          <w:b/>
          <w:sz w:val="24"/>
          <w:lang w:val="it-CH"/>
        </w:rPr>
        <w:lastRenderedPageBreak/>
        <w:t>Allegati:</w:t>
      </w:r>
    </w:p>
    <w:p w14:paraId="1411CF64" w14:textId="23751415" w:rsidR="0078227F" w:rsidRPr="00AC3BF4" w:rsidRDefault="007353CF">
      <w:pPr>
        <w:pStyle w:val="Anhang"/>
        <w:spacing w:before="240"/>
        <w:ind w:left="426" w:hanging="426"/>
        <w:rPr>
          <w:lang w:val="it-IT"/>
        </w:rPr>
      </w:pPr>
      <w:sdt>
        <w:sdtPr>
          <w:rPr>
            <w:rFonts w:ascii="MS Gothic" w:eastAsia="MS Gothic" w:hAnsi="MS Gothic"/>
            <w:lang w:val="it-CH"/>
          </w:rPr>
          <w:id w:val="-267617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680">
            <w:rPr>
              <w:rFonts w:ascii="MS Gothic" w:eastAsia="MS Gothic" w:hAnsi="MS Gothic" w:hint="eastAsia"/>
              <w:lang w:val="it-CH"/>
            </w:rPr>
            <w:t>☐</w:t>
          </w:r>
        </w:sdtContent>
      </w:sdt>
      <w:r w:rsidR="00AC3BF4">
        <w:rPr>
          <w:lang w:val="it-CH"/>
        </w:rPr>
        <w:t xml:space="preserve"> estratto dal registro di commercio</w:t>
      </w:r>
      <w:r w:rsidR="00AC3BF4">
        <w:rPr>
          <w:rStyle w:val="Funotenzeichen"/>
          <w:szCs w:val="16"/>
          <w:lang w:val="it-CH"/>
        </w:rPr>
        <w:footnoteReference w:id="11"/>
      </w:r>
      <w:r w:rsidR="00AC3BF4">
        <w:rPr>
          <w:sz w:val="16"/>
          <w:szCs w:val="16"/>
          <w:lang w:val="it-CH"/>
        </w:rPr>
        <w:t>;</w:t>
      </w:r>
    </w:p>
    <w:p w14:paraId="1411CF65" w14:textId="4B4C80D2" w:rsidR="0078227F" w:rsidRPr="00AC3BF4" w:rsidRDefault="007353CF">
      <w:pPr>
        <w:pStyle w:val="Anhang"/>
        <w:spacing w:before="240"/>
        <w:ind w:left="255" w:hanging="255"/>
        <w:rPr>
          <w:lang w:val="it-IT"/>
        </w:rPr>
      </w:pPr>
      <w:sdt>
        <w:sdtPr>
          <w:rPr>
            <w:rFonts w:ascii="MS Gothic" w:eastAsia="MS Gothic" w:hAnsi="MS Gothic"/>
            <w:lang w:val="it-CH"/>
          </w:rPr>
          <w:id w:val="1693345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680" w:rsidRPr="2B54E150">
            <w:rPr>
              <w:rFonts w:ascii="MS Gothic" w:eastAsia="MS Gothic" w:hAnsi="MS Gothic"/>
              <w:lang w:val="it-CH"/>
            </w:rPr>
            <w:t>☐</w:t>
          </w:r>
        </w:sdtContent>
      </w:sdt>
      <w:r w:rsidR="00AC3BF4" w:rsidRPr="2B54E150">
        <w:rPr>
          <w:lang w:val="it-CH"/>
        </w:rPr>
        <w:t xml:space="preserve"> copia semplice del conto annuale afferente </w:t>
      </w:r>
      <w:proofErr w:type="gramStart"/>
      <w:r w:rsidR="00AC3BF4" w:rsidRPr="2B54E150">
        <w:rPr>
          <w:lang w:val="it-CH"/>
        </w:rPr>
        <w:t>gli</w:t>
      </w:r>
      <w:proofErr w:type="gramEnd"/>
      <w:r w:rsidR="00AC3BF4" w:rsidRPr="2B54E150">
        <w:rPr>
          <w:lang w:val="it-CH"/>
        </w:rPr>
        <w:t xml:space="preserve"> ultimi 2 anni e, nella misura in cui si richiesto dal Codice delle Obbligazioni, del conto di gruppo degli ultimi 2 anni (art. 727 CO);</w:t>
      </w:r>
    </w:p>
    <w:p w14:paraId="1411CF66" w14:textId="21F6E29E" w:rsidR="0078227F" w:rsidRPr="00AC3BF4" w:rsidRDefault="007353CF">
      <w:pPr>
        <w:pStyle w:val="Anhang"/>
        <w:spacing w:before="240"/>
        <w:rPr>
          <w:lang w:val="it-IT"/>
        </w:rPr>
      </w:pPr>
      <w:sdt>
        <w:sdtPr>
          <w:rPr>
            <w:rFonts w:ascii="MS Gothic" w:eastAsia="MS Gothic" w:hAnsi="MS Gothic"/>
            <w:lang w:val="it-CH"/>
          </w:rPr>
          <w:id w:val="15305367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680">
            <w:rPr>
              <w:rFonts w:ascii="MS Gothic" w:eastAsia="MS Gothic" w:hAnsi="MS Gothic" w:hint="eastAsia"/>
              <w:lang w:val="it-CH"/>
            </w:rPr>
            <w:t>☐</w:t>
          </w:r>
        </w:sdtContent>
      </w:sdt>
      <w:r w:rsidR="00AC3BF4">
        <w:rPr>
          <w:lang w:val="it-CH"/>
        </w:rPr>
        <w:t xml:space="preserve"> business plan allestito su tre anni;</w:t>
      </w:r>
    </w:p>
    <w:p w14:paraId="1411CF67" w14:textId="65C733DC" w:rsidR="0078227F" w:rsidRPr="00AC3BF4" w:rsidRDefault="007353CF">
      <w:pPr>
        <w:pStyle w:val="Anhang"/>
        <w:spacing w:before="240"/>
        <w:ind w:left="255" w:hanging="255"/>
        <w:rPr>
          <w:lang w:val="it-IT"/>
        </w:rPr>
      </w:pPr>
      <w:sdt>
        <w:sdtPr>
          <w:rPr>
            <w:rFonts w:ascii="MS Gothic" w:eastAsia="MS Gothic" w:hAnsi="MS Gothic"/>
            <w:lang w:val="it-CH"/>
          </w:rPr>
          <w:id w:val="-1077201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680">
            <w:rPr>
              <w:rFonts w:ascii="MS Gothic" w:eastAsia="MS Gothic" w:hAnsi="MS Gothic"/>
              <w:lang w:val="it-CH"/>
            </w:rPr>
            <w:t>☐</w:t>
          </w:r>
        </w:sdtContent>
      </w:sdt>
      <w:r w:rsidR="00AC3BF4">
        <w:rPr>
          <w:lang w:val="it-CH"/>
        </w:rPr>
        <w:t xml:space="preserve"> </w:t>
      </w:r>
      <w:bookmarkStart w:id="1" w:name="_Ref433357787"/>
      <w:r w:rsidR="00AC3BF4">
        <w:rPr>
          <w:lang w:val="it-CH"/>
        </w:rPr>
        <w:t>copie semplici,</w:t>
      </w:r>
      <w:r w:rsidR="00AC3BF4">
        <w:rPr>
          <w:lang w:val="it-IT"/>
        </w:rPr>
        <w:t xml:space="preserve"> munite della data e della firma dei titolari, del passaporto o della carta d’identità</w:t>
      </w:r>
      <w:r w:rsidR="00AC3BF4">
        <w:rPr>
          <w:lang w:val="it-CH"/>
        </w:rPr>
        <w:t xml:space="preserve"> </w:t>
      </w:r>
      <w:sdt>
        <w:sdtPr>
          <w:rPr>
            <w:lang w:val="it-CH"/>
          </w:rPr>
          <w:id w:val="-1764136549"/>
          <w:placeholder>
            <w:docPart w:val="DefaultPlaceholder_-1854013440"/>
          </w:placeholder>
          <w:showingPlcHdr/>
          <w:text/>
        </w:sdtPr>
        <w:sdtEndPr/>
        <w:sdtContent>
          <w:r w:rsidR="002050BC" w:rsidRPr="002050BC">
            <w:rPr>
              <w:rStyle w:val="Platzhaltertext"/>
              <w:lang w:val="it-IT"/>
            </w:rPr>
            <w:t>Klicken oder tippen Sie hier, um Text einzugeben.</w:t>
          </w:r>
        </w:sdtContent>
      </w:sdt>
      <w:r w:rsidR="00AC3BF4" w:rsidRPr="06DA22A6">
        <w:rPr>
          <w:rStyle w:val="Funotenzeichen"/>
          <w:lang w:val="it-CH"/>
        </w:rPr>
        <w:footnoteReference w:id="12"/>
      </w:r>
      <w:bookmarkEnd w:id="1"/>
      <w:r w:rsidR="00AC3BF4">
        <w:rPr>
          <w:lang w:val="it-CH"/>
        </w:rPr>
        <w:t xml:space="preserve"> membri del consiglio d'amministrazione e della direzione, </w:t>
      </w:r>
      <w:r w:rsidR="568CD3AA">
        <w:rPr>
          <w:lang w:val="it-CH"/>
        </w:rPr>
        <w:t>di una partecipazione qualificata</w:t>
      </w:r>
      <w:r w:rsidR="7E46011A">
        <w:rPr>
          <w:lang w:val="it-CH"/>
        </w:rPr>
        <w:t>,</w:t>
      </w:r>
      <w:r w:rsidR="002878DF">
        <w:rPr>
          <w:lang w:val="it-CH"/>
        </w:rPr>
        <w:t xml:space="preserve"> </w:t>
      </w:r>
      <w:r w:rsidR="00AC3BF4">
        <w:rPr>
          <w:lang w:val="it-CH"/>
        </w:rPr>
        <w:t>del responsabile per l'applicazione ed il rispetto della LRD e delle Regole deontologiche, del suo sostituto, del responsabile della formazione nel campo della LRD e delle Regole deontologiche, del suo sostituto</w:t>
      </w:r>
    </w:p>
    <w:p w14:paraId="1411CF68" w14:textId="27779445" w:rsidR="0078227F" w:rsidRPr="00AC3BF4" w:rsidRDefault="007353CF">
      <w:pPr>
        <w:pStyle w:val="Anhang"/>
        <w:spacing w:before="240"/>
        <w:ind w:left="255" w:hanging="255"/>
        <w:rPr>
          <w:lang w:val="it-IT"/>
        </w:rPr>
      </w:pPr>
      <w:sdt>
        <w:sdtPr>
          <w:rPr>
            <w:rFonts w:ascii="MS Gothic" w:eastAsia="MS Gothic" w:hAnsi="MS Gothic"/>
            <w:lang w:val="it-CH"/>
          </w:rPr>
          <w:id w:val="1312833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472C8EF7" w:rsidRPr="2B54E150">
            <w:rPr>
              <w:rFonts w:ascii="MS Gothic" w:eastAsia="MS Gothic" w:hAnsi="MS Gothic" w:cs="MS Gothic"/>
              <w:lang w:val="it-CH"/>
            </w:rPr>
            <w:t>☐</w:t>
          </w:r>
        </w:sdtContent>
      </w:sdt>
      <w:r w:rsidR="00AC3BF4" w:rsidRPr="2B54E150">
        <w:rPr>
          <w:i/>
          <w:iCs/>
          <w:lang w:val="it-CH"/>
        </w:rPr>
        <w:t xml:space="preserve"> curricula vitae </w:t>
      </w:r>
      <w:r w:rsidR="00AC3BF4" w:rsidRPr="2B54E150">
        <w:rPr>
          <w:lang w:val="it-CH"/>
        </w:rPr>
        <w:t xml:space="preserve">datati e firmati (compresi copie dei diplomi e dei certificati di lavoro) di </w:t>
      </w:r>
      <w:sdt>
        <w:sdtPr>
          <w:rPr>
            <w:lang w:val="it-CH"/>
          </w:rPr>
          <w:id w:val="-695085922"/>
          <w:placeholder>
            <w:docPart w:val="DefaultPlaceholder_-1854013440"/>
          </w:placeholder>
          <w:showingPlcHdr/>
          <w:text/>
        </w:sdtPr>
        <w:sdtEndPr/>
        <w:sdtContent>
          <w:r w:rsidR="002050BC" w:rsidRPr="2B54E150">
            <w:rPr>
              <w:rStyle w:val="Platzhaltertext"/>
              <w:lang w:val="it-IT"/>
            </w:rPr>
            <w:t>Klicken oder tippen Sie hier, um Text einzugeben.</w:t>
          </w:r>
        </w:sdtContent>
      </w:sdt>
      <w:r w:rsidR="00AC3BF4" w:rsidRPr="2B54E150">
        <w:rPr>
          <w:rStyle w:val="Funotenzeichen"/>
          <w:lang w:val="it-CH"/>
        </w:rPr>
        <w:t>11</w:t>
      </w:r>
      <w:r w:rsidR="00AC3BF4" w:rsidRPr="2B54E150">
        <w:rPr>
          <w:lang w:val="it-CH"/>
        </w:rPr>
        <w:t xml:space="preserve"> membri del consiglio d'amministrazione e della direzione, </w:t>
      </w:r>
      <w:r w:rsidR="0FFE075C" w:rsidRPr="2B54E150">
        <w:rPr>
          <w:lang w:val="it-CH"/>
        </w:rPr>
        <w:t>di una partecipazione qualificata,</w:t>
      </w:r>
      <w:r w:rsidR="0F6A5F48" w:rsidRPr="2B54E150">
        <w:rPr>
          <w:lang w:val="it-CH"/>
        </w:rPr>
        <w:t xml:space="preserve"> </w:t>
      </w:r>
      <w:r w:rsidR="00AC3BF4" w:rsidRPr="2B54E150">
        <w:rPr>
          <w:lang w:val="it-CH"/>
        </w:rPr>
        <w:t>del responsabile per l'applicazione ed il rispetto della LRD e delle Regole deontologiche, del suo sostituto; del responsabile della formazione nel campo della LRD e delle Regole deontologiche, del suo sostituto</w:t>
      </w:r>
    </w:p>
    <w:p w14:paraId="1411CF69" w14:textId="5BBAF648" w:rsidR="0078227F" w:rsidRDefault="007353CF">
      <w:pPr>
        <w:pStyle w:val="Anhang"/>
        <w:spacing w:before="240"/>
        <w:ind w:left="255" w:hanging="255"/>
        <w:rPr>
          <w:lang w:val="it-CH"/>
        </w:rPr>
      </w:pPr>
      <w:sdt>
        <w:sdtPr>
          <w:rPr>
            <w:rFonts w:ascii="MS Gothic" w:eastAsia="MS Gothic" w:hAnsi="MS Gothic"/>
            <w:lang w:val="it-CH"/>
          </w:rPr>
          <w:id w:val="616860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43AA22EA" w:rsidRPr="2B54E150">
            <w:rPr>
              <w:rFonts w:ascii="MS Gothic" w:eastAsia="MS Gothic" w:hAnsi="MS Gothic" w:cs="MS Gothic"/>
              <w:lang w:val="it-CH"/>
            </w:rPr>
            <w:t>☐</w:t>
          </w:r>
        </w:sdtContent>
      </w:sdt>
      <w:r w:rsidR="00AC3BF4">
        <w:rPr>
          <w:lang w:val="it-CH"/>
        </w:rPr>
        <w:t xml:space="preserve"> estratt</w:t>
      </w:r>
      <w:r w:rsidR="5B29A2DA">
        <w:rPr>
          <w:lang w:val="it-CH"/>
        </w:rPr>
        <w:t>o</w:t>
      </w:r>
      <w:r w:rsidR="00AC3BF4">
        <w:rPr>
          <w:lang w:val="it-CH"/>
        </w:rPr>
        <w:t xml:space="preserve"> del casellario giudiziale centrale</w:t>
      </w:r>
      <w:r w:rsidR="00AC3BF4">
        <w:rPr>
          <w:rStyle w:val="Funotenzeichen"/>
          <w:lang w:val="it-CH"/>
        </w:rPr>
        <w:footnoteReference w:id="13"/>
      </w:r>
      <w:r w:rsidR="00AC3BF4">
        <w:rPr>
          <w:lang w:val="it-CH"/>
        </w:rPr>
        <w:t xml:space="preserve"> di </w:t>
      </w:r>
      <w:sdt>
        <w:sdtPr>
          <w:rPr>
            <w:lang w:val="it-CH"/>
          </w:rPr>
          <w:id w:val="618108755"/>
          <w:placeholder>
            <w:docPart w:val="DefaultPlaceholder_-1854013440"/>
          </w:placeholder>
          <w:showingPlcHdr/>
          <w:text/>
        </w:sdtPr>
        <w:sdtEndPr/>
        <w:sdtContent>
          <w:r w:rsidR="002050BC" w:rsidRPr="002050BC">
            <w:rPr>
              <w:rStyle w:val="Platzhaltertext"/>
              <w:lang w:val="it-IT"/>
            </w:rPr>
            <w:t>Klicken oder tippen Sie hier, um Text einzugeben.</w:t>
          </w:r>
        </w:sdtContent>
      </w:sdt>
      <w:r w:rsidR="00AC3BF4">
        <w:rPr>
          <w:rStyle w:val="Funotenzeichen"/>
          <w:lang w:val="it-CH"/>
        </w:rPr>
        <w:t>11</w:t>
      </w:r>
      <w:r w:rsidR="00AC3BF4">
        <w:rPr>
          <w:lang w:val="it-CH"/>
        </w:rPr>
        <w:t xml:space="preserve"> membri del consiglio d'amministrazione e della direzione,</w:t>
      </w:r>
      <w:r w:rsidR="23E84C19">
        <w:rPr>
          <w:lang w:val="it-CH"/>
        </w:rPr>
        <w:t xml:space="preserve"> di una partecipazione qualificata</w:t>
      </w:r>
      <w:r w:rsidR="002878DF">
        <w:rPr>
          <w:lang w:val="it-CH"/>
        </w:rPr>
        <w:t xml:space="preserve">, </w:t>
      </w:r>
      <w:r w:rsidR="00AC3BF4">
        <w:rPr>
          <w:lang w:val="it-CH"/>
        </w:rPr>
        <w:t>del responsabile per l'applicazione ed il rispetto della LRD e delle norme di comportamento</w:t>
      </w:r>
      <w:r w:rsidR="06D2AA27">
        <w:rPr>
          <w:lang w:val="it-CH"/>
        </w:rPr>
        <w:t>,</w:t>
      </w:r>
      <w:r w:rsidR="00AC3BF4">
        <w:rPr>
          <w:lang w:val="it-CH"/>
        </w:rPr>
        <w:t xml:space="preserve"> del suo sostituto; del responsabile della formazione nel campo della LRD e delle Regole deontologiche, del suo sostituto</w:t>
      </w:r>
    </w:p>
    <w:p w14:paraId="50BAAE84" w14:textId="04A4E3C9" w:rsidR="002878DF" w:rsidRPr="00AC3BF4" w:rsidRDefault="007353CF" w:rsidP="002878DF">
      <w:pPr>
        <w:pStyle w:val="Anhang"/>
        <w:spacing w:before="240"/>
        <w:ind w:left="255" w:hanging="255"/>
        <w:rPr>
          <w:lang w:val="it-IT"/>
        </w:rPr>
      </w:pPr>
      <w:sdt>
        <w:sdtPr>
          <w:rPr>
            <w:rFonts w:ascii="MS Gothic" w:eastAsia="MS Gothic" w:hAnsi="MS Gothic"/>
            <w:lang w:val="de-DE"/>
          </w:rPr>
          <w:id w:val="1233890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7D6D0C80" w:rsidRPr="2B54E150">
            <w:rPr>
              <w:rFonts w:ascii="MS Gothic" w:eastAsia="MS Gothic" w:hAnsi="MS Gothic" w:cs="MS Gothic"/>
              <w:lang w:val="de-DE"/>
            </w:rPr>
            <w:t>☐</w:t>
          </w:r>
        </w:sdtContent>
      </w:sdt>
      <w:r w:rsidR="00542241">
        <w:rPr>
          <w:rFonts w:ascii="MS Gothic" w:eastAsia="MS Gothic" w:hAnsi="MS Gothic"/>
          <w:lang w:val="de-DE"/>
        </w:rPr>
        <w:tab/>
      </w:r>
      <w:proofErr w:type="spellStart"/>
      <w:r w:rsidR="002878DF" w:rsidRPr="002878DF">
        <w:rPr>
          <w:lang w:val="de-DE"/>
        </w:rPr>
        <w:t>estratt</w:t>
      </w:r>
      <w:r w:rsidR="0E55F554" w:rsidRPr="002878DF">
        <w:rPr>
          <w:lang w:val="de-DE"/>
        </w:rPr>
        <w:t>o</w:t>
      </w:r>
      <w:proofErr w:type="spellEnd"/>
      <w:r w:rsidR="0E55F554" w:rsidRPr="002878DF">
        <w:rPr>
          <w:lang w:val="de-DE"/>
        </w:rPr>
        <w:t xml:space="preserve"> </w:t>
      </w:r>
      <w:r w:rsidR="00C8197D">
        <w:rPr>
          <w:lang w:val="de-DE"/>
        </w:rPr>
        <w:t>del</w:t>
      </w:r>
      <w:r w:rsidR="00542241">
        <w:rPr>
          <w:lang w:val="de-DE"/>
        </w:rPr>
        <w:t xml:space="preserve"> </w:t>
      </w:r>
      <w:proofErr w:type="spellStart"/>
      <w:r w:rsidR="00542241">
        <w:rPr>
          <w:lang w:val="de-DE"/>
        </w:rPr>
        <w:t>registro</w:t>
      </w:r>
      <w:proofErr w:type="spellEnd"/>
      <w:r w:rsidR="00542241">
        <w:rPr>
          <w:lang w:val="de-DE"/>
        </w:rPr>
        <w:t xml:space="preserve"> dell</w:t>
      </w:r>
      <w:r w:rsidR="00653E07">
        <w:rPr>
          <w:lang w:val="de-DE"/>
        </w:rPr>
        <w:t xml:space="preserve">e </w:t>
      </w:r>
      <w:proofErr w:type="spellStart"/>
      <w:r w:rsidR="4996172B" w:rsidRPr="002878DF">
        <w:rPr>
          <w:lang w:val="de-DE"/>
        </w:rPr>
        <w:t>esecuzion</w:t>
      </w:r>
      <w:r w:rsidR="00653E07">
        <w:rPr>
          <w:lang w:val="de-DE"/>
        </w:rPr>
        <w:t>i</w:t>
      </w:r>
      <w:proofErr w:type="spellEnd"/>
      <w:r w:rsidR="002878DF">
        <w:rPr>
          <w:rStyle w:val="Funotenzeichen"/>
          <w:lang w:val="it-CH"/>
        </w:rPr>
        <w:footnoteReference w:id="14"/>
      </w:r>
      <w:r w:rsidR="002878DF" w:rsidRPr="002878DF">
        <w:rPr>
          <w:lang w:val="de-DE"/>
        </w:rPr>
        <w:t xml:space="preserve"> di </w:t>
      </w:r>
      <w:sdt>
        <w:sdtPr>
          <w:rPr>
            <w:lang w:val="it-CH"/>
          </w:rPr>
          <w:id w:val="-478154661"/>
          <w:placeholder>
            <w:docPart w:val="7AF340DDE7F24E55BC5DAE304380B3B1"/>
          </w:placeholder>
          <w:showingPlcHdr/>
          <w:text/>
        </w:sdtPr>
        <w:sdtEndPr/>
        <w:sdtContent>
          <w:r w:rsidR="002878DF" w:rsidRPr="002878DF">
            <w:rPr>
              <w:rStyle w:val="Platzhaltertext"/>
              <w:lang w:val="de-DE"/>
            </w:rPr>
            <w:t>Klicken oder tippen Sie hier, um Text einzugeben.</w:t>
          </w:r>
        </w:sdtContent>
      </w:sdt>
      <w:r w:rsidR="002878DF" w:rsidRPr="002878DF">
        <w:rPr>
          <w:rStyle w:val="Funotenzeichen"/>
          <w:lang w:val="de-DE"/>
        </w:rPr>
        <w:t>11</w:t>
      </w:r>
      <w:r w:rsidR="002878DF" w:rsidRPr="002878DF">
        <w:rPr>
          <w:lang w:val="de-DE"/>
        </w:rPr>
        <w:t xml:space="preserve"> </w:t>
      </w:r>
      <w:r w:rsidR="002878DF">
        <w:rPr>
          <w:lang w:val="it-CH"/>
        </w:rPr>
        <w:t>membri del consiglio d'amministrazione e della direzione,</w:t>
      </w:r>
      <w:r w:rsidR="6E3CA71D">
        <w:rPr>
          <w:lang w:val="it-CH"/>
        </w:rPr>
        <w:t xml:space="preserve"> </w:t>
      </w:r>
      <w:r w:rsidR="6E3CA71D" w:rsidRPr="2B54E150">
        <w:rPr>
          <w:lang w:val="it-CH"/>
        </w:rPr>
        <w:t>di una partecipazione qualificata,</w:t>
      </w:r>
      <w:r w:rsidR="002878DF">
        <w:rPr>
          <w:lang w:val="it-CH"/>
        </w:rPr>
        <w:t xml:space="preserve"> del responsabile per l'applicazione ed il rispetto della LRD e delle norme di comportamento, del suo sostituto; del responsabile della formazione nel campo della LRD e delle Regole deontologiche, del suo sostituto</w:t>
      </w:r>
    </w:p>
    <w:p w14:paraId="1411CF6A" w14:textId="7B42787B" w:rsidR="0078227F" w:rsidRPr="00AC3BF4" w:rsidRDefault="007353CF">
      <w:pPr>
        <w:pStyle w:val="Anhang"/>
        <w:spacing w:before="240"/>
        <w:ind w:left="255" w:hanging="255"/>
        <w:rPr>
          <w:lang w:val="it-IT"/>
        </w:rPr>
      </w:pPr>
      <w:sdt>
        <w:sdtPr>
          <w:rPr>
            <w:rFonts w:ascii="MS Gothic" w:eastAsia="MS Gothic" w:hAnsi="MS Gothic"/>
            <w:lang w:val="it-CH"/>
          </w:rPr>
          <w:id w:val="1641382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2950D659" w:rsidRPr="2B54E150">
            <w:rPr>
              <w:rFonts w:ascii="MS Gothic" w:eastAsia="MS Gothic" w:hAnsi="MS Gothic" w:cs="MS Gothic"/>
              <w:lang w:val="it-CH"/>
            </w:rPr>
            <w:t>☐</w:t>
          </w:r>
        </w:sdtContent>
      </w:sdt>
      <w:r w:rsidR="00542241">
        <w:rPr>
          <w:rFonts w:ascii="MS Gothic" w:eastAsia="MS Gothic" w:hAnsi="MS Gothic"/>
          <w:lang w:val="it-CH"/>
        </w:rPr>
        <w:tab/>
      </w:r>
      <w:r w:rsidR="00AC3BF4">
        <w:rPr>
          <w:lang w:val="it-CH"/>
        </w:rPr>
        <w:t>dichiarazioni personali relative a procedure penali ed amministrative di</w:t>
      </w:r>
      <w:r w:rsidR="002050BC" w:rsidRPr="002050BC">
        <w:rPr>
          <w:u w:val="single"/>
          <w:shd w:val="clear" w:color="auto" w:fill="D3D3D3"/>
          <w:lang w:val="it-IT"/>
        </w:rPr>
        <w:t xml:space="preserve"> </w:t>
      </w:r>
      <w:sdt>
        <w:sdtPr>
          <w:rPr>
            <w:u w:val="single"/>
            <w:shd w:val="clear" w:color="auto" w:fill="D3D3D3"/>
            <w:lang w:val="it-IT"/>
          </w:rPr>
          <w:id w:val="347454006"/>
          <w:placeholder>
            <w:docPart w:val="DefaultPlaceholder_-1854013440"/>
          </w:placeholder>
          <w:showingPlcHdr/>
          <w:text/>
        </w:sdtPr>
        <w:sdtEndPr/>
        <w:sdtContent>
          <w:r w:rsidR="002050BC" w:rsidRPr="002050BC">
            <w:rPr>
              <w:rStyle w:val="Platzhaltertext"/>
              <w:lang w:val="it-IT"/>
            </w:rPr>
            <w:t>Klicken oder tippen Sie hier, um Text einzugeben.</w:t>
          </w:r>
        </w:sdtContent>
      </w:sdt>
      <w:r w:rsidR="00AC3BF4">
        <w:rPr>
          <w:rStyle w:val="Funotenzeichen"/>
          <w:shd w:val="clear" w:color="auto" w:fill="D3D3D3"/>
          <w:lang w:val="it-CH"/>
        </w:rPr>
        <w:t>11</w:t>
      </w:r>
      <w:r w:rsidR="00AC3BF4">
        <w:rPr>
          <w:lang w:val="it-CH"/>
        </w:rPr>
        <w:t xml:space="preserve"> membri del consiglio d'amministrazione e della direzione, del responsabile per l'applicazione ed il rispetto della LRD e delle Regole deontologiche, del suo sostituto; del responsabile della formazione nel campo della LRD e delle Regole deontologiche, del suo sostituto</w:t>
      </w:r>
    </w:p>
    <w:p w14:paraId="1411CF6B" w14:textId="4014EDEF" w:rsidR="0078227F" w:rsidRPr="00AC3BF4" w:rsidRDefault="007353CF">
      <w:pPr>
        <w:pStyle w:val="Anhang"/>
        <w:spacing w:before="240"/>
        <w:ind w:left="255" w:hanging="255"/>
        <w:rPr>
          <w:lang w:val="it-IT"/>
        </w:rPr>
      </w:pPr>
      <w:sdt>
        <w:sdtPr>
          <w:rPr>
            <w:rFonts w:ascii="MS Gothic" w:eastAsia="MS Gothic" w:hAnsi="MS Gothic"/>
            <w:lang w:val="it-CH"/>
          </w:rPr>
          <w:id w:val="1174077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680" w:rsidRPr="2B54E150">
            <w:rPr>
              <w:rFonts w:ascii="MS Gothic" w:eastAsia="MS Gothic" w:hAnsi="MS Gothic"/>
              <w:lang w:val="it-CH"/>
            </w:rPr>
            <w:t>☐</w:t>
          </w:r>
        </w:sdtContent>
      </w:sdt>
      <w:r w:rsidR="00542241">
        <w:rPr>
          <w:rFonts w:ascii="MS Gothic" w:eastAsia="MS Gothic" w:hAnsi="MS Gothic"/>
          <w:lang w:val="it-CH"/>
        </w:rPr>
        <w:tab/>
      </w:r>
      <w:r w:rsidR="00AC3BF4" w:rsidRPr="2B54E150">
        <w:rPr>
          <w:lang w:val="it-CH"/>
        </w:rPr>
        <w:t>regolamento interno dell’azienda / descrizione delle funzioni (descrizione dei posti oppure capitolato d’oneri per imprenditore unico) relativo alla formazione in materia di LRD e delle norme di comportamento;</w:t>
      </w:r>
    </w:p>
    <w:p w14:paraId="1411CF6C" w14:textId="4E0CF1A5" w:rsidR="0078227F" w:rsidRPr="00AC3BF4" w:rsidRDefault="007353CF">
      <w:pPr>
        <w:pStyle w:val="Anhang"/>
        <w:spacing w:before="240"/>
        <w:rPr>
          <w:lang w:val="it-IT"/>
        </w:rPr>
      </w:pPr>
      <w:sdt>
        <w:sdtPr>
          <w:rPr>
            <w:rFonts w:ascii="MS Gothic" w:eastAsia="MS Gothic" w:hAnsi="MS Gothic"/>
            <w:lang w:val="it-CH"/>
          </w:rPr>
          <w:id w:val="-1870363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680">
            <w:rPr>
              <w:rFonts w:ascii="MS Gothic" w:eastAsia="MS Gothic" w:hAnsi="MS Gothic" w:hint="eastAsia"/>
              <w:lang w:val="it-CH"/>
            </w:rPr>
            <w:t>☐</w:t>
          </w:r>
        </w:sdtContent>
      </w:sdt>
      <w:r w:rsidR="00AC3BF4">
        <w:rPr>
          <w:lang w:val="it-CH"/>
        </w:rPr>
        <w:t xml:space="preserve"> domanda d’affiliazione all’OAD dell’AOOS, debitamente firmata</w:t>
      </w:r>
    </w:p>
    <w:p w14:paraId="1411CF6D" w14:textId="381CAE47" w:rsidR="0078227F" w:rsidRPr="00AC3BF4" w:rsidRDefault="007353CF">
      <w:pPr>
        <w:pStyle w:val="Anhang"/>
        <w:spacing w:before="240"/>
        <w:rPr>
          <w:lang w:val="it-IT"/>
        </w:rPr>
      </w:pPr>
      <w:sdt>
        <w:sdtPr>
          <w:rPr>
            <w:rFonts w:ascii="MS Gothic" w:eastAsia="MS Gothic" w:hAnsi="MS Gothic"/>
            <w:lang w:val="it-CH"/>
          </w:rPr>
          <w:id w:val="-107080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680">
            <w:rPr>
              <w:rFonts w:ascii="MS Gothic" w:eastAsia="MS Gothic" w:hAnsi="MS Gothic" w:hint="eastAsia"/>
              <w:lang w:val="it-CH"/>
            </w:rPr>
            <w:t>☐</w:t>
          </w:r>
        </w:sdtContent>
      </w:sdt>
      <w:r w:rsidR="00AC3BF4">
        <w:rPr>
          <w:lang w:val="it-CH"/>
        </w:rPr>
        <w:t xml:space="preserve"> contratto d’affiliazione all’OAD dell’AOOS, debitamente firmato</w:t>
      </w:r>
    </w:p>
    <w:p w14:paraId="1411CF6E" w14:textId="7CEADDFF" w:rsidR="0078227F" w:rsidRPr="00AC3BF4" w:rsidRDefault="007353CF">
      <w:pPr>
        <w:pStyle w:val="Anhang"/>
        <w:spacing w:before="240"/>
        <w:ind w:left="426" w:hanging="426"/>
        <w:rPr>
          <w:lang w:val="it-IT"/>
        </w:rPr>
      </w:pPr>
      <w:sdt>
        <w:sdtPr>
          <w:rPr>
            <w:rFonts w:ascii="MS Gothic" w:eastAsia="MS Gothic" w:hAnsi="MS Gothic"/>
            <w:lang w:val="it-CH"/>
          </w:rPr>
          <w:id w:val="-10438288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680">
            <w:rPr>
              <w:rFonts w:ascii="MS Gothic" w:eastAsia="MS Gothic" w:hAnsi="MS Gothic" w:hint="eastAsia"/>
              <w:lang w:val="it-CH"/>
            </w:rPr>
            <w:t>☐</w:t>
          </w:r>
        </w:sdtContent>
      </w:sdt>
      <w:r w:rsidR="00AC3BF4">
        <w:rPr>
          <w:lang w:val="it-CH"/>
        </w:rPr>
        <w:t xml:space="preserve"> altri documenti, secondo l’elenco separato.</w:t>
      </w:r>
    </w:p>
    <w:p w14:paraId="1411CF6F" w14:textId="77777777" w:rsidR="0078227F" w:rsidRDefault="0078227F">
      <w:pPr>
        <w:pStyle w:val="Anhang"/>
        <w:tabs>
          <w:tab w:val="left" w:pos="284"/>
        </w:tabs>
        <w:rPr>
          <w:b/>
          <w:sz w:val="24"/>
          <w:lang w:val="it-CH"/>
        </w:rPr>
      </w:pPr>
    </w:p>
    <w:sectPr w:rsidR="0078227F">
      <w:headerReference w:type="default" r:id="rId11"/>
      <w:footerReference w:type="default" r:id="rId12"/>
      <w:footerReference w:type="first" r:id="rId13"/>
      <w:pgSz w:w="11907" w:h="16840"/>
      <w:pgMar w:top="851" w:right="567" w:bottom="851" w:left="567" w:header="397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6BB68A" w14:textId="77777777" w:rsidR="006F5B71" w:rsidRDefault="006F5B71">
      <w:pPr>
        <w:spacing w:line="240" w:lineRule="auto"/>
      </w:pPr>
      <w:r>
        <w:separator/>
      </w:r>
    </w:p>
  </w:endnote>
  <w:endnote w:type="continuationSeparator" w:id="0">
    <w:p w14:paraId="09EB7C0B" w14:textId="77777777" w:rsidR="006F5B71" w:rsidRDefault="006F5B71">
      <w:pPr>
        <w:spacing w:line="240" w:lineRule="auto"/>
      </w:pPr>
      <w:r>
        <w:continuationSeparator/>
      </w:r>
    </w:p>
  </w:endnote>
  <w:endnote w:type="continuationNotice" w:id="1">
    <w:p w14:paraId="37A59405" w14:textId="77777777" w:rsidR="006F5B71" w:rsidRDefault="006F5B7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10 Pitch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Ex BT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1CD98" w14:textId="77777777" w:rsidR="00AC3BF4" w:rsidRDefault="00AC3BF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1CD9A" w14:textId="77777777" w:rsidR="00AC3BF4" w:rsidRPr="00AC3BF4" w:rsidRDefault="00AC3BF4">
    <w:pPr>
      <w:pStyle w:val="Fuzeile"/>
      <w:spacing w:line="240" w:lineRule="auto"/>
      <w:jc w:val="right"/>
      <w:rPr>
        <w:lang w:val="it-IT"/>
      </w:rPr>
    </w:pPr>
    <w:r>
      <w:rPr>
        <w:sz w:val="16"/>
        <w:lang w:val="it-IT"/>
      </w:rPr>
      <w:fldChar w:fldCharType="begin" w:fldLock="1"/>
    </w:r>
    <w:r>
      <w:rPr>
        <w:sz w:val="16"/>
        <w:lang w:val="it-IT"/>
      </w:rPr>
      <w:instrText xml:space="preserve"> FILENAME </w:instrText>
    </w:r>
    <w:r>
      <w:rPr>
        <w:sz w:val="16"/>
        <w:lang w:val="it-IT"/>
      </w:rPr>
      <w:fldChar w:fldCharType="separate"/>
    </w:r>
    <w:r>
      <w:rPr>
        <w:sz w:val="16"/>
        <w:lang w:val="it-IT"/>
      </w:rPr>
      <w:t>Domanda d'ammissione come socio attivo con adesione all'OAD.doc</w:t>
    </w:r>
    <w:r>
      <w:rPr>
        <w:sz w:val="16"/>
        <w:lang w:val="it-I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9EBBF4" w14:textId="77777777" w:rsidR="006F5B71" w:rsidRDefault="006F5B71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0C0DF7DF" w14:textId="77777777" w:rsidR="006F5B71" w:rsidRDefault="006F5B71">
      <w:pPr>
        <w:spacing w:line="240" w:lineRule="auto"/>
      </w:pPr>
      <w:r>
        <w:continuationSeparator/>
      </w:r>
    </w:p>
  </w:footnote>
  <w:footnote w:type="continuationNotice" w:id="1">
    <w:p w14:paraId="6580813B" w14:textId="77777777" w:rsidR="006F5B71" w:rsidRDefault="006F5B71">
      <w:pPr>
        <w:spacing w:line="240" w:lineRule="auto"/>
      </w:pPr>
    </w:p>
  </w:footnote>
  <w:footnote w:id="2">
    <w:p w14:paraId="1411CD8E" w14:textId="77777777" w:rsidR="0078227F" w:rsidRPr="00AC3BF4" w:rsidRDefault="00AC3BF4">
      <w:pPr>
        <w:pStyle w:val="Funotentext"/>
        <w:rPr>
          <w:lang w:val="it-IT"/>
        </w:rPr>
      </w:pPr>
      <w:r>
        <w:rPr>
          <w:rStyle w:val="Funotenzeichen"/>
        </w:rPr>
        <w:footnoteRef/>
      </w:r>
      <w:r>
        <w:rPr>
          <w:lang w:val="it-CH"/>
        </w:rPr>
        <w:t xml:space="preserve"> </w:t>
      </w:r>
      <w:r>
        <w:rPr>
          <w:lang w:val="it-CH"/>
        </w:rPr>
        <w:tab/>
        <w:t>Indicare se si tratta di una succursale di un istituto finanziario con sede all’estero.</w:t>
      </w:r>
    </w:p>
  </w:footnote>
  <w:footnote w:id="3">
    <w:p w14:paraId="1411CD8F" w14:textId="77777777" w:rsidR="0078227F" w:rsidRPr="00AC3BF4" w:rsidRDefault="00AC3BF4">
      <w:pPr>
        <w:pStyle w:val="Funotentext"/>
        <w:rPr>
          <w:lang w:val="it-IT"/>
        </w:rPr>
      </w:pPr>
      <w:r>
        <w:rPr>
          <w:rStyle w:val="Funotenzeichen"/>
        </w:rPr>
        <w:footnoteRef/>
      </w:r>
      <w:r>
        <w:rPr>
          <w:lang w:val="it-CH"/>
        </w:rPr>
        <w:t xml:space="preserve"> </w:t>
      </w:r>
      <w:r>
        <w:rPr>
          <w:lang w:val="it-CH"/>
        </w:rPr>
        <w:tab/>
        <w:t xml:space="preserve">Per le società creata da oltre </w:t>
      </w:r>
      <w:proofErr w:type="gramStart"/>
      <w:r>
        <w:rPr>
          <w:lang w:val="it-CH"/>
        </w:rPr>
        <w:t>6</w:t>
      </w:r>
      <w:proofErr w:type="gramEnd"/>
      <w:r>
        <w:rPr>
          <w:lang w:val="it-CH"/>
        </w:rPr>
        <w:t xml:space="preserve"> mesi è necessario inoltrare un’attestazione di inattività LRD e un business plan per tutte le nuove neocostituite società.</w:t>
      </w:r>
    </w:p>
  </w:footnote>
  <w:footnote w:id="4">
    <w:p w14:paraId="1411CD90" w14:textId="77777777" w:rsidR="0078227F" w:rsidRPr="00AC3BF4" w:rsidRDefault="00AC3BF4">
      <w:pPr>
        <w:pStyle w:val="Funotentext"/>
        <w:jc w:val="both"/>
        <w:rPr>
          <w:lang w:val="it-IT"/>
        </w:rPr>
      </w:pPr>
      <w:r>
        <w:rPr>
          <w:rStyle w:val="Funotenzeichen"/>
        </w:rPr>
        <w:footnoteRef/>
      </w:r>
      <w:r>
        <w:rPr>
          <w:lang w:val="it-CH"/>
        </w:rPr>
        <w:t xml:space="preserve"> </w:t>
      </w:r>
      <w:r>
        <w:rPr>
          <w:lang w:val="it-CH"/>
        </w:rPr>
        <w:tab/>
        <w:t>In caso di società di capitali (S.A, Sagl) sono da indicare solamente le partecipazioni con almeno il 10% del capitale sociale e/o dei diritti di voto.</w:t>
      </w:r>
    </w:p>
  </w:footnote>
  <w:footnote w:id="5">
    <w:p w14:paraId="1411CD91" w14:textId="77777777" w:rsidR="0078227F" w:rsidRPr="00AC3BF4" w:rsidRDefault="00AC3BF4">
      <w:pPr>
        <w:pStyle w:val="Funotentext"/>
        <w:rPr>
          <w:lang w:val="it-IT"/>
        </w:rPr>
      </w:pPr>
      <w:r>
        <w:rPr>
          <w:rStyle w:val="Funotenzeichen"/>
        </w:rPr>
        <w:footnoteRef/>
      </w:r>
      <w:r>
        <w:rPr>
          <w:lang w:val="it-CH"/>
        </w:rPr>
        <w:t xml:space="preserve"> </w:t>
      </w:r>
      <w:r>
        <w:rPr>
          <w:lang w:val="it-CH"/>
        </w:rPr>
        <w:tab/>
        <w:t xml:space="preserve">È possibile indicare più di un’attività. </w:t>
      </w:r>
    </w:p>
  </w:footnote>
  <w:footnote w:id="6">
    <w:p w14:paraId="1411CD92" w14:textId="77777777" w:rsidR="0078227F" w:rsidRPr="00AC3BF4" w:rsidRDefault="00AC3BF4">
      <w:pPr>
        <w:pStyle w:val="Funotentext"/>
        <w:rPr>
          <w:lang w:val="it-IT"/>
        </w:rPr>
      </w:pPr>
      <w:r>
        <w:rPr>
          <w:rStyle w:val="Funotenzeichen"/>
        </w:rPr>
        <w:footnoteRef/>
      </w:r>
      <w:r>
        <w:rPr>
          <w:lang w:val="it-CH"/>
        </w:rPr>
        <w:t xml:space="preserve"> </w:t>
      </w:r>
      <w:r>
        <w:rPr>
          <w:lang w:val="it-CH"/>
        </w:rPr>
        <w:tab/>
        <w:t xml:space="preserve">Commercio di valori mobiliari ai sensi della art. 41 </w:t>
      </w:r>
      <w:proofErr w:type="spellStart"/>
      <w:r>
        <w:rPr>
          <w:lang w:val="it-CH"/>
        </w:rPr>
        <w:t>LIsFi</w:t>
      </w:r>
      <w:proofErr w:type="spellEnd"/>
      <w:r>
        <w:rPr>
          <w:lang w:val="it-CH"/>
        </w:rPr>
        <w:t>.</w:t>
      </w:r>
    </w:p>
  </w:footnote>
  <w:footnote w:id="7">
    <w:p w14:paraId="1411CD93" w14:textId="77777777" w:rsidR="0078227F" w:rsidRPr="00AC3BF4" w:rsidRDefault="00AC3BF4">
      <w:pPr>
        <w:pStyle w:val="Funotentext"/>
        <w:jc w:val="both"/>
        <w:rPr>
          <w:lang w:val="it-IT"/>
        </w:rPr>
      </w:pPr>
      <w:r>
        <w:rPr>
          <w:rStyle w:val="Funotenzeichen"/>
        </w:rPr>
        <w:footnoteRef/>
      </w:r>
      <w:r>
        <w:rPr>
          <w:lang w:val="it-CH"/>
        </w:rPr>
        <w:t xml:space="preserve"> </w:t>
      </w:r>
      <w:r>
        <w:rPr>
          <w:lang w:val="it-CH"/>
        </w:rPr>
        <w:tab/>
        <w:t>Per ogni persona indicata occorre accludere:</w:t>
      </w:r>
    </w:p>
    <w:p w14:paraId="1411CD94" w14:textId="77777777" w:rsidR="0078227F" w:rsidRDefault="00AC3BF4">
      <w:pPr>
        <w:pStyle w:val="Funotentext"/>
        <w:numPr>
          <w:ilvl w:val="0"/>
          <w:numId w:val="3"/>
        </w:numPr>
        <w:tabs>
          <w:tab w:val="left" w:pos="993"/>
        </w:tabs>
        <w:ind w:left="993"/>
        <w:rPr>
          <w:lang w:val="it-IT"/>
        </w:rPr>
      </w:pPr>
      <w:r>
        <w:rPr>
          <w:lang w:val="it-IT"/>
        </w:rPr>
        <w:t>copia semplice, munita della data e della firma del titolare, del passaporto o della carta d’identità;</w:t>
      </w:r>
    </w:p>
    <w:p w14:paraId="1411CD95" w14:textId="77777777" w:rsidR="0078227F" w:rsidRDefault="00AC3BF4">
      <w:pPr>
        <w:pStyle w:val="Funotentext"/>
        <w:numPr>
          <w:ilvl w:val="0"/>
          <w:numId w:val="3"/>
        </w:numPr>
        <w:tabs>
          <w:tab w:val="left" w:pos="993"/>
        </w:tabs>
        <w:ind w:left="993"/>
        <w:rPr>
          <w:lang w:val="it-IT"/>
        </w:rPr>
      </w:pPr>
      <w:r>
        <w:rPr>
          <w:lang w:val="it-IT"/>
        </w:rPr>
        <w:t>estratto del casellario giudiziale centrale svizzero in originale (non risalente a più di sei mesi);</w:t>
      </w:r>
    </w:p>
    <w:p w14:paraId="1411CD96" w14:textId="77777777" w:rsidR="0078227F" w:rsidRPr="00AC3BF4" w:rsidRDefault="00AC3BF4">
      <w:pPr>
        <w:pStyle w:val="Funotentext"/>
        <w:numPr>
          <w:ilvl w:val="0"/>
          <w:numId w:val="3"/>
        </w:numPr>
        <w:tabs>
          <w:tab w:val="left" w:pos="993"/>
        </w:tabs>
        <w:ind w:left="993"/>
        <w:rPr>
          <w:lang w:val="it-IT"/>
        </w:rPr>
      </w:pPr>
      <w:r>
        <w:rPr>
          <w:i/>
          <w:lang w:val="it-CH"/>
        </w:rPr>
        <w:t xml:space="preserve">curriculum vitae </w:t>
      </w:r>
      <w:r>
        <w:rPr>
          <w:lang w:val="it-CH"/>
        </w:rPr>
        <w:t>datato e firmato, indicante in particolare la formazione e l'esperienza professionale (allegare copie di diplomi, dei certificati di lavoro, ecc.)</w:t>
      </w:r>
      <w:r>
        <w:rPr>
          <w:lang w:val="it-IT"/>
        </w:rPr>
        <w:t>;</w:t>
      </w:r>
    </w:p>
    <w:p w14:paraId="1411CD97" w14:textId="77777777" w:rsidR="0078227F" w:rsidRDefault="00AC3BF4">
      <w:pPr>
        <w:pStyle w:val="Funotentext"/>
        <w:numPr>
          <w:ilvl w:val="0"/>
          <w:numId w:val="3"/>
        </w:numPr>
        <w:tabs>
          <w:tab w:val="clear" w:pos="567"/>
          <w:tab w:val="left" w:pos="993"/>
        </w:tabs>
        <w:ind w:left="993"/>
        <w:jc w:val="both"/>
        <w:rPr>
          <w:lang w:val="it-CH"/>
        </w:rPr>
      </w:pPr>
      <w:r>
        <w:rPr>
          <w:lang w:val="it-CH"/>
        </w:rPr>
        <w:t xml:space="preserve">dichiarazione scritta, datata e firmata dalla persona in questione, affermante che la medesima non è coinvolta in procedure penali o amministrative legate alle sue attività professionali. Sono escluse le usuali procedure di determinazione degli obblighi fiscali (compresi i rimedi di diritto) nonché le procedure inerenti </w:t>
      </w:r>
      <w:proofErr w:type="gramStart"/>
      <w:r>
        <w:rPr>
          <w:lang w:val="it-CH"/>
        </w:rPr>
        <w:t>la</w:t>
      </w:r>
      <w:proofErr w:type="gramEnd"/>
      <w:r>
        <w:rPr>
          <w:lang w:val="it-CH"/>
        </w:rPr>
        <w:t xml:space="preserve"> circolazione stradale. </w:t>
      </w:r>
    </w:p>
  </w:footnote>
  <w:footnote w:id="8">
    <w:p w14:paraId="1411CD98" w14:textId="77777777" w:rsidR="0078227F" w:rsidRPr="00AC3BF4" w:rsidRDefault="00AC3BF4">
      <w:pPr>
        <w:pStyle w:val="Funotentext"/>
        <w:rPr>
          <w:lang w:val="it-IT"/>
        </w:rPr>
      </w:pPr>
      <w:r>
        <w:rPr>
          <w:rStyle w:val="Funotenzeichen"/>
        </w:rPr>
        <w:footnoteRef/>
      </w:r>
      <w:r>
        <w:rPr>
          <w:lang w:val="it-CH"/>
        </w:rPr>
        <w:t xml:space="preserve"> </w:t>
      </w:r>
      <w:r>
        <w:rPr>
          <w:lang w:val="it-CH"/>
        </w:rPr>
        <w:tab/>
        <w:t>Collaboratori che assistono indipendentemente i clienti.</w:t>
      </w:r>
    </w:p>
  </w:footnote>
  <w:footnote w:id="9">
    <w:p w14:paraId="1411CD99" w14:textId="77777777" w:rsidR="0078227F" w:rsidRPr="00AC3BF4" w:rsidRDefault="00AC3BF4">
      <w:pPr>
        <w:pStyle w:val="Funotentext"/>
        <w:jc w:val="both"/>
        <w:rPr>
          <w:lang w:val="it-IT"/>
        </w:rPr>
      </w:pPr>
      <w:r>
        <w:rPr>
          <w:rStyle w:val="Funotenzeichen"/>
        </w:rPr>
        <w:footnoteRef/>
      </w:r>
      <w:r>
        <w:rPr>
          <w:lang w:val="it-CH"/>
        </w:rPr>
        <w:t xml:space="preserve"> </w:t>
      </w:r>
      <w:r>
        <w:rPr>
          <w:lang w:val="it-CH"/>
        </w:rPr>
        <w:tab/>
        <w:t>Collaboratori che sono principalmente attivi nel ramo amministrativo e hanno/possono avere contatto con la clientela solamente su direttiva del loro superiore.</w:t>
      </w:r>
    </w:p>
  </w:footnote>
  <w:footnote w:id="10">
    <w:p w14:paraId="1411CD9A" w14:textId="77777777" w:rsidR="0078227F" w:rsidRPr="00AC3BF4" w:rsidRDefault="00AC3BF4">
      <w:pPr>
        <w:pStyle w:val="Funotentext"/>
        <w:rPr>
          <w:lang w:val="it-IT"/>
        </w:rPr>
      </w:pPr>
      <w:r>
        <w:rPr>
          <w:rStyle w:val="Funotenzeichen"/>
        </w:rPr>
        <w:footnoteRef/>
      </w:r>
      <w:r>
        <w:rPr>
          <w:lang w:val="it-CH"/>
        </w:rPr>
        <w:t xml:space="preserve"> </w:t>
      </w:r>
      <w:r>
        <w:rPr>
          <w:lang w:val="it-CH"/>
        </w:rPr>
        <w:tab/>
        <w:t>Valore netto.</w:t>
      </w:r>
    </w:p>
  </w:footnote>
  <w:footnote w:id="11">
    <w:p w14:paraId="1411CD9B" w14:textId="77777777" w:rsidR="0078227F" w:rsidRPr="00AC3BF4" w:rsidRDefault="00AC3BF4">
      <w:pPr>
        <w:pStyle w:val="Funotentext"/>
        <w:jc w:val="both"/>
        <w:rPr>
          <w:lang w:val="it-IT"/>
        </w:rPr>
      </w:pPr>
      <w:r>
        <w:rPr>
          <w:rStyle w:val="Funotenzeichen"/>
        </w:rPr>
        <w:footnoteRef/>
      </w:r>
      <w:r>
        <w:rPr>
          <w:lang w:val="it-CH"/>
        </w:rPr>
        <w:t xml:space="preserve"> </w:t>
      </w:r>
      <w:r>
        <w:rPr>
          <w:lang w:val="it-CH"/>
        </w:rPr>
        <w:tab/>
        <w:t xml:space="preserve">Originale oppure copia semplice dell’estratto del registro di commercio oppure dell’estratto completo </w:t>
      </w:r>
      <w:proofErr w:type="spellStart"/>
      <w:r>
        <w:rPr>
          <w:lang w:val="it-CH"/>
        </w:rPr>
        <w:t>Zefix</w:t>
      </w:r>
      <w:proofErr w:type="spellEnd"/>
      <w:r>
        <w:rPr>
          <w:lang w:val="it-CH"/>
        </w:rPr>
        <w:t xml:space="preserve"> che rifletta lo stato attuale e risalga a non più d’un anno. </w:t>
      </w:r>
    </w:p>
  </w:footnote>
  <w:footnote w:id="12">
    <w:p w14:paraId="1411CD9C" w14:textId="77777777" w:rsidR="0078227F" w:rsidRPr="00AC3BF4" w:rsidRDefault="00AC3BF4">
      <w:pPr>
        <w:pStyle w:val="Funotentext"/>
        <w:rPr>
          <w:lang w:val="it-IT"/>
        </w:rPr>
      </w:pPr>
      <w:r>
        <w:rPr>
          <w:rStyle w:val="Funotenzeichen"/>
        </w:rPr>
        <w:footnoteRef/>
      </w:r>
      <w:r>
        <w:rPr>
          <w:lang w:val="it-CH"/>
        </w:rPr>
        <w:t xml:space="preserve"> </w:t>
      </w:r>
      <w:r>
        <w:rPr>
          <w:lang w:val="it-CH"/>
        </w:rPr>
        <w:tab/>
        <w:t>Indicare il numero corrispondente.</w:t>
      </w:r>
    </w:p>
  </w:footnote>
  <w:footnote w:id="13">
    <w:p w14:paraId="1411CD9D" w14:textId="77777777" w:rsidR="0078227F" w:rsidRPr="00AC3BF4" w:rsidRDefault="00AC3BF4">
      <w:pPr>
        <w:pStyle w:val="Funotentext"/>
        <w:rPr>
          <w:lang w:val="it-IT"/>
        </w:rPr>
      </w:pPr>
      <w:r>
        <w:rPr>
          <w:rStyle w:val="Funotenzeichen"/>
        </w:rPr>
        <w:footnoteRef/>
      </w:r>
      <w:r>
        <w:rPr>
          <w:lang w:val="it-IT"/>
        </w:rPr>
        <w:t xml:space="preserve"> </w:t>
      </w:r>
      <w:r>
        <w:rPr>
          <w:lang w:val="it-IT"/>
        </w:rPr>
        <w:tab/>
        <w:t>I</w:t>
      </w:r>
      <w:r>
        <w:rPr>
          <w:lang w:val="it-CH"/>
        </w:rPr>
        <w:t xml:space="preserve">n originale e non risalente a più di </w:t>
      </w:r>
      <w:proofErr w:type="gramStart"/>
      <w:r>
        <w:rPr>
          <w:lang w:val="it-CH"/>
        </w:rPr>
        <w:t>6</w:t>
      </w:r>
      <w:proofErr w:type="gramEnd"/>
      <w:r>
        <w:rPr>
          <w:lang w:val="it-CH"/>
        </w:rPr>
        <w:t xml:space="preserve"> mesi.</w:t>
      </w:r>
    </w:p>
  </w:footnote>
  <w:footnote w:id="14">
    <w:p w14:paraId="36A9FE0D" w14:textId="77777777" w:rsidR="002878DF" w:rsidRPr="00AC3BF4" w:rsidRDefault="002878DF" w:rsidP="002878DF">
      <w:pPr>
        <w:pStyle w:val="Funotentext"/>
        <w:rPr>
          <w:lang w:val="it-IT"/>
        </w:rPr>
      </w:pPr>
      <w:r>
        <w:rPr>
          <w:rStyle w:val="Funotenzeichen"/>
        </w:rPr>
        <w:footnoteRef/>
      </w:r>
      <w:r>
        <w:rPr>
          <w:lang w:val="it-IT"/>
        </w:rPr>
        <w:t xml:space="preserve"> </w:t>
      </w:r>
      <w:r>
        <w:rPr>
          <w:lang w:val="it-IT"/>
        </w:rPr>
        <w:tab/>
        <w:t>I</w:t>
      </w:r>
      <w:r>
        <w:rPr>
          <w:lang w:val="it-CH"/>
        </w:rPr>
        <w:t xml:space="preserve">n originale e non risalente a più di </w:t>
      </w:r>
      <w:proofErr w:type="gramStart"/>
      <w:r>
        <w:rPr>
          <w:lang w:val="it-CH"/>
        </w:rPr>
        <w:t>6</w:t>
      </w:r>
      <w:proofErr w:type="gramEnd"/>
      <w:r>
        <w:rPr>
          <w:lang w:val="it-CH"/>
        </w:rPr>
        <w:t xml:space="preserve"> mesi.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1CD96" w14:textId="77777777" w:rsidR="00AC3BF4" w:rsidRDefault="00AC3BF4">
    <w:pPr>
      <w:pStyle w:val="Kopfzeile"/>
      <w:tabs>
        <w:tab w:val="clear" w:pos="4252"/>
        <w:tab w:val="clear" w:pos="8504"/>
        <w:tab w:val="right" w:pos="10773"/>
      </w:tabs>
      <w:jc w:val="left"/>
    </w:pPr>
    <w:r>
      <w:rPr>
        <w:rStyle w:val="Seitenzahl"/>
        <w:rFonts w:ascii="Swis721 Ex BT" w:hAnsi="Swis721 Ex BT"/>
      </w:rPr>
      <w:tab/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>
      <w:rPr>
        <w:rStyle w:val="Seitenzahl"/>
      </w:rPr>
      <w:t>9</w:t>
    </w:r>
    <w:r>
      <w:rPr>
        <w:rStyle w:val="Seitenzahl"/>
      </w:rPr>
      <w:fldChar w:fldCharType="end"/>
    </w:r>
    <w:r>
      <w:rPr>
        <w:rStyle w:val="Seitenzahl"/>
      </w:rPr>
      <w:t>/</w:t>
    </w:r>
    <w:r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>
      <w:rPr>
        <w:rStyle w:val="Seitenzahl"/>
      </w:rPr>
      <w:fldChar w:fldCharType="separate"/>
    </w:r>
    <w:r>
      <w:rPr>
        <w:rStyle w:val="Seitenzahl"/>
      </w:rPr>
      <w:t>9</w:t>
    </w:r>
    <w:r>
      <w:rPr>
        <w:rStyle w:val="Seitenzahl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74E3D"/>
    <w:multiLevelType w:val="multilevel"/>
    <w:tmpl w:val="683C49AE"/>
    <w:styleLink w:val="LFO1"/>
    <w:lvl w:ilvl="0">
      <w:numFmt w:val="bullet"/>
      <w:pStyle w:val="Spiegelstrich1Ebene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102A46E0"/>
    <w:multiLevelType w:val="multilevel"/>
    <w:tmpl w:val="753E424E"/>
    <w:styleLink w:val="LFO2"/>
    <w:lvl w:ilvl="0">
      <w:start w:val="1"/>
      <w:numFmt w:val="decimal"/>
      <w:pStyle w:val="Ausfhrungsbest"/>
      <w:lvlText w:val="%1."/>
      <w:lvlJc w:val="left"/>
      <w:pPr>
        <w:ind w:left="567" w:hanging="567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1C2A1EBC"/>
    <w:multiLevelType w:val="multilevel"/>
    <w:tmpl w:val="AAB801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3" w15:restartNumberingAfterBreak="0">
    <w:nsid w:val="30D47264"/>
    <w:multiLevelType w:val="multilevel"/>
    <w:tmpl w:val="8BB4EEA6"/>
    <w:lvl w:ilvl="0">
      <w:numFmt w:val="bullet"/>
      <w:lvlText w:val="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4A7D55BD"/>
    <w:multiLevelType w:val="multilevel"/>
    <w:tmpl w:val="1B9484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1996494075">
    <w:abstractNumId w:val="0"/>
  </w:num>
  <w:num w:numId="2" w16cid:durableId="542517785">
    <w:abstractNumId w:val="1"/>
  </w:num>
  <w:num w:numId="3" w16cid:durableId="1787848006">
    <w:abstractNumId w:val="3"/>
  </w:num>
  <w:num w:numId="4" w16cid:durableId="191648632">
    <w:abstractNumId w:val="4"/>
  </w:num>
  <w:num w:numId="5" w16cid:durableId="6442425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ctNp9biY+7WB2DItmHGESt1ISQ36MRaDGuyQh+PnMVYUa+tMvpleNkXe9imdInOJVXKKN8rfVP0rMePhsnpmw==" w:salt="1iY/pTq008NVUQv6HPD/4g=="/>
  <w:defaultTabStop w:val="720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27F"/>
    <w:rsid w:val="00046953"/>
    <w:rsid w:val="00063B79"/>
    <w:rsid w:val="000652F4"/>
    <w:rsid w:val="000D0E1A"/>
    <w:rsid w:val="001310B6"/>
    <w:rsid w:val="00166AF0"/>
    <w:rsid w:val="002050BC"/>
    <w:rsid w:val="002878DF"/>
    <w:rsid w:val="002A350C"/>
    <w:rsid w:val="002B3CFF"/>
    <w:rsid w:val="0030155D"/>
    <w:rsid w:val="00323B9D"/>
    <w:rsid w:val="00337682"/>
    <w:rsid w:val="00370557"/>
    <w:rsid w:val="003C099D"/>
    <w:rsid w:val="003D3C95"/>
    <w:rsid w:val="00406B49"/>
    <w:rsid w:val="00422188"/>
    <w:rsid w:val="00451D62"/>
    <w:rsid w:val="004F757E"/>
    <w:rsid w:val="00521422"/>
    <w:rsid w:val="00542241"/>
    <w:rsid w:val="00574024"/>
    <w:rsid w:val="00653E07"/>
    <w:rsid w:val="006F04F9"/>
    <w:rsid w:val="006F5B71"/>
    <w:rsid w:val="007027F2"/>
    <w:rsid w:val="007353CF"/>
    <w:rsid w:val="0078227F"/>
    <w:rsid w:val="00861CDE"/>
    <w:rsid w:val="00890CB0"/>
    <w:rsid w:val="008D59BD"/>
    <w:rsid w:val="00933D9D"/>
    <w:rsid w:val="009B03AF"/>
    <w:rsid w:val="009C7C2C"/>
    <w:rsid w:val="00A04EE2"/>
    <w:rsid w:val="00A268B4"/>
    <w:rsid w:val="00AC3BF4"/>
    <w:rsid w:val="00B121A7"/>
    <w:rsid w:val="00C8197D"/>
    <w:rsid w:val="00D53BF9"/>
    <w:rsid w:val="00E54736"/>
    <w:rsid w:val="00E85205"/>
    <w:rsid w:val="00F34680"/>
    <w:rsid w:val="00F43BB4"/>
    <w:rsid w:val="00FB4B4F"/>
    <w:rsid w:val="019A3B99"/>
    <w:rsid w:val="02F0EE37"/>
    <w:rsid w:val="06D2AA27"/>
    <w:rsid w:val="06DA22A6"/>
    <w:rsid w:val="0A7BB92B"/>
    <w:rsid w:val="0DC580A5"/>
    <w:rsid w:val="0E340ED1"/>
    <w:rsid w:val="0E55F554"/>
    <w:rsid w:val="0F6A5F48"/>
    <w:rsid w:val="0FFE075C"/>
    <w:rsid w:val="11149D84"/>
    <w:rsid w:val="113BAAAE"/>
    <w:rsid w:val="1298B9C6"/>
    <w:rsid w:val="13F0AE75"/>
    <w:rsid w:val="186597AA"/>
    <w:rsid w:val="18C39FC5"/>
    <w:rsid w:val="19391A66"/>
    <w:rsid w:val="1B3EE868"/>
    <w:rsid w:val="1D2B067C"/>
    <w:rsid w:val="1D8AC998"/>
    <w:rsid w:val="1DD44AC5"/>
    <w:rsid w:val="1E2BF501"/>
    <w:rsid w:val="1E6B460F"/>
    <w:rsid w:val="1EF00692"/>
    <w:rsid w:val="1FFC39BC"/>
    <w:rsid w:val="21DBE830"/>
    <w:rsid w:val="21EE6C28"/>
    <w:rsid w:val="229A3108"/>
    <w:rsid w:val="232196A3"/>
    <w:rsid w:val="236B7C59"/>
    <w:rsid w:val="2399020F"/>
    <w:rsid w:val="23E84C19"/>
    <w:rsid w:val="2950D659"/>
    <w:rsid w:val="29B71DAC"/>
    <w:rsid w:val="2A8B772A"/>
    <w:rsid w:val="2B54E150"/>
    <w:rsid w:val="2B7DC59D"/>
    <w:rsid w:val="2CB5FD32"/>
    <w:rsid w:val="2D801534"/>
    <w:rsid w:val="2E9FFC4F"/>
    <w:rsid w:val="32A6D17D"/>
    <w:rsid w:val="368905B5"/>
    <w:rsid w:val="39114B4E"/>
    <w:rsid w:val="4186BB29"/>
    <w:rsid w:val="427B68A4"/>
    <w:rsid w:val="43AA22EA"/>
    <w:rsid w:val="44CF327B"/>
    <w:rsid w:val="462AFB6F"/>
    <w:rsid w:val="472C8EF7"/>
    <w:rsid w:val="4738DD74"/>
    <w:rsid w:val="4853485D"/>
    <w:rsid w:val="4955D8B1"/>
    <w:rsid w:val="4996172B"/>
    <w:rsid w:val="4B107370"/>
    <w:rsid w:val="4D3A4E83"/>
    <w:rsid w:val="4D503599"/>
    <w:rsid w:val="4E2F4A57"/>
    <w:rsid w:val="4F32FD5D"/>
    <w:rsid w:val="4F3F93EB"/>
    <w:rsid w:val="513FE21D"/>
    <w:rsid w:val="5456A904"/>
    <w:rsid w:val="55EB1867"/>
    <w:rsid w:val="568CD3AA"/>
    <w:rsid w:val="58F2398F"/>
    <w:rsid w:val="5B29A2DA"/>
    <w:rsid w:val="5C0C8F03"/>
    <w:rsid w:val="5C8D6836"/>
    <w:rsid w:val="603B0ABE"/>
    <w:rsid w:val="6193378F"/>
    <w:rsid w:val="64052BAC"/>
    <w:rsid w:val="64B4FA7F"/>
    <w:rsid w:val="66215414"/>
    <w:rsid w:val="66EA0DAF"/>
    <w:rsid w:val="67AF48F4"/>
    <w:rsid w:val="6A312C94"/>
    <w:rsid w:val="6D2339DD"/>
    <w:rsid w:val="6E3CA71D"/>
    <w:rsid w:val="6E3EA36F"/>
    <w:rsid w:val="6EABAA6A"/>
    <w:rsid w:val="704550AA"/>
    <w:rsid w:val="72F8CD05"/>
    <w:rsid w:val="73F37C6D"/>
    <w:rsid w:val="76570841"/>
    <w:rsid w:val="7703BDE8"/>
    <w:rsid w:val="7732514F"/>
    <w:rsid w:val="7844E268"/>
    <w:rsid w:val="799C4EB9"/>
    <w:rsid w:val="79AC69CC"/>
    <w:rsid w:val="7C886303"/>
    <w:rsid w:val="7D6D0C80"/>
    <w:rsid w:val="7E19F07B"/>
    <w:rsid w:val="7E46011A"/>
    <w:rsid w:val="7EAB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11CD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urier 10 Pitch" w:eastAsia="Times New Roman" w:hAnsi="Courier 10 Pitch" w:cs="Times New Roman"/>
        <w:lang w:val="it-CH" w:eastAsia="it-CH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line="360" w:lineRule="atLeast"/>
    </w:pPr>
    <w:rPr>
      <w:rFonts w:ascii="Arial" w:hAnsi="Arial"/>
      <w:sz w:val="24"/>
      <w:lang w:val="de-CH" w:eastAsia="en-US"/>
    </w:rPr>
  </w:style>
  <w:style w:type="paragraph" w:styleId="berschrift1">
    <w:name w:val="heading 1"/>
    <w:basedOn w:val="Standard"/>
    <w:next w:val="Standard"/>
    <w:uiPriority w:val="9"/>
    <w:qFormat/>
    <w:pPr>
      <w:keepNext/>
      <w:keepLines/>
      <w:tabs>
        <w:tab w:val="left" w:pos="851"/>
      </w:tabs>
      <w:spacing w:before="480" w:after="120" w:line="240" w:lineRule="atLeast"/>
      <w:ind w:left="851" w:hanging="851"/>
      <w:outlineLvl w:val="0"/>
    </w:pPr>
    <w:rPr>
      <w:b/>
      <w:spacing w:val="10"/>
    </w:rPr>
  </w:style>
  <w:style w:type="paragraph" w:styleId="berschrift2">
    <w:name w:val="heading 2"/>
    <w:basedOn w:val="Standard"/>
    <w:next w:val="Standard"/>
    <w:uiPriority w:val="9"/>
    <w:unhideWhenUsed/>
    <w:qFormat/>
    <w:pPr>
      <w:keepNext/>
      <w:keepLines/>
      <w:tabs>
        <w:tab w:val="left" w:pos="851"/>
      </w:tabs>
      <w:spacing w:before="240" w:after="120" w:line="240" w:lineRule="atLeast"/>
      <w:ind w:left="851" w:hanging="851"/>
      <w:outlineLvl w:val="1"/>
    </w:pPr>
    <w:rPr>
      <w:b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tabs>
        <w:tab w:val="left" w:pos="851"/>
      </w:tabs>
      <w:spacing w:before="240" w:after="120" w:line="240" w:lineRule="atLeast"/>
      <w:ind w:left="851" w:hanging="851"/>
      <w:outlineLvl w:val="2"/>
    </w:pPr>
    <w:rPr>
      <w:i/>
      <w:u w:val="words"/>
    </w:rPr>
  </w:style>
  <w:style w:type="paragraph" w:styleId="berschrift4">
    <w:name w:val="heading 4"/>
    <w:basedOn w:val="Standard"/>
    <w:next w:val="Standardeinzug"/>
    <w:uiPriority w:val="9"/>
    <w:semiHidden/>
    <w:unhideWhenUsed/>
    <w:qFormat/>
    <w:pPr>
      <w:keepNext/>
      <w:keepLines/>
      <w:tabs>
        <w:tab w:val="left" w:pos="851"/>
      </w:tabs>
      <w:spacing w:before="120" w:after="120" w:line="240" w:lineRule="atLeast"/>
      <w:ind w:left="851" w:hanging="851"/>
      <w:outlineLvl w:val="3"/>
    </w:pPr>
  </w:style>
  <w:style w:type="paragraph" w:styleId="berschrift5">
    <w:name w:val="heading 5"/>
    <w:basedOn w:val="Standard"/>
    <w:next w:val="Standardeinzug"/>
    <w:uiPriority w:val="9"/>
    <w:semiHidden/>
    <w:unhideWhenUsed/>
    <w:qFormat/>
    <w:pPr>
      <w:tabs>
        <w:tab w:val="left" w:pos="851"/>
      </w:tabs>
      <w:spacing w:before="120" w:line="240" w:lineRule="atLeast"/>
      <w:ind w:left="1418" w:hanging="567"/>
      <w:outlineLvl w:val="4"/>
    </w:pPr>
  </w:style>
  <w:style w:type="paragraph" w:styleId="berschrift6">
    <w:name w:val="heading 6"/>
    <w:basedOn w:val="Standard"/>
    <w:next w:val="Standardeinzug"/>
    <w:uiPriority w:val="9"/>
    <w:semiHidden/>
    <w:unhideWhenUsed/>
    <w:qFormat/>
    <w:pPr>
      <w:spacing w:before="120" w:line="240" w:lineRule="atLeast"/>
      <w:ind w:left="720"/>
      <w:outlineLvl w:val="5"/>
    </w:pPr>
  </w:style>
  <w:style w:type="paragraph" w:styleId="berschrift7">
    <w:name w:val="heading 7"/>
    <w:basedOn w:val="Standard"/>
    <w:next w:val="Standardeinzug"/>
    <w:pPr>
      <w:spacing w:before="120" w:line="240" w:lineRule="atLeast"/>
      <w:ind w:left="720"/>
      <w:outlineLvl w:val="6"/>
    </w:pPr>
    <w:rPr>
      <w:i/>
    </w:rPr>
  </w:style>
  <w:style w:type="paragraph" w:styleId="berschrift8">
    <w:name w:val="heading 8"/>
    <w:basedOn w:val="Standard"/>
    <w:next w:val="Standardeinzug"/>
    <w:pPr>
      <w:spacing w:before="120" w:line="240" w:lineRule="atLeast"/>
      <w:ind w:left="720"/>
      <w:outlineLvl w:val="7"/>
    </w:pPr>
    <w:rPr>
      <w:i/>
    </w:rPr>
  </w:style>
  <w:style w:type="paragraph" w:styleId="berschrift9">
    <w:name w:val="heading 9"/>
    <w:basedOn w:val="Standard"/>
    <w:next w:val="Standardeinzug"/>
    <w:pPr>
      <w:spacing w:line="240" w:lineRule="atLeast"/>
      <w:ind w:left="720"/>
      <w:outlineLvl w:val="8"/>
    </w:pPr>
    <w:rPr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einzug">
    <w:name w:val="Normal Indent"/>
    <w:basedOn w:val="Standard"/>
    <w:pPr>
      <w:ind w:left="851" w:hanging="851"/>
    </w:pPr>
  </w:style>
  <w:style w:type="paragraph" w:styleId="Verzeichnis5">
    <w:name w:val="toc 5"/>
    <w:basedOn w:val="Standard"/>
    <w:next w:val="Standard"/>
    <w:pPr>
      <w:tabs>
        <w:tab w:val="right" w:pos="4820"/>
        <w:tab w:val="right" w:pos="8505"/>
      </w:tabs>
      <w:spacing w:line="240" w:lineRule="atLeast"/>
      <w:ind w:left="2835" w:right="851"/>
    </w:pPr>
  </w:style>
  <w:style w:type="paragraph" w:styleId="Verzeichnis4">
    <w:name w:val="toc 4"/>
    <w:basedOn w:val="Standard"/>
    <w:next w:val="Standard"/>
    <w:pPr>
      <w:tabs>
        <w:tab w:val="right" w:pos="3969"/>
        <w:tab w:val="right" w:pos="8505"/>
      </w:tabs>
      <w:spacing w:line="240" w:lineRule="atLeast"/>
      <w:ind w:left="2127" w:right="851"/>
    </w:pPr>
  </w:style>
  <w:style w:type="paragraph" w:styleId="Verzeichnis3">
    <w:name w:val="toc 3"/>
    <w:basedOn w:val="Standard"/>
    <w:next w:val="Standard"/>
    <w:pPr>
      <w:tabs>
        <w:tab w:val="left" w:pos="2552"/>
        <w:tab w:val="right" w:pos="9071"/>
      </w:tabs>
      <w:spacing w:line="240" w:lineRule="atLeast"/>
      <w:ind w:left="2552" w:right="1701" w:hanging="851"/>
    </w:pPr>
  </w:style>
  <w:style w:type="paragraph" w:styleId="Verzeichnis2">
    <w:name w:val="toc 2"/>
    <w:basedOn w:val="Standard"/>
    <w:next w:val="Standard"/>
    <w:pPr>
      <w:keepNext/>
      <w:keepLines/>
      <w:tabs>
        <w:tab w:val="left" w:pos="1701"/>
        <w:tab w:val="right" w:pos="9071"/>
      </w:tabs>
      <w:spacing w:before="240" w:line="240" w:lineRule="atLeast"/>
      <w:ind w:left="1701" w:right="1701" w:hanging="851"/>
    </w:pPr>
    <w:rPr>
      <w:b/>
    </w:rPr>
  </w:style>
  <w:style w:type="paragraph" w:styleId="Verzeichnis1">
    <w:name w:val="toc 1"/>
    <w:basedOn w:val="Standard"/>
    <w:next w:val="Standard"/>
    <w:pPr>
      <w:keepNext/>
      <w:keepLines/>
      <w:tabs>
        <w:tab w:val="left" w:pos="851"/>
        <w:tab w:val="right" w:pos="9071"/>
      </w:tabs>
      <w:spacing w:before="240"/>
      <w:ind w:right="2268"/>
    </w:pPr>
    <w:rPr>
      <w:b/>
      <w:smallCaps/>
    </w:rPr>
  </w:style>
  <w:style w:type="paragraph" w:styleId="Kopfzeile">
    <w:name w:val="header"/>
    <w:basedOn w:val="Standard"/>
    <w:pPr>
      <w:tabs>
        <w:tab w:val="center" w:pos="4252"/>
        <w:tab w:val="right" w:pos="8504"/>
      </w:tabs>
      <w:spacing w:before="480" w:after="480"/>
      <w:jc w:val="center"/>
    </w:pPr>
  </w:style>
  <w:style w:type="character" w:styleId="Funotenzeichen">
    <w:name w:val="footnote reference"/>
    <w:rPr>
      <w:rFonts w:ascii="Arial" w:hAnsi="Arial"/>
      <w:position w:val="8"/>
      <w:sz w:val="16"/>
      <w:vertAlign w:val="baseline"/>
    </w:rPr>
  </w:style>
  <w:style w:type="paragraph" w:styleId="Funotentext">
    <w:name w:val="footnote text"/>
    <w:basedOn w:val="Standard"/>
    <w:pPr>
      <w:keepLines/>
      <w:tabs>
        <w:tab w:val="left" w:pos="567"/>
      </w:tabs>
      <w:spacing w:after="120" w:line="240" w:lineRule="auto"/>
      <w:ind w:left="567" w:hanging="567"/>
    </w:pPr>
    <w:rPr>
      <w:sz w:val="20"/>
    </w:rPr>
  </w:style>
  <w:style w:type="paragraph" w:customStyle="1" w:styleId="Begrndung1Ebene">
    <w:name w:val="Begründung 1. Ebene"/>
    <w:basedOn w:val="Standard"/>
    <w:pPr>
      <w:tabs>
        <w:tab w:val="left" w:pos="851"/>
      </w:tabs>
      <w:ind w:left="851" w:hanging="851"/>
    </w:pPr>
  </w:style>
  <w:style w:type="paragraph" w:customStyle="1" w:styleId="Begrndung2Ebene">
    <w:name w:val="Begründung 2. Ebene"/>
    <w:basedOn w:val="Standard"/>
    <w:pPr>
      <w:tabs>
        <w:tab w:val="left" w:pos="1418"/>
      </w:tabs>
      <w:ind w:left="1418" w:hanging="567"/>
    </w:pPr>
    <w:rPr>
      <w:rFonts w:ascii="Times New Roman" w:hAnsi="Times New Roman"/>
    </w:rPr>
  </w:style>
  <w:style w:type="paragraph" w:customStyle="1" w:styleId="Begrndung3Ebene">
    <w:name w:val="Begründung 3. Ebene"/>
    <w:basedOn w:val="Standard"/>
    <w:pPr>
      <w:tabs>
        <w:tab w:val="left" w:pos="1985"/>
      </w:tabs>
      <w:ind w:left="1985" w:hanging="567"/>
    </w:pPr>
    <w:rPr>
      <w:rFonts w:ascii="Times New Roman" w:hAnsi="Times New Roman"/>
    </w:rPr>
  </w:style>
  <w:style w:type="paragraph" w:customStyle="1" w:styleId="Begrndung4Ebene">
    <w:name w:val="Begründung 4. Ebene"/>
    <w:basedOn w:val="Begrndung3Ebene"/>
    <w:pPr>
      <w:tabs>
        <w:tab w:val="clear" w:pos="1985"/>
        <w:tab w:val="left" w:pos="2552"/>
      </w:tabs>
      <w:ind w:left="2552"/>
    </w:pPr>
  </w:style>
  <w:style w:type="paragraph" w:customStyle="1" w:styleId="Beilagenverzeichnis">
    <w:name w:val="Beilagenverzeichnis"/>
    <w:basedOn w:val="Standard"/>
    <w:pPr>
      <w:tabs>
        <w:tab w:val="left" w:pos="1418"/>
      </w:tabs>
      <w:spacing w:after="120" w:line="240" w:lineRule="atLeast"/>
      <w:ind w:left="1418" w:hanging="1418"/>
    </w:pPr>
  </w:style>
  <w:style w:type="paragraph" w:customStyle="1" w:styleId="Beweisofferte">
    <w:name w:val="Beweisofferte"/>
    <w:basedOn w:val="Standard"/>
    <w:pPr>
      <w:keepLines/>
      <w:tabs>
        <w:tab w:val="left" w:pos="1418"/>
        <w:tab w:val="left" w:pos="6804"/>
      </w:tabs>
      <w:spacing w:before="290" w:after="120" w:line="240" w:lineRule="atLeast"/>
      <w:ind w:left="1418" w:hanging="851"/>
    </w:pPr>
    <w:rPr>
      <w:rFonts w:ascii="Times New Roman" w:hAnsi="Times New Roman"/>
    </w:rPr>
  </w:style>
  <w:style w:type="paragraph" w:customStyle="1" w:styleId="PS">
    <w:name w:val="PS"/>
    <w:basedOn w:val="Standard"/>
    <w:pPr>
      <w:ind w:left="981" w:hanging="981"/>
    </w:pPr>
    <w:rPr>
      <w:rFonts w:ascii="Times New Roman" w:hAnsi="Times New Roman"/>
    </w:rPr>
  </w:style>
  <w:style w:type="paragraph" w:customStyle="1" w:styleId="Spiegelstrich1Ebene">
    <w:name w:val="Spiegelstrich 1. Ebene"/>
    <w:basedOn w:val="Standard"/>
    <w:pPr>
      <w:numPr>
        <w:numId w:val="1"/>
      </w:numPr>
    </w:pPr>
  </w:style>
  <w:style w:type="paragraph" w:customStyle="1" w:styleId="Spiegelstrich2Ebene">
    <w:name w:val="Spiegelstrich 2. Ebene"/>
    <w:basedOn w:val="Standard"/>
    <w:pPr>
      <w:tabs>
        <w:tab w:val="left" w:pos="851"/>
        <w:tab w:val="left" w:pos="1134"/>
      </w:tabs>
      <w:ind w:left="1134" w:hanging="284"/>
    </w:pPr>
  </w:style>
  <w:style w:type="paragraph" w:customStyle="1" w:styleId="Spiegelstrich3Ebene">
    <w:name w:val="Spiegelstrich 3. Ebene"/>
    <w:basedOn w:val="Standard"/>
    <w:pPr>
      <w:tabs>
        <w:tab w:val="left" w:pos="1701"/>
      </w:tabs>
      <w:ind w:left="1701" w:hanging="284"/>
    </w:pPr>
  </w:style>
  <w:style w:type="paragraph" w:styleId="Zitat">
    <w:name w:val="Quote"/>
    <w:basedOn w:val="Standard"/>
    <w:pPr>
      <w:keepLines/>
      <w:tabs>
        <w:tab w:val="left" w:pos="851"/>
      </w:tabs>
      <w:spacing w:line="240" w:lineRule="atLeast"/>
      <w:ind w:left="1418" w:right="851" w:hanging="142"/>
    </w:pPr>
  </w:style>
  <w:style w:type="paragraph" w:customStyle="1" w:styleId="Spiegelstrich4Ebene">
    <w:name w:val="Spiegelstrich 4. Ebene"/>
    <w:basedOn w:val="Standard"/>
    <w:pPr>
      <w:ind w:left="1038" w:hanging="278"/>
    </w:pPr>
    <w:rPr>
      <w:rFonts w:ascii="Times New Roman" w:hAnsi="Times New Roman"/>
    </w:rPr>
  </w:style>
  <w:style w:type="paragraph" w:customStyle="1" w:styleId="Randbemerkung">
    <w:name w:val="Randbemerkung"/>
    <w:basedOn w:val="Standard"/>
    <w:next w:val="Standard"/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Endnotentext">
    <w:name w:val="endnote text"/>
    <w:basedOn w:val="Standard"/>
    <w:rPr>
      <w:sz w:val="20"/>
    </w:rPr>
  </w:style>
  <w:style w:type="character" w:styleId="Seitenzahl">
    <w:name w:val="page number"/>
    <w:basedOn w:val="Absatz-Standardschriftart"/>
  </w:style>
  <w:style w:type="paragraph" w:customStyle="1" w:styleId="Einzug1Ebene">
    <w:name w:val="Einzug 1. Ebene"/>
    <w:basedOn w:val="Standard"/>
    <w:pPr>
      <w:tabs>
        <w:tab w:val="left" w:pos="851"/>
      </w:tabs>
      <w:ind w:left="851" w:hanging="851"/>
    </w:pPr>
  </w:style>
  <w:style w:type="paragraph" w:customStyle="1" w:styleId="Einzug2Ebene">
    <w:name w:val="Einzug 2. Ebene"/>
    <w:basedOn w:val="Standard"/>
    <w:pPr>
      <w:tabs>
        <w:tab w:val="left" w:pos="1418"/>
      </w:tabs>
      <w:ind w:left="1418" w:hanging="567"/>
    </w:pPr>
  </w:style>
  <w:style w:type="paragraph" w:customStyle="1" w:styleId="Einzug3Ebene">
    <w:name w:val="Einzug 3. Ebene"/>
    <w:basedOn w:val="Standard"/>
    <w:pPr>
      <w:tabs>
        <w:tab w:val="left" w:pos="1985"/>
      </w:tabs>
      <w:ind w:left="1985" w:hanging="567"/>
    </w:pPr>
    <w:rPr>
      <w:rFonts w:ascii="Times New Roman" w:hAnsi="Times New Roman"/>
    </w:rPr>
  </w:style>
  <w:style w:type="paragraph" w:customStyle="1" w:styleId="Einzug4Ebene">
    <w:name w:val="Einzug 4. Ebene"/>
    <w:basedOn w:val="Einzug3Ebene"/>
    <w:pPr>
      <w:tabs>
        <w:tab w:val="clear" w:pos="1985"/>
        <w:tab w:val="left" w:pos="2552"/>
      </w:tabs>
      <w:ind w:left="2552"/>
    </w:pPr>
  </w:style>
  <w:style w:type="paragraph" w:customStyle="1" w:styleId="Intestazione1">
    <w:name w:val="Intestazione1"/>
    <w:basedOn w:val="Standard"/>
    <w:rPr>
      <w:rFonts w:ascii="Swis721 Ex BT" w:hAnsi="Swis721 Ex BT"/>
      <w:spacing w:val="40"/>
      <w:sz w:val="25"/>
    </w:rPr>
  </w:style>
  <w:style w:type="paragraph" w:customStyle="1" w:styleId="HeaderLine">
    <w:name w:val="Header Line"/>
    <w:basedOn w:val="Standard"/>
    <w:pPr>
      <w:pBdr>
        <w:bottom w:val="single" w:sz="4" w:space="1" w:color="000000"/>
      </w:pBdr>
    </w:pPr>
    <w:rPr>
      <w:rFonts w:ascii="Swis721 Ex BT" w:hAnsi="Swis721 Ex BT"/>
      <w:spacing w:val="40"/>
      <w:sz w:val="25"/>
    </w:rPr>
  </w:style>
  <w:style w:type="paragraph" w:customStyle="1" w:styleId="Sub-Titel">
    <w:name w:val="Sub-Titel"/>
    <w:basedOn w:val="Standard"/>
    <w:pPr>
      <w:keepNext/>
      <w:spacing w:before="240" w:after="120" w:line="360" w:lineRule="auto"/>
      <w:jc w:val="both"/>
    </w:pPr>
    <w:rPr>
      <w:sz w:val="20"/>
    </w:rPr>
  </w:style>
  <w:style w:type="paragraph" w:customStyle="1" w:styleId="Ausfhrungsbest">
    <w:name w:val="Ausführungsbest"/>
    <w:basedOn w:val="Standard"/>
    <w:pPr>
      <w:numPr>
        <w:numId w:val="2"/>
      </w:numPr>
      <w:spacing w:line="240" w:lineRule="auto"/>
      <w:jc w:val="both"/>
    </w:pPr>
    <w:rPr>
      <w:sz w:val="20"/>
    </w:rPr>
  </w:style>
  <w:style w:type="paragraph" w:customStyle="1" w:styleId="Corpodeltesto21">
    <w:name w:val="Corpo del testo 21"/>
    <w:basedOn w:val="Standard"/>
    <w:pPr>
      <w:spacing w:line="360" w:lineRule="auto"/>
      <w:ind w:left="851"/>
      <w:jc w:val="both"/>
    </w:pPr>
    <w:rPr>
      <w:sz w:val="22"/>
    </w:rPr>
  </w:style>
  <w:style w:type="paragraph" w:customStyle="1" w:styleId="Anhang">
    <w:name w:val="Anhang"/>
    <w:basedOn w:val="Randbemerkung"/>
    <w:pPr>
      <w:spacing w:line="240" w:lineRule="auto"/>
      <w:jc w:val="both"/>
    </w:pPr>
    <w:rPr>
      <w:sz w:val="20"/>
    </w:rPr>
  </w:style>
  <w:style w:type="paragraph" w:customStyle="1" w:styleId="table">
    <w:name w:val="table"/>
    <w:basedOn w:val="Anhang"/>
    <w:pPr>
      <w:tabs>
        <w:tab w:val="left" w:pos="284"/>
      </w:tabs>
      <w:ind w:left="273" w:hanging="273"/>
    </w:pPr>
  </w:style>
  <w:style w:type="paragraph" w:styleId="Dokumentstruktur">
    <w:name w:val="Document Map"/>
    <w:basedOn w:val="Standard"/>
    <w:pPr>
      <w:shd w:val="clear" w:color="auto" w:fill="000080"/>
    </w:pPr>
    <w:rPr>
      <w:rFonts w:ascii="Tahoma" w:hAnsi="Tahoma"/>
    </w:rPr>
  </w:style>
  <w:style w:type="paragraph" w:styleId="Textkrper-Zeileneinzug">
    <w:name w:val="Body Text Indent"/>
    <w:basedOn w:val="Standard"/>
    <w:pPr>
      <w:spacing w:line="240" w:lineRule="auto"/>
      <w:ind w:left="1137" w:hanging="567"/>
    </w:pPr>
    <w:rPr>
      <w:rFonts w:ascii="Times New Roman" w:hAnsi="Times New Roman"/>
      <w:lang w:val="it-IT"/>
    </w:rPr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character" w:styleId="Kommentarzeichen">
    <w:name w:val="annotation reference"/>
    <w:rPr>
      <w:sz w:val="16"/>
      <w:szCs w:val="16"/>
    </w:rPr>
  </w:style>
  <w:style w:type="paragraph" w:styleId="Kommentartext">
    <w:name w:val="annotation text"/>
    <w:basedOn w:val="Standard"/>
    <w:rPr>
      <w:sz w:val="20"/>
    </w:rPr>
  </w:style>
  <w:style w:type="character" w:customStyle="1" w:styleId="KommentartextZchn">
    <w:name w:val="Kommentartext Zchn"/>
    <w:rPr>
      <w:rFonts w:ascii="Arial" w:hAnsi="Arial"/>
      <w:lang w:eastAsia="en-US"/>
    </w:rPr>
  </w:style>
  <w:style w:type="paragraph" w:styleId="Kommentarthema">
    <w:name w:val="annotation subject"/>
    <w:basedOn w:val="Kommentartext"/>
    <w:next w:val="Kommentartext"/>
    <w:rPr>
      <w:b/>
      <w:bCs/>
    </w:rPr>
  </w:style>
  <w:style w:type="character" w:customStyle="1" w:styleId="KommentarthemaZchn">
    <w:name w:val="Kommentarthema Zchn"/>
    <w:rPr>
      <w:rFonts w:ascii="Arial" w:hAnsi="Arial"/>
      <w:b/>
      <w:bCs/>
      <w:lang w:eastAsia="en-US"/>
    </w:rPr>
  </w:style>
  <w:style w:type="paragraph" w:styleId="berarbeitung">
    <w:name w:val="Revision"/>
    <w:rPr>
      <w:rFonts w:ascii="Arial" w:hAnsi="Arial"/>
      <w:sz w:val="24"/>
      <w:lang w:val="de-CH" w:eastAsia="en-US"/>
    </w:rPr>
  </w:style>
  <w:style w:type="numbering" w:customStyle="1" w:styleId="LFO1">
    <w:name w:val="LFO1"/>
    <w:basedOn w:val="KeineListe"/>
    <w:pPr>
      <w:numPr>
        <w:numId w:val="1"/>
      </w:numPr>
    </w:pPr>
  </w:style>
  <w:style w:type="numbering" w:customStyle="1" w:styleId="LFO2">
    <w:name w:val="LFO2"/>
    <w:basedOn w:val="KeineListe"/>
    <w:pPr>
      <w:numPr>
        <w:numId w:val="2"/>
      </w:numPr>
    </w:pPr>
  </w:style>
  <w:style w:type="character" w:styleId="Platzhaltertext">
    <w:name w:val="Placeholder Text"/>
    <w:basedOn w:val="Absatz-Standardschriftart"/>
    <w:uiPriority w:val="99"/>
    <w:semiHidden/>
    <w:rsid w:val="008D59B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67D6FEEBBCD429D89BEAAE02BFB3D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E8B2BD-38B4-4BD1-B5B7-139208F04507}"/>
      </w:docPartPr>
      <w:docPartBody>
        <w:p w:rsidR="009B03AF" w:rsidRDefault="009B03AF" w:rsidP="009B03AF">
          <w:pPr>
            <w:pStyle w:val="467D6FEEBBCD429D89BEAAE02BFB3D06"/>
          </w:pPr>
          <w:r w:rsidRPr="001642F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F11433-A84E-4300-BAB1-61877BA8BB8C}"/>
      </w:docPartPr>
      <w:docPartBody>
        <w:p w:rsidR="009B03AF" w:rsidRDefault="009B03AF">
          <w:r w:rsidRPr="006949C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AF340DDE7F24E55BC5DAE304380B3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68EB1A-AF38-4A6F-8D8C-9FF92B25C4C9}"/>
      </w:docPartPr>
      <w:docPartBody>
        <w:p w:rsidR="009B03AF" w:rsidRDefault="009B03AF" w:rsidP="009B03AF">
          <w:pPr>
            <w:pStyle w:val="7AF340DDE7F24E55BC5DAE304380B3B1"/>
          </w:pPr>
          <w:r w:rsidRPr="006949CF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10 Pitch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Ex BT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3AF"/>
    <w:rsid w:val="00063B79"/>
    <w:rsid w:val="001E4722"/>
    <w:rsid w:val="002B3CFF"/>
    <w:rsid w:val="00401FC2"/>
    <w:rsid w:val="00406B49"/>
    <w:rsid w:val="00451D62"/>
    <w:rsid w:val="00500FCE"/>
    <w:rsid w:val="00521422"/>
    <w:rsid w:val="00890CB0"/>
    <w:rsid w:val="009B03AF"/>
    <w:rsid w:val="00E54736"/>
    <w:rsid w:val="00EE6325"/>
    <w:rsid w:val="00F8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B03AF"/>
    <w:rPr>
      <w:color w:val="666666"/>
    </w:rPr>
  </w:style>
  <w:style w:type="paragraph" w:customStyle="1" w:styleId="467D6FEEBBCD429D89BEAAE02BFB3D06">
    <w:name w:val="467D6FEEBBCD429D89BEAAE02BFB3D06"/>
    <w:rsid w:val="009B03AF"/>
  </w:style>
  <w:style w:type="paragraph" w:customStyle="1" w:styleId="7AF340DDE7F24E55BC5DAE304380B3B1">
    <w:name w:val="7AF340DDE7F24E55BC5DAE304380B3B1"/>
    <w:rsid w:val="009B03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7428F102CB164B9485B56A6C996921" ma:contentTypeVersion="18" ma:contentTypeDescription="Ein neues Dokument erstellen." ma:contentTypeScope="" ma:versionID="db74e49ca687f43b45f14fc6bc3a754b">
  <xsd:schema xmlns:xsd="http://www.w3.org/2001/XMLSchema" xmlns:xs="http://www.w3.org/2001/XMLSchema" xmlns:p="http://schemas.microsoft.com/office/2006/metadata/properties" xmlns:ns2="a41f7ffe-0d8a-42c1-bfba-e1c2d19bc3b9" xmlns:ns3="59e28ecf-81b8-4995-92c8-0100fe8e41e4" targetNamespace="http://schemas.microsoft.com/office/2006/metadata/properties" ma:root="true" ma:fieldsID="b20e68bf0dd1f246a7a5cea9a9bf166c" ns2:_="" ns3:_="">
    <xsd:import namespace="a41f7ffe-0d8a-42c1-bfba-e1c2d19bc3b9"/>
    <xsd:import namespace="59e28ecf-81b8-4995-92c8-0100fe8e41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f7ffe-0d8a-42c1-bfba-e1c2d19bc3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0eb8606e-a59c-4925-9461-e000c459a8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28ecf-81b8-4995-92c8-0100fe8e41e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557c0f-5a6c-4c80-80af-cd3f5a2970a6}" ma:internalName="TaxCatchAll" ma:showField="CatchAllData" ma:web="59e28ecf-81b8-4995-92c8-0100fe8e41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1f7ffe-0d8a-42c1-bfba-e1c2d19bc3b9">
      <Terms xmlns="http://schemas.microsoft.com/office/infopath/2007/PartnerControls"/>
    </lcf76f155ced4ddcb4097134ff3c332f>
    <TaxCatchAll xmlns="59e28ecf-81b8-4995-92c8-0100fe8e41e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9B535B-6C99-4D0B-A8B1-3F6E406A4E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1f7ffe-0d8a-42c1-bfba-e1c2d19bc3b9"/>
    <ds:schemaRef ds:uri="59e28ecf-81b8-4995-92c8-0100fe8e41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888031-F1A5-49B8-8A59-961FAE180283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59e28ecf-81b8-4995-92c8-0100fe8e41e4"/>
    <ds:schemaRef ds:uri="a41f7ffe-0d8a-42c1-bfba-e1c2d19bc3b9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078D083-D1F6-4497-B439-02510C2F4C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20240809%20informazioni-complementari-alla-domanda-d-affilia</Template>
  <TotalTime>0</TotalTime>
  <Pages>9</Pages>
  <Words>2594</Words>
  <Characters>16349</Characters>
  <Application>Microsoft Office Word</Application>
  <DocSecurity>0</DocSecurity>
  <Lines>136</Lines>
  <Paragraphs>37</Paragraphs>
  <ScaleCrop>false</ScaleCrop>
  <Company/>
  <LinksUpToDate>false</LinksUpToDate>
  <CharactersWithSpaces>18906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Frey</dc:creator>
  <cp:keywords/>
  <cp:lastModifiedBy>Ralph Frey</cp:lastModifiedBy>
  <cp:revision>3</cp:revision>
  <dcterms:created xsi:type="dcterms:W3CDTF">2024-08-12T13:10:00Z</dcterms:created>
  <dcterms:modified xsi:type="dcterms:W3CDTF">2024-08-12T13:11:00Z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0x010100927428F102CB164B9485B56A6C996921</vt:lpwstr>
  </property>
  <property fmtid="{D5CDD505-2E9C-101B-9397-08002B2CF9AE}" pid="3" name="MediaServiceImageTags">
    <vt:lpwstr/>
  </property>
</Properties>
</file>