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A6E25" w14:textId="77777777" w:rsidR="00777323" w:rsidRDefault="00777323">
      <w:pPr>
        <w:pStyle w:val="Kopfzeile1"/>
        <w:tabs>
          <w:tab w:val="left" w:pos="1985"/>
        </w:tabs>
        <w:spacing w:line="0" w:lineRule="atLeast"/>
      </w:pPr>
      <w:bookmarkStart w:id="0" w:name="_Toc450470165"/>
    </w:p>
    <w:p w14:paraId="7B1A6E26" w14:textId="77777777" w:rsidR="00777323" w:rsidRDefault="007575E8">
      <w:pPr>
        <w:pStyle w:val="Kopfzeile1"/>
        <w:tabs>
          <w:tab w:val="left" w:pos="1985"/>
        </w:tabs>
        <w:spacing w:line="0" w:lineRule="atLeast"/>
      </w:pPr>
      <w:r>
        <w:rPr>
          <w:rFonts w:cs="Arial"/>
          <w:b/>
          <w:sz w:val="32"/>
          <w:szCs w:val="32"/>
        </w:rPr>
        <w:t>Zusatzinformationen zum Gesuch um Anschluss</w:t>
      </w:r>
      <w:r>
        <w:rPr>
          <w:rFonts w:ascii="Arial" w:hAnsi="Arial" w:cs="Arial"/>
          <w:b/>
          <w:spacing w:val="0"/>
          <w:sz w:val="32"/>
          <w:szCs w:val="32"/>
        </w:rPr>
        <w:t xml:space="preserve"> </w:t>
      </w:r>
      <w:bookmarkEnd w:id="0"/>
      <w:r>
        <w:rPr>
          <w:rFonts w:ascii="Arial" w:hAnsi="Arial" w:cs="Arial"/>
          <w:b/>
          <w:spacing w:val="0"/>
          <w:sz w:val="32"/>
          <w:szCs w:val="32"/>
        </w:rPr>
        <w:t>an die SRO der AOOS</w:t>
      </w:r>
    </w:p>
    <w:p w14:paraId="7B1A6E27" w14:textId="77777777" w:rsidR="00777323" w:rsidRDefault="007575E8">
      <w:pPr>
        <w:pStyle w:val="berschrift1"/>
      </w:pPr>
      <w:r>
        <w:t>Angaben zur Person des/</w:t>
      </w:r>
      <w:proofErr w:type="gramStart"/>
      <w:r>
        <w:t>der Gesuchstellers</w:t>
      </w:r>
      <w:proofErr w:type="gramEnd"/>
      <w:r>
        <w:t>/in</w:t>
      </w:r>
    </w:p>
    <w:tbl>
      <w:tblPr>
        <w:tblW w:w="8646" w:type="dxa"/>
        <w:tblInd w:w="704" w:type="dxa"/>
        <w:tblLayout w:type="fixed"/>
        <w:tblCellMar>
          <w:left w:w="10" w:type="dxa"/>
          <w:right w:w="10" w:type="dxa"/>
        </w:tblCellMar>
        <w:tblLook w:val="04A0" w:firstRow="1" w:lastRow="0" w:firstColumn="1" w:lastColumn="0" w:noHBand="0" w:noVBand="1"/>
      </w:tblPr>
      <w:tblGrid>
        <w:gridCol w:w="3827"/>
        <w:gridCol w:w="4819"/>
      </w:tblGrid>
      <w:tr w:rsidR="00777323" w14:paraId="7B1A6E2A" w14:textId="77777777">
        <w:trPr>
          <w:trHeight w:val="732"/>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28" w14:textId="77777777" w:rsidR="00777323" w:rsidRDefault="007575E8">
            <w:pPr>
              <w:pStyle w:val="Anhang"/>
            </w:pPr>
            <w:r>
              <w:t>Firma:</w:t>
            </w:r>
          </w:p>
        </w:tc>
        <w:sdt>
          <w:sdtPr>
            <w:id w:val="-1688980144"/>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29" w14:textId="4F7C19F4" w:rsidR="00777323" w:rsidRDefault="00D47A3B">
                <w:pPr>
                  <w:pStyle w:val="Anhang"/>
                  <w:jc w:val="left"/>
                </w:pPr>
                <w:r w:rsidRPr="001642F6">
                  <w:rPr>
                    <w:rStyle w:val="Platzhaltertext"/>
                  </w:rPr>
                  <w:t>Klicken oder tippen Sie hier, um Text einzugeben.</w:t>
                </w:r>
              </w:p>
            </w:tc>
          </w:sdtContent>
        </w:sdt>
      </w:tr>
      <w:tr w:rsidR="00777323" w14:paraId="7B1A6E2D" w14:textId="77777777">
        <w:trPr>
          <w:trHeight w:val="558"/>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2B" w14:textId="77777777" w:rsidR="00777323" w:rsidRDefault="007575E8">
            <w:pPr>
              <w:pStyle w:val="Anhang"/>
            </w:pPr>
            <w:r>
              <w:t>Rechtsform</w:t>
            </w:r>
            <w:r>
              <w:rPr>
                <w:rStyle w:val="Funotenzeichen"/>
                <w:lang w:val="de"/>
              </w:rPr>
              <w:footnoteReference w:id="1"/>
            </w:r>
            <w:r>
              <w:t>:</w:t>
            </w:r>
          </w:p>
        </w:tc>
        <w:sdt>
          <w:sdtPr>
            <w:id w:val="-471681824"/>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2C" w14:textId="28E8EABD" w:rsidR="00777323" w:rsidRDefault="00D47A3B">
                <w:pPr>
                  <w:pStyle w:val="Anhang"/>
                  <w:jc w:val="left"/>
                </w:pPr>
                <w:r w:rsidRPr="001642F6">
                  <w:rPr>
                    <w:rStyle w:val="Platzhaltertext"/>
                  </w:rPr>
                  <w:t>Klicken oder tippen Sie hier, um Text einzugeben.</w:t>
                </w:r>
              </w:p>
            </w:tc>
          </w:sdtContent>
        </w:sdt>
      </w:tr>
      <w:tr w:rsidR="00777323" w14:paraId="7B1A6E30" w14:textId="77777777">
        <w:trPr>
          <w:trHeight w:val="552"/>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2E" w14:textId="77777777" w:rsidR="00777323" w:rsidRDefault="007575E8">
            <w:pPr>
              <w:pStyle w:val="Anhang"/>
            </w:pPr>
            <w:r>
              <w:t>Geschäftssitz:</w:t>
            </w:r>
          </w:p>
        </w:tc>
        <w:sdt>
          <w:sdtPr>
            <w:id w:val="1197042872"/>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2F" w14:textId="0B6EDC4D" w:rsidR="00777323" w:rsidRDefault="00D47A3B">
                <w:pPr>
                  <w:pStyle w:val="Anhang"/>
                  <w:jc w:val="left"/>
                </w:pPr>
                <w:r w:rsidRPr="001642F6">
                  <w:rPr>
                    <w:rStyle w:val="Platzhaltertext"/>
                  </w:rPr>
                  <w:t>Klicken oder tippen Sie hier, um Text einzugeben.</w:t>
                </w:r>
              </w:p>
            </w:tc>
          </w:sdtContent>
        </w:sdt>
      </w:tr>
      <w:tr w:rsidR="00777323" w14:paraId="7B1A6E33" w14:textId="77777777">
        <w:trPr>
          <w:trHeight w:val="560"/>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31" w14:textId="77777777" w:rsidR="00777323" w:rsidRDefault="007575E8">
            <w:pPr>
              <w:pStyle w:val="Anhang"/>
            </w:pPr>
            <w:r>
              <w:t>Zweigniederlassungen/Zweigstellen:</w:t>
            </w:r>
          </w:p>
        </w:tc>
        <w:sdt>
          <w:sdtPr>
            <w:id w:val="-448089980"/>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32" w14:textId="08D7B304" w:rsidR="00777323" w:rsidRDefault="00D47A3B">
                <w:pPr>
                  <w:pStyle w:val="Anhang"/>
                  <w:jc w:val="left"/>
                </w:pPr>
                <w:r w:rsidRPr="001642F6">
                  <w:rPr>
                    <w:rStyle w:val="Platzhaltertext"/>
                  </w:rPr>
                  <w:t>Klicken oder tippen Sie hier, um Text einzugeben.</w:t>
                </w:r>
              </w:p>
            </w:tc>
          </w:sdtContent>
        </w:sdt>
      </w:tr>
      <w:tr w:rsidR="00777323" w14:paraId="7B1A6E36" w14:textId="77777777">
        <w:trPr>
          <w:trHeight w:val="541"/>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34" w14:textId="77777777" w:rsidR="00777323" w:rsidRDefault="007575E8">
            <w:pPr>
              <w:pStyle w:val="Anhang"/>
            </w:pPr>
            <w:r>
              <w:t>Telefonnummer(n):</w:t>
            </w:r>
          </w:p>
        </w:tc>
        <w:sdt>
          <w:sdtPr>
            <w:id w:val="-1167550375"/>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35" w14:textId="7A026E77" w:rsidR="00777323" w:rsidRDefault="00D47A3B">
                <w:pPr>
                  <w:pStyle w:val="Anhang"/>
                  <w:jc w:val="left"/>
                </w:pPr>
                <w:r w:rsidRPr="001642F6">
                  <w:rPr>
                    <w:rStyle w:val="Platzhaltertext"/>
                  </w:rPr>
                  <w:t>Klicken oder tippen Sie hier, um Text einzugeben.</w:t>
                </w:r>
              </w:p>
            </w:tc>
          </w:sdtContent>
        </w:sdt>
      </w:tr>
      <w:tr w:rsidR="00777323" w14:paraId="7B1A6E39" w14:textId="77777777">
        <w:trPr>
          <w:trHeight w:val="571"/>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37" w14:textId="77777777" w:rsidR="00777323" w:rsidRDefault="007575E8">
            <w:pPr>
              <w:pStyle w:val="Anhang"/>
            </w:pPr>
            <w:proofErr w:type="gramStart"/>
            <w:r>
              <w:t>E-Mail Adresse</w:t>
            </w:r>
            <w:proofErr w:type="gramEnd"/>
            <w:r>
              <w:t>:</w:t>
            </w:r>
          </w:p>
        </w:tc>
        <w:sdt>
          <w:sdtPr>
            <w:id w:val="-1495324931"/>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38" w14:textId="0283C6D1" w:rsidR="00777323" w:rsidRDefault="00D47A3B">
                <w:pPr>
                  <w:pStyle w:val="Anhang"/>
                  <w:jc w:val="left"/>
                </w:pPr>
                <w:r w:rsidRPr="001642F6">
                  <w:rPr>
                    <w:rStyle w:val="Platzhaltertext"/>
                  </w:rPr>
                  <w:t>Klicken oder tippen Sie hier, um Text einzugeben.</w:t>
                </w:r>
              </w:p>
            </w:tc>
          </w:sdtContent>
        </w:sdt>
      </w:tr>
      <w:tr w:rsidR="00777323" w14:paraId="7B1A6E3C" w14:textId="77777777">
        <w:trPr>
          <w:trHeight w:val="551"/>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3A" w14:textId="77777777" w:rsidR="00777323" w:rsidRDefault="007575E8">
            <w:pPr>
              <w:pStyle w:val="Anhang"/>
            </w:pPr>
            <w:r>
              <w:t>Homepage (URL):</w:t>
            </w:r>
          </w:p>
        </w:tc>
        <w:sdt>
          <w:sdtPr>
            <w:id w:val="-469354959"/>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3B" w14:textId="23994E08" w:rsidR="00777323" w:rsidRDefault="00D47A3B">
                <w:pPr>
                  <w:pStyle w:val="Anhang"/>
                  <w:jc w:val="left"/>
                </w:pPr>
                <w:r w:rsidRPr="001642F6">
                  <w:rPr>
                    <w:rStyle w:val="Platzhaltertext"/>
                  </w:rPr>
                  <w:t>Klicken oder tippen Sie hier, um Text einzugeben.</w:t>
                </w:r>
              </w:p>
            </w:tc>
          </w:sdtContent>
        </w:sdt>
      </w:tr>
      <w:tr w:rsidR="00777323" w14:paraId="7B1A6E3F" w14:textId="77777777">
        <w:trPr>
          <w:trHeight w:val="551"/>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3D" w14:textId="77777777" w:rsidR="00777323" w:rsidRDefault="007575E8">
            <w:pPr>
              <w:pStyle w:val="Anhang"/>
            </w:pPr>
            <w:r>
              <w:t>Angabe der bisherigen SRO (</w:t>
            </w:r>
            <w:r>
              <w:rPr>
                <w:i/>
                <w:iCs/>
              </w:rPr>
              <w:t>für bereits bestehende Gesellschaften</w:t>
            </w:r>
            <w:r>
              <w:t>):</w:t>
            </w:r>
          </w:p>
        </w:tc>
        <w:sdt>
          <w:sdtPr>
            <w:id w:val="-392273201"/>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3E" w14:textId="0344D260" w:rsidR="00777323" w:rsidRDefault="00D47A3B">
                <w:pPr>
                  <w:pStyle w:val="Anhang"/>
                  <w:jc w:val="left"/>
                </w:pPr>
                <w:r w:rsidRPr="001642F6">
                  <w:rPr>
                    <w:rStyle w:val="Platzhaltertext"/>
                  </w:rPr>
                  <w:t>Klicken oder tippen Sie hier, um Text einzugeben.</w:t>
                </w:r>
              </w:p>
            </w:tc>
          </w:sdtContent>
        </w:sdt>
      </w:tr>
      <w:tr w:rsidR="00777323" w14:paraId="7B1A6E43" w14:textId="77777777">
        <w:trPr>
          <w:trHeight w:val="551"/>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40" w14:textId="77777777" w:rsidR="00777323" w:rsidRDefault="007575E8">
            <w:pPr>
              <w:pStyle w:val="Anhang"/>
            </w:pPr>
            <w:r>
              <w:t>Gründungsdatum</w:t>
            </w:r>
            <w:r>
              <w:rPr>
                <w:rStyle w:val="Funotenzeichen"/>
                <w:i/>
                <w:iCs/>
              </w:rPr>
              <w:footnoteReference w:id="2"/>
            </w:r>
            <w:r>
              <w:rPr>
                <w:i/>
                <w:iCs/>
              </w:rPr>
              <w:t xml:space="preserve"> (für neue Gesellschaften):</w:t>
            </w:r>
          </w:p>
          <w:p w14:paraId="7B1A6E41" w14:textId="77777777" w:rsidR="00777323" w:rsidRDefault="00777323">
            <w:pPr>
              <w:pStyle w:val="Anhang"/>
            </w:pPr>
          </w:p>
        </w:tc>
        <w:sdt>
          <w:sdtPr>
            <w:id w:val="1599592406"/>
            <w:placeholder>
              <w:docPart w:val="DefaultPlaceholder_-1854013440"/>
            </w:placeholder>
            <w:showingPlcHdr/>
            <w:text/>
          </w:sdtPr>
          <w:sdtContent>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42" w14:textId="43B3B60D" w:rsidR="00777323" w:rsidRDefault="00D47A3B">
                <w:pPr>
                  <w:pStyle w:val="Anhang"/>
                  <w:jc w:val="left"/>
                </w:pPr>
                <w:r w:rsidRPr="001642F6">
                  <w:rPr>
                    <w:rStyle w:val="Platzhaltertext"/>
                  </w:rPr>
                  <w:t>Klicken oder tippen Sie hier, um Text einzugeben.</w:t>
                </w:r>
              </w:p>
            </w:tc>
          </w:sdtContent>
        </w:sdt>
      </w:tr>
    </w:tbl>
    <w:p w14:paraId="7B1A6E47" w14:textId="77777777" w:rsidR="00777323" w:rsidRDefault="007575E8">
      <w:pPr>
        <w:pStyle w:val="berschrift1"/>
      </w:pPr>
      <w:r>
        <w:t>Angaben zum geschäftlichen Umfeld des/</w:t>
      </w:r>
      <w:proofErr w:type="gramStart"/>
      <w:r>
        <w:t>der Gesuchstellers</w:t>
      </w:r>
      <w:proofErr w:type="gramEnd"/>
      <w:r>
        <w:t>/in</w:t>
      </w:r>
    </w:p>
    <w:p w14:paraId="7B1A6E48" w14:textId="77777777" w:rsidR="00777323" w:rsidRDefault="007575E8">
      <w:pPr>
        <w:pStyle w:val="berschrift2"/>
      </w:pPr>
      <w:r>
        <w:t>Beteiligungsverhältnisse (Aktionariat/Gesellschafter)</w:t>
      </w:r>
      <w:r>
        <w:rPr>
          <w:rStyle w:val="Funotenzeichen"/>
          <w:position w:val="0"/>
          <w:sz w:val="24"/>
          <w:vertAlign w:val="superscript"/>
        </w:rPr>
        <w:footnoteReference w:id="3"/>
      </w:r>
    </w:p>
    <w:p w14:paraId="7B1A6E49" w14:textId="77777777" w:rsidR="00777323" w:rsidRDefault="007575E8">
      <w:r>
        <w:rPr>
          <w:sz w:val="20"/>
        </w:rPr>
        <w:t>(Im Falle mehrstufiger Beteiligungsverhältnisse sind diese bis zu den massgebenden Aktionären/Gesellschaftern aufzuzeigen.)</w:t>
      </w:r>
    </w:p>
    <w:tbl>
      <w:tblPr>
        <w:tblW w:w="8647" w:type="dxa"/>
        <w:tblInd w:w="709" w:type="dxa"/>
        <w:tblLayout w:type="fixed"/>
        <w:tblCellMar>
          <w:left w:w="10" w:type="dxa"/>
          <w:right w:w="10" w:type="dxa"/>
        </w:tblCellMar>
        <w:tblLook w:val="04A0" w:firstRow="1" w:lastRow="0" w:firstColumn="1" w:lastColumn="0" w:noHBand="0" w:noVBand="1"/>
      </w:tblPr>
      <w:tblGrid>
        <w:gridCol w:w="8647"/>
      </w:tblGrid>
      <w:tr w:rsidR="00777323" w14:paraId="7B1A6E4B" w14:textId="77777777">
        <w:tc>
          <w:tcPr>
            <w:tcW w:w="8647" w:type="dxa"/>
            <w:tcBorders>
              <w:bottom w:val="single" w:sz="4" w:space="0" w:color="000000"/>
            </w:tcBorders>
            <w:shd w:val="clear" w:color="auto" w:fill="auto"/>
            <w:tcMar>
              <w:top w:w="0" w:type="dxa"/>
              <w:left w:w="70" w:type="dxa"/>
              <w:bottom w:w="0" w:type="dxa"/>
              <w:right w:w="70" w:type="dxa"/>
            </w:tcMar>
          </w:tcPr>
          <w:p w14:paraId="7B1A6E4A" w14:textId="77777777" w:rsidR="00777323" w:rsidRDefault="00777323">
            <w:pPr>
              <w:spacing w:line="240" w:lineRule="auto"/>
            </w:pPr>
          </w:p>
        </w:tc>
      </w:tr>
      <w:tr w:rsidR="00777323" w14:paraId="7B1A6E4D" w14:textId="77777777">
        <w:trPr>
          <w:trHeight w:val="1037"/>
        </w:trPr>
        <w:sdt>
          <w:sdtPr>
            <w:id w:val="-1959098714"/>
            <w:placeholder>
              <w:docPart w:val="DefaultPlaceholder_-1854013440"/>
            </w:placeholder>
            <w:showingPlcHdr/>
            <w:text/>
          </w:sdtPr>
          <w:sdtContent>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4C" w14:textId="7C88B739" w:rsidR="00777323" w:rsidRDefault="00D47A3B">
                <w:pPr>
                  <w:pStyle w:val="Randbemerkung"/>
                </w:pPr>
                <w:r w:rsidRPr="004E04C3">
                  <w:rPr>
                    <w:rStyle w:val="Platzhaltertext"/>
                    <w:sz w:val="20"/>
                  </w:rPr>
                  <w:t>Klicken oder tippen Sie hier, um Text einzugeben.</w:t>
                </w:r>
              </w:p>
            </w:tc>
          </w:sdtContent>
        </w:sdt>
      </w:tr>
    </w:tbl>
    <w:p w14:paraId="7B1A6E4E" w14:textId="77777777" w:rsidR="00777323" w:rsidRDefault="00777323"/>
    <w:tbl>
      <w:tblPr>
        <w:tblW w:w="8647" w:type="dxa"/>
        <w:tblInd w:w="704" w:type="dxa"/>
        <w:tblLayout w:type="fixed"/>
        <w:tblCellMar>
          <w:left w:w="10" w:type="dxa"/>
          <w:right w:w="10" w:type="dxa"/>
        </w:tblCellMar>
        <w:tblLook w:val="04A0" w:firstRow="1" w:lastRow="0" w:firstColumn="1" w:lastColumn="0" w:noHBand="0" w:noVBand="1"/>
      </w:tblPr>
      <w:tblGrid>
        <w:gridCol w:w="2977"/>
        <w:gridCol w:w="2835"/>
        <w:gridCol w:w="2835"/>
      </w:tblGrid>
      <w:tr w:rsidR="00860750" w14:paraId="52890F43" w14:textId="77777777" w:rsidTr="00FC22DF">
        <w:trPr>
          <w:trHeight w:val="708"/>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AC5170" w14:textId="77777777" w:rsidR="00860750" w:rsidRDefault="00860750" w:rsidP="00860750">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BD1200" w14:textId="75B67E4D" w:rsidR="00860750" w:rsidRDefault="00860750" w:rsidP="00860750">
            <w:pPr>
              <w:pStyle w:val="Anhang"/>
              <w:jc w:val="left"/>
              <w:rPr>
                <w:b/>
              </w:rPr>
            </w:pPr>
            <w:r>
              <w:rPr>
                <w:b/>
              </w:rPr>
              <w:t>Qual. Beteiligte nat. Person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685B73" w14:textId="7EDFE658" w:rsidR="00860750" w:rsidRDefault="00860750" w:rsidP="00860750">
            <w:pPr>
              <w:pStyle w:val="Anhang"/>
              <w:jc w:val="left"/>
              <w:rPr>
                <w:b/>
              </w:rPr>
            </w:pPr>
            <w:r>
              <w:rPr>
                <w:b/>
              </w:rPr>
              <w:t>Qual. Beteiligte nat. Person</w:t>
            </w:r>
          </w:p>
        </w:tc>
      </w:tr>
      <w:tr w:rsidR="00860750" w14:paraId="01B70188" w14:textId="77777777" w:rsidTr="00FC22DF">
        <w:trPr>
          <w:trHeight w:val="43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1B57ED" w14:textId="77777777" w:rsidR="00860750" w:rsidRDefault="00860750" w:rsidP="00860750">
            <w:pPr>
              <w:pStyle w:val="Anhang"/>
            </w:pPr>
            <w:r>
              <w:t>Name</w:t>
            </w:r>
          </w:p>
        </w:tc>
        <w:sdt>
          <w:sdtPr>
            <w:id w:val="-9671880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091018" w14:textId="4B5904A0" w:rsidR="00860750" w:rsidRDefault="008A7FBD" w:rsidP="00860750">
                <w:pPr>
                  <w:pStyle w:val="Anhang"/>
                  <w:jc w:val="left"/>
                </w:pPr>
                <w:r w:rsidRPr="001642F6">
                  <w:rPr>
                    <w:rStyle w:val="Platzhaltertext"/>
                  </w:rPr>
                  <w:t>Klicken oder tippen Sie hier, um Text einzugeben.</w:t>
                </w:r>
              </w:p>
            </w:tc>
          </w:sdtContent>
        </w:sdt>
        <w:sdt>
          <w:sdtPr>
            <w:id w:val="21918092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BB18E7" w14:textId="2E720E67" w:rsidR="00860750" w:rsidRDefault="00E72889" w:rsidP="00860750">
                <w:pPr>
                  <w:pStyle w:val="Anhang"/>
                  <w:jc w:val="left"/>
                </w:pPr>
                <w:r w:rsidRPr="001642F6">
                  <w:rPr>
                    <w:rStyle w:val="Platzhaltertext"/>
                  </w:rPr>
                  <w:t>Klicken oder tippen Sie hier, um Text einzugeben.</w:t>
                </w:r>
              </w:p>
            </w:tc>
          </w:sdtContent>
        </w:sdt>
      </w:tr>
      <w:tr w:rsidR="00860750" w14:paraId="023E5341" w14:textId="77777777" w:rsidTr="00FC22DF">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C266F1" w14:textId="77777777" w:rsidR="00860750" w:rsidRDefault="00860750" w:rsidP="00860750">
            <w:pPr>
              <w:pStyle w:val="Anhang"/>
            </w:pPr>
            <w:r>
              <w:t>Vorname(n)</w:t>
            </w:r>
          </w:p>
        </w:tc>
        <w:sdt>
          <w:sdtPr>
            <w:id w:val="-45649451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F426A8" w14:textId="5532F424" w:rsidR="00860750" w:rsidRDefault="00E72889" w:rsidP="00860750">
                <w:pPr>
                  <w:pStyle w:val="Anhang"/>
                  <w:jc w:val="left"/>
                </w:pPr>
                <w:r w:rsidRPr="001642F6">
                  <w:rPr>
                    <w:rStyle w:val="Platzhaltertext"/>
                  </w:rPr>
                  <w:t>Klicken oder tippen Sie hier, um Text einzugeben.</w:t>
                </w:r>
              </w:p>
            </w:tc>
          </w:sdtContent>
        </w:sdt>
        <w:sdt>
          <w:sdtPr>
            <w:id w:val="385678710"/>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7BB794" w14:textId="0BF88EF0" w:rsidR="00860750" w:rsidRDefault="00E72889" w:rsidP="00860750">
                <w:pPr>
                  <w:pStyle w:val="Anhang"/>
                  <w:jc w:val="left"/>
                </w:pPr>
                <w:r w:rsidRPr="001642F6">
                  <w:rPr>
                    <w:rStyle w:val="Platzhaltertext"/>
                  </w:rPr>
                  <w:t>Klicken oder tippen Sie hier, um Text einzugeben.</w:t>
                </w:r>
              </w:p>
            </w:tc>
          </w:sdtContent>
        </w:sdt>
      </w:tr>
      <w:tr w:rsidR="00860750" w14:paraId="24A5EE5E" w14:textId="77777777" w:rsidTr="00FC22DF">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DEF034" w14:textId="77777777" w:rsidR="00860750" w:rsidRDefault="00860750" w:rsidP="00860750">
            <w:pPr>
              <w:pStyle w:val="Anhang"/>
            </w:pPr>
            <w:r>
              <w:t>Geburtsdatum</w:t>
            </w:r>
          </w:p>
        </w:tc>
        <w:sdt>
          <w:sdtPr>
            <w:id w:val="-35257424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B1CB5D" w14:textId="4383CF6F" w:rsidR="00860750" w:rsidRDefault="00E72889" w:rsidP="00860750">
                <w:pPr>
                  <w:pStyle w:val="Anhang"/>
                  <w:jc w:val="left"/>
                </w:pPr>
                <w:r w:rsidRPr="001642F6">
                  <w:rPr>
                    <w:rStyle w:val="Platzhaltertext"/>
                  </w:rPr>
                  <w:t>Klicken oder tippen Sie hier, um Text einzugeben.</w:t>
                </w:r>
              </w:p>
            </w:tc>
          </w:sdtContent>
        </w:sdt>
        <w:sdt>
          <w:sdtPr>
            <w:id w:val="-97714086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D38BC5" w14:textId="3367CF3D" w:rsidR="00860750" w:rsidRDefault="00E72889" w:rsidP="00860750">
                <w:pPr>
                  <w:pStyle w:val="Anhang"/>
                  <w:jc w:val="left"/>
                </w:pPr>
                <w:r w:rsidRPr="001642F6">
                  <w:rPr>
                    <w:rStyle w:val="Platzhaltertext"/>
                  </w:rPr>
                  <w:t>Klicken oder tippen Sie hier, um Text einzugeben.</w:t>
                </w:r>
              </w:p>
            </w:tc>
          </w:sdtContent>
        </w:sdt>
      </w:tr>
      <w:tr w:rsidR="00860750" w14:paraId="0D0DEB34" w14:textId="77777777" w:rsidTr="00FC22DF">
        <w:trPr>
          <w:trHeight w:val="3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B651E9" w14:textId="77777777" w:rsidR="00860750" w:rsidRDefault="00860750" w:rsidP="00860750">
            <w:pPr>
              <w:pStyle w:val="Anhang"/>
              <w:jc w:val="left"/>
            </w:pPr>
            <w:r>
              <w:t>Heimatort / Staatsangehörigkeit</w:t>
            </w:r>
          </w:p>
        </w:tc>
        <w:sdt>
          <w:sdtPr>
            <w:id w:val="-151183141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710F3E" w14:textId="48C84686" w:rsidR="00860750" w:rsidRDefault="00E72889" w:rsidP="00860750">
                <w:pPr>
                  <w:pStyle w:val="Anhang"/>
                  <w:jc w:val="left"/>
                </w:pPr>
                <w:r w:rsidRPr="001642F6">
                  <w:rPr>
                    <w:rStyle w:val="Platzhaltertext"/>
                  </w:rPr>
                  <w:t>Klicken oder tippen Sie hier, um Text einzugeben.</w:t>
                </w:r>
              </w:p>
            </w:tc>
          </w:sdtContent>
        </w:sdt>
        <w:sdt>
          <w:sdtPr>
            <w:id w:val="2025505192"/>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628ED3" w14:textId="52920F33" w:rsidR="00860750" w:rsidRDefault="00E72889" w:rsidP="00860750">
                <w:pPr>
                  <w:pStyle w:val="Anhang"/>
                  <w:jc w:val="left"/>
                </w:pPr>
                <w:r w:rsidRPr="001642F6">
                  <w:rPr>
                    <w:rStyle w:val="Platzhaltertext"/>
                  </w:rPr>
                  <w:t>Klicken oder tippen Sie hier, um Text einzugeben.</w:t>
                </w:r>
              </w:p>
            </w:tc>
          </w:sdtContent>
        </w:sdt>
      </w:tr>
      <w:tr w:rsidR="00860750" w14:paraId="1D7696C5" w14:textId="77777777" w:rsidTr="00FC22DF">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04E65B" w14:textId="77777777" w:rsidR="00860750" w:rsidRDefault="00860750" w:rsidP="00860750">
            <w:pPr>
              <w:pStyle w:val="Anhang"/>
            </w:pPr>
            <w:r>
              <w:t>Adresse</w:t>
            </w:r>
          </w:p>
        </w:tc>
        <w:sdt>
          <w:sdtPr>
            <w:id w:val="-63155568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06214D" w14:textId="6F30890E" w:rsidR="00860750" w:rsidRDefault="00E72889" w:rsidP="00860750">
                <w:pPr>
                  <w:pStyle w:val="Anhang"/>
                  <w:jc w:val="left"/>
                </w:pPr>
                <w:r w:rsidRPr="001642F6">
                  <w:rPr>
                    <w:rStyle w:val="Platzhaltertext"/>
                  </w:rPr>
                  <w:t>Klicken oder tippen Sie hier, um Text einzugeben.</w:t>
                </w:r>
              </w:p>
            </w:tc>
          </w:sdtContent>
        </w:sdt>
        <w:sdt>
          <w:sdtPr>
            <w:id w:val="-41378217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38648F" w14:textId="4364AAE8" w:rsidR="00860750" w:rsidRDefault="00E72889" w:rsidP="00860750">
                <w:pPr>
                  <w:pStyle w:val="Anhang"/>
                  <w:jc w:val="left"/>
                </w:pPr>
                <w:r w:rsidRPr="001642F6">
                  <w:rPr>
                    <w:rStyle w:val="Platzhaltertext"/>
                  </w:rPr>
                  <w:t>Klicken oder tippen Sie hier, um Text einzugeben.</w:t>
                </w:r>
              </w:p>
            </w:tc>
          </w:sdtContent>
        </w:sdt>
      </w:tr>
      <w:tr w:rsidR="00860750" w14:paraId="364853C5"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1B0447" w14:textId="77777777" w:rsidR="00860750" w:rsidRDefault="00860750" w:rsidP="00860750">
            <w:pPr>
              <w:pStyle w:val="Anhang"/>
            </w:pPr>
            <w:r>
              <w:t>E-Mail</w:t>
            </w:r>
          </w:p>
        </w:tc>
        <w:sdt>
          <w:sdtPr>
            <w:id w:val="147216872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C8014B3" w14:textId="21F16B1F" w:rsidR="00860750" w:rsidRDefault="00E72889" w:rsidP="00860750">
                <w:pPr>
                  <w:pStyle w:val="Anhang"/>
                  <w:jc w:val="left"/>
                </w:pPr>
                <w:r w:rsidRPr="001642F6">
                  <w:rPr>
                    <w:rStyle w:val="Platzhaltertext"/>
                  </w:rPr>
                  <w:t>Klicken oder tippen Sie hier, um Text einzugeben.</w:t>
                </w:r>
              </w:p>
            </w:tc>
          </w:sdtContent>
        </w:sdt>
        <w:sdt>
          <w:sdtPr>
            <w:id w:val="155597085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A6E912" w14:textId="1330F742" w:rsidR="00860750" w:rsidRDefault="00E72889" w:rsidP="00860750">
                <w:pPr>
                  <w:pStyle w:val="Anhang"/>
                  <w:jc w:val="left"/>
                </w:pPr>
                <w:r w:rsidRPr="001642F6">
                  <w:rPr>
                    <w:rStyle w:val="Platzhaltertext"/>
                  </w:rPr>
                  <w:t>Klicken oder tippen Sie hier, um Text einzugeben.</w:t>
                </w:r>
              </w:p>
            </w:tc>
          </w:sdtContent>
        </w:sdt>
      </w:tr>
      <w:tr w:rsidR="00C445A5" w14:paraId="68A0916A"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4EA571" w14:textId="421D2F91" w:rsidR="00C445A5" w:rsidRDefault="0028202B" w:rsidP="00860750">
            <w:pPr>
              <w:pStyle w:val="Anhang"/>
            </w:pPr>
            <w:r>
              <w:t xml:space="preserve">Übernahme der </w:t>
            </w:r>
            <w:proofErr w:type="spellStart"/>
            <w:r>
              <w:t>qual</w:t>
            </w:r>
            <w:proofErr w:type="spellEnd"/>
            <w:r>
              <w:t>. Beteiligung per wann</w:t>
            </w:r>
          </w:p>
        </w:tc>
        <w:sdt>
          <w:sdtPr>
            <w:id w:val="39040175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2DB40C" w14:textId="69A4B17A" w:rsidR="00C445A5" w:rsidRDefault="00E72889" w:rsidP="00860750">
                <w:pPr>
                  <w:pStyle w:val="Anhang"/>
                  <w:jc w:val="left"/>
                </w:pPr>
                <w:r w:rsidRPr="001642F6">
                  <w:rPr>
                    <w:rStyle w:val="Platzhaltertext"/>
                  </w:rPr>
                  <w:t>Klicken oder tippen Sie hier, um Text einzugeben.</w:t>
                </w:r>
              </w:p>
            </w:tc>
          </w:sdtContent>
        </w:sdt>
        <w:sdt>
          <w:sdtPr>
            <w:id w:val="-10165850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60FB97" w14:textId="75FACDDB" w:rsidR="00C445A5" w:rsidRDefault="00E72889" w:rsidP="00860750">
                <w:pPr>
                  <w:pStyle w:val="Anhang"/>
                  <w:jc w:val="left"/>
                </w:pPr>
                <w:r w:rsidRPr="001642F6">
                  <w:rPr>
                    <w:rStyle w:val="Platzhaltertext"/>
                  </w:rPr>
                  <w:t>Klicken oder tippen Sie hier, um Text einzugeben.</w:t>
                </w:r>
              </w:p>
            </w:tc>
          </w:sdtContent>
        </w:sdt>
      </w:tr>
      <w:tr w:rsidR="005C589D" w14:paraId="281ECD4F"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385FF0" w14:textId="2EE86156" w:rsidR="005C589D" w:rsidRDefault="005C589D" w:rsidP="00860750">
            <w:pPr>
              <w:pStyle w:val="Anhang"/>
            </w:pPr>
            <w:r>
              <w:t>Anteil Kapital in %</w:t>
            </w:r>
          </w:p>
        </w:tc>
        <w:sdt>
          <w:sdtPr>
            <w:id w:val="-126999883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6C55155" w14:textId="702E9E13" w:rsidR="005C589D" w:rsidRDefault="00E72889" w:rsidP="00860750">
                <w:pPr>
                  <w:pStyle w:val="Anhang"/>
                  <w:jc w:val="left"/>
                </w:pPr>
                <w:r w:rsidRPr="001642F6">
                  <w:rPr>
                    <w:rStyle w:val="Platzhaltertext"/>
                  </w:rPr>
                  <w:t>Klicken oder tippen Sie hier, um Text einzugeben.</w:t>
                </w:r>
              </w:p>
            </w:tc>
          </w:sdtContent>
        </w:sdt>
        <w:sdt>
          <w:sdtPr>
            <w:id w:val="35015227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CDE6DF" w14:textId="3CAF0766" w:rsidR="005C589D" w:rsidRDefault="00E72889" w:rsidP="00860750">
                <w:pPr>
                  <w:pStyle w:val="Anhang"/>
                  <w:jc w:val="left"/>
                </w:pPr>
                <w:r w:rsidRPr="001642F6">
                  <w:rPr>
                    <w:rStyle w:val="Platzhaltertext"/>
                  </w:rPr>
                  <w:t>Klicken oder tippen Sie hier, um Text einzugeben.</w:t>
                </w:r>
              </w:p>
            </w:tc>
          </w:sdtContent>
        </w:sdt>
      </w:tr>
      <w:tr w:rsidR="005C589D" w14:paraId="55C38BB6"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C28FBE" w14:textId="0A8FC781" w:rsidR="005C589D" w:rsidRDefault="005C589D" w:rsidP="00860750">
            <w:pPr>
              <w:pStyle w:val="Anhang"/>
            </w:pPr>
            <w:r>
              <w:t xml:space="preserve">Anteil Stimmen in </w:t>
            </w:r>
            <w:r w:rsidR="003B5567">
              <w:t>%</w:t>
            </w:r>
          </w:p>
        </w:tc>
        <w:sdt>
          <w:sdtPr>
            <w:id w:val="1810353437"/>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114E8F" w14:textId="1CC8EA51" w:rsidR="005C589D" w:rsidRDefault="00E72889" w:rsidP="00860750">
                <w:pPr>
                  <w:pStyle w:val="Anhang"/>
                  <w:jc w:val="left"/>
                </w:pPr>
                <w:r w:rsidRPr="001642F6">
                  <w:rPr>
                    <w:rStyle w:val="Platzhaltertext"/>
                  </w:rPr>
                  <w:t>Klicken oder tippen Sie hier, um Text einzugeben.</w:t>
                </w:r>
              </w:p>
            </w:tc>
          </w:sdtContent>
        </w:sdt>
        <w:sdt>
          <w:sdtPr>
            <w:id w:val="-593169537"/>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FF71F5" w14:textId="64F5E156" w:rsidR="005C589D" w:rsidRDefault="00E72889" w:rsidP="00860750">
                <w:pPr>
                  <w:pStyle w:val="Anhang"/>
                  <w:jc w:val="left"/>
                </w:pPr>
                <w:r w:rsidRPr="001642F6">
                  <w:rPr>
                    <w:rStyle w:val="Platzhaltertext"/>
                  </w:rPr>
                  <w:t>Klicken oder tippen Sie hier, um Text einzugeben.</w:t>
                </w:r>
              </w:p>
            </w:tc>
          </w:sdtContent>
        </w:sdt>
      </w:tr>
      <w:tr w:rsidR="003B5567" w14:paraId="07EA996E"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002141" w14:textId="098694DB" w:rsidR="003B5567" w:rsidRDefault="003B5567" w:rsidP="00860750">
            <w:pPr>
              <w:pStyle w:val="Anhang"/>
            </w:pPr>
            <w:r>
              <w:t>Beteiligung über folgende Gesellschaft/en inkl. Angabe über Anteil/e an dieser/n Gesellschaft/en</w:t>
            </w:r>
          </w:p>
        </w:tc>
        <w:sdt>
          <w:sdtPr>
            <w:id w:val="-152269676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08BB31" w14:textId="378B834B" w:rsidR="003B5567" w:rsidRDefault="00E72889" w:rsidP="00860750">
                <w:pPr>
                  <w:pStyle w:val="Anhang"/>
                  <w:jc w:val="left"/>
                </w:pPr>
                <w:r w:rsidRPr="001642F6">
                  <w:rPr>
                    <w:rStyle w:val="Platzhaltertext"/>
                  </w:rPr>
                  <w:t>Klicken oder tippen Sie hier, um Text einzugeben.</w:t>
                </w:r>
              </w:p>
            </w:tc>
          </w:sdtContent>
        </w:sdt>
        <w:sdt>
          <w:sdtPr>
            <w:id w:val="-128850460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0214F4" w14:textId="0C049649" w:rsidR="003B5567" w:rsidRDefault="00E72889" w:rsidP="00860750">
                <w:pPr>
                  <w:pStyle w:val="Anhang"/>
                  <w:jc w:val="left"/>
                </w:pPr>
                <w:r w:rsidRPr="001642F6">
                  <w:rPr>
                    <w:rStyle w:val="Platzhaltertext"/>
                  </w:rPr>
                  <w:t>Klicken oder tippen Sie hier, um Text einzugeben.</w:t>
                </w:r>
              </w:p>
            </w:tc>
          </w:sdtContent>
        </w:sdt>
      </w:tr>
      <w:tr w:rsidR="00860750" w14:paraId="5ABD6CAA" w14:textId="77777777" w:rsidTr="00FC22DF">
        <w:trPr>
          <w:trHeight w:val="497"/>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C28CB4" w14:textId="77777777" w:rsidR="00860750" w:rsidRDefault="00860750" w:rsidP="00860750">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C8A97" w14:textId="16CC8943" w:rsidR="00860750" w:rsidRDefault="005E38D2" w:rsidP="00860750">
            <w:pPr>
              <w:pStyle w:val="Anhang"/>
              <w:jc w:val="left"/>
              <w:rPr>
                <w:b/>
              </w:rPr>
            </w:pPr>
            <w:r>
              <w:rPr>
                <w:b/>
              </w:rPr>
              <w:t>Qual. Beteiligte jur. Person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7D9B58" w14:textId="0FDAF439" w:rsidR="00860750" w:rsidRDefault="005E38D2" w:rsidP="00860750">
            <w:pPr>
              <w:pStyle w:val="Anhang"/>
              <w:jc w:val="left"/>
              <w:rPr>
                <w:b/>
              </w:rPr>
            </w:pPr>
            <w:r>
              <w:rPr>
                <w:b/>
              </w:rPr>
              <w:t>Qual. Beteiligte jur. Person</w:t>
            </w:r>
          </w:p>
        </w:tc>
      </w:tr>
      <w:tr w:rsidR="00860750" w14:paraId="2984097B" w14:textId="77777777" w:rsidTr="00FC22DF">
        <w:trPr>
          <w:trHeight w:val="37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FE8C9A" w14:textId="7B4930F8" w:rsidR="00860750" w:rsidRDefault="005E38D2" w:rsidP="00860750">
            <w:pPr>
              <w:pStyle w:val="Anhang"/>
            </w:pPr>
            <w:r>
              <w:t>Firma</w:t>
            </w:r>
          </w:p>
        </w:tc>
        <w:sdt>
          <w:sdtPr>
            <w:id w:val="-188323314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64B76D" w14:textId="1E0E8E12" w:rsidR="00860750" w:rsidRDefault="00E72889" w:rsidP="00860750">
                <w:pPr>
                  <w:pStyle w:val="Anhang"/>
                  <w:jc w:val="left"/>
                </w:pPr>
                <w:r w:rsidRPr="001642F6">
                  <w:rPr>
                    <w:rStyle w:val="Platzhaltertext"/>
                  </w:rPr>
                  <w:t>Klicken oder tippen Sie hier, um Text einzugeben.</w:t>
                </w:r>
              </w:p>
            </w:tc>
          </w:sdtContent>
        </w:sdt>
        <w:sdt>
          <w:sdtPr>
            <w:id w:val="927163720"/>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DDB560" w14:textId="6E020548" w:rsidR="00860750" w:rsidRDefault="00E72889" w:rsidP="00860750">
                <w:pPr>
                  <w:pStyle w:val="Anhang"/>
                  <w:jc w:val="left"/>
                </w:pPr>
                <w:r w:rsidRPr="001642F6">
                  <w:rPr>
                    <w:rStyle w:val="Platzhaltertext"/>
                  </w:rPr>
                  <w:t>Klicken oder tippen Sie hier, um Text einzugeben.</w:t>
                </w:r>
              </w:p>
            </w:tc>
          </w:sdtContent>
        </w:sdt>
      </w:tr>
      <w:tr w:rsidR="00860750" w14:paraId="6B2F2708" w14:textId="77777777" w:rsidTr="00FC22DF">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6C72D9" w14:textId="4EFCA30A" w:rsidR="00860750" w:rsidRDefault="00846990" w:rsidP="00860750">
            <w:pPr>
              <w:pStyle w:val="Anhang"/>
            </w:pPr>
            <w:r>
              <w:t>Gesellschaftsform</w:t>
            </w:r>
          </w:p>
        </w:tc>
        <w:sdt>
          <w:sdtPr>
            <w:id w:val="49091533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7ECD64" w14:textId="05233A29" w:rsidR="00860750" w:rsidRDefault="00E72889" w:rsidP="00860750">
                <w:pPr>
                  <w:pStyle w:val="Anhang"/>
                  <w:jc w:val="left"/>
                </w:pPr>
                <w:r w:rsidRPr="001642F6">
                  <w:rPr>
                    <w:rStyle w:val="Platzhaltertext"/>
                  </w:rPr>
                  <w:t>Klicken oder tippen Sie hier, um Text einzugeben.</w:t>
                </w:r>
              </w:p>
            </w:tc>
          </w:sdtContent>
        </w:sdt>
        <w:sdt>
          <w:sdtPr>
            <w:id w:val="112118434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9A5801" w14:textId="6C5CF9E8" w:rsidR="00860750" w:rsidRDefault="00E72889" w:rsidP="00860750">
                <w:pPr>
                  <w:pStyle w:val="Anhang"/>
                  <w:jc w:val="left"/>
                </w:pPr>
                <w:r w:rsidRPr="001642F6">
                  <w:rPr>
                    <w:rStyle w:val="Platzhaltertext"/>
                  </w:rPr>
                  <w:t>Klicken oder tippen Sie hier, um Text einzugeben.</w:t>
                </w:r>
              </w:p>
            </w:tc>
          </w:sdtContent>
        </w:sdt>
      </w:tr>
      <w:tr w:rsidR="00860750" w14:paraId="24FE14AA" w14:textId="77777777" w:rsidTr="00FC22DF">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F943BD" w14:textId="3668D355" w:rsidR="00860750" w:rsidRDefault="00846990" w:rsidP="00860750">
            <w:pPr>
              <w:pStyle w:val="Anhang"/>
            </w:pPr>
            <w:r>
              <w:t>Jurisdiktion</w:t>
            </w:r>
          </w:p>
        </w:tc>
        <w:sdt>
          <w:sdtPr>
            <w:id w:val="104741413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A85772" w14:textId="2CFF27E6" w:rsidR="00860750" w:rsidRDefault="00E72889" w:rsidP="00860750">
                <w:pPr>
                  <w:pStyle w:val="Anhang"/>
                  <w:jc w:val="left"/>
                </w:pPr>
                <w:r w:rsidRPr="001642F6">
                  <w:rPr>
                    <w:rStyle w:val="Platzhaltertext"/>
                  </w:rPr>
                  <w:t>Klicken oder tippen Sie hier, um Text einzugeben.</w:t>
                </w:r>
              </w:p>
            </w:tc>
          </w:sdtContent>
        </w:sdt>
        <w:sdt>
          <w:sdtPr>
            <w:id w:val="100354928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2F6337" w14:textId="71DB2218" w:rsidR="00860750" w:rsidRDefault="00E72889" w:rsidP="00860750">
                <w:pPr>
                  <w:pStyle w:val="Anhang"/>
                  <w:jc w:val="left"/>
                </w:pPr>
                <w:r w:rsidRPr="001642F6">
                  <w:rPr>
                    <w:rStyle w:val="Platzhaltertext"/>
                  </w:rPr>
                  <w:t>Klicken oder tippen Sie hier, um Text einzugeben.</w:t>
                </w:r>
              </w:p>
            </w:tc>
          </w:sdtContent>
        </w:sdt>
      </w:tr>
      <w:tr w:rsidR="00860750" w14:paraId="03F684EE" w14:textId="77777777" w:rsidTr="00FC22DF">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6B95E0" w14:textId="386D7A8F" w:rsidR="00860750" w:rsidRDefault="00860750" w:rsidP="00860750">
            <w:pPr>
              <w:pStyle w:val="Anhang"/>
            </w:pPr>
            <w:r>
              <w:t>G</w:t>
            </w:r>
            <w:r w:rsidR="00846990">
              <w:t>ründungsdatum</w:t>
            </w:r>
          </w:p>
        </w:tc>
        <w:sdt>
          <w:sdtPr>
            <w:id w:val="2298821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617D3B" w14:textId="08D11672" w:rsidR="00860750" w:rsidRDefault="00E72889" w:rsidP="00860750">
                <w:pPr>
                  <w:pStyle w:val="Anhang"/>
                  <w:jc w:val="left"/>
                </w:pPr>
                <w:r w:rsidRPr="001642F6">
                  <w:rPr>
                    <w:rStyle w:val="Platzhaltertext"/>
                  </w:rPr>
                  <w:t>Klicken oder tippen Sie hier, um Text einzugeben.</w:t>
                </w:r>
              </w:p>
            </w:tc>
          </w:sdtContent>
        </w:sdt>
        <w:sdt>
          <w:sdtPr>
            <w:id w:val="916977562"/>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0E0585" w14:textId="16632EFA" w:rsidR="00860750" w:rsidRDefault="00E72889" w:rsidP="00860750">
                <w:pPr>
                  <w:pStyle w:val="Anhang"/>
                  <w:jc w:val="left"/>
                </w:pPr>
                <w:r w:rsidRPr="001642F6">
                  <w:rPr>
                    <w:rStyle w:val="Platzhaltertext"/>
                  </w:rPr>
                  <w:t>Klicken oder tippen Sie hier, um Text einzugeben.</w:t>
                </w:r>
              </w:p>
            </w:tc>
          </w:sdtContent>
        </w:sdt>
      </w:tr>
      <w:tr w:rsidR="00860750" w14:paraId="0FA34ABA" w14:textId="77777777" w:rsidTr="00FC22DF">
        <w:trPr>
          <w:trHeight w:val="43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564820" w14:textId="59E1B02D" w:rsidR="00860750" w:rsidRDefault="00846990" w:rsidP="00860750">
            <w:pPr>
              <w:pStyle w:val="Anhang"/>
              <w:jc w:val="left"/>
            </w:pPr>
            <w:r>
              <w:t>UID</w:t>
            </w:r>
          </w:p>
        </w:tc>
        <w:sdt>
          <w:sdtPr>
            <w:id w:val="142059495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19A6CD" w14:textId="43E660EE" w:rsidR="00860750" w:rsidRDefault="00E72889" w:rsidP="00860750">
                <w:pPr>
                  <w:pStyle w:val="Anhang"/>
                  <w:jc w:val="left"/>
                </w:pPr>
                <w:r w:rsidRPr="001642F6">
                  <w:rPr>
                    <w:rStyle w:val="Platzhaltertext"/>
                  </w:rPr>
                  <w:t>Klicken oder tippen Sie hier, um Text einzugeben.</w:t>
                </w:r>
              </w:p>
            </w:tc>
          </w:sdtContent>
        </w:sdt>
        <w:sdt>
          <w:sdtPr>
            <w:id w:val="-146519320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20E2A3" w14:textId="4BCD60C2" w:rsidR="00860750" w:rsidRDefault="00E72889" w:rsidP="00860750">
                <w:pPr>
                  <w:pStyle w:val="Anhang"/>
                  <w:jc w:val="left"/>
                </w:pPr>
                <w:r w:rsidRPr="001642F6">
                  <w:rPr>
                    <w:rStyle w:val="Platzhaltertext"/>
                  </w:rPr>
                  <w:t>Klicken oder tippen Sie hier, um Text einzugeben.</w:t>
                </w:r>
              </w:p>
            </w:tc>
          </w:sdtContent>
        </w:sdt>
      </w:tr>
      <w:tr w:rsidR="00860750" w14:paraId="6248792A" w14:textId="77777777" w:rsidTr="00FC22DF">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768E4D" w14:textId="77777777" w:rsidR="00860750" w:rsidRDefault="00860750" w:rsidP="00860750">
            <w:pPr>
              <w:pStyle w:val="Anhang"/>
            </w:pPr>
            <w:r>
              <w:t>Adresse</w:t>
            </w:r>
          </w:p>
        </w:tc>
        <w:sdt>
          <w:sdtPr>
            <w:id w:val="111933952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3DD374" w14:textId="2C481D40" w:rsidR="00860750" w:rsidRDefault="00E72889" w:rsidP="00860750">
                <w:pPr>
                  <w:pStyle w:val="Anhang"/>
                  <w:jc w:val="left"/>
                </w:pPr>
                <w:r w:rsidRPr="001642F6">
                  <w:rPr>
                    <w:rStyle w:val="Platzhaltertext"/>
                  </w:rPr>
                  <w:t>Klicken oder tippen Sie hier, um Text einzugeben.</w:t>
                </w:r>
              </w:p>
            </w:tc>
          </w:sdtContent>
        </w:sdt>
        <w:sdt>
          <w:sdtPr>
            <w:id w:val="175693820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E5B474" w14:textId="0080DDF0" w:rsidR="00860750" w:rsidRDefault="00E72889" w:rsidP="00860750">
                <w:pPr>
                  <w:pStyle w:val="Anhang"/>
                  <w:jc w:val="left"/>
                </w:pPr>
                <w:r w:rsidRPr="001642F6">
                  <w:rPr>
                    <w:rStyle w:val="Platzhaltertext"/>
                  </w:rPr>
                  <w:t>Klicken oder tippen Sie hier, um Text einzugeben.</w:t>
                </w:r>
              </w:p>
            </w:tc>
          </w:sdtContent>
        </w:sdt>
      </w:tr>
      <w:tr w:rsidR="00860750" w14:paraId="3F497E35"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C302EB" w14:textId="77777777" w:rsidR="00860750" w:rsidRDefault="00860750" w:rsidP="00860750">
            <w:pPr>
              <w:pStyle w:val="Anhang"/>
            </w:pPr>
            <w:r>
              <w:t>E-Mail</w:t>
            </w:r>
          </w:p>
        </w:tc>
        <w:sdt>
          <w:sdtPr>
            <w:id w:val="17839788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53A79E" w14:textId="39CC1E72" w:rsidR="00860750" w:rsidRDefault="00E72889" w:rsidP="00860750">
                <w:pPr>
                  <w:pStyle w:val="Anhang"/>
                  <w:jc w:val="left"/>
                </w:pPr>
                <w:r w:rsidRPr="001642F6">
                  <w:rPr>
                    <w:rStyle w:val="Platzhaltertext"/>
                  </w:rPr>
                  <w:t>Klicken oder tippen Sie hier, um Text einzugeben.</w:t>
                </w:r>
              </w:p>
            </w:tc>
          </w:sdtContent>
        </w:sdt>
        <w:sdt>
          <w:sdtPr>
            <w:id w:val="47264252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5245B9" w14:textId="368546E4" w:rsidR="00860750" w:rsidRDefault="00E72889" w:rsidP="00860750">
                <w:pPr>
                  <w:pStyle w:val="Anhang"/>
                  <w:jc w:val="left"/>
                </w:pPr>
                <w:r w:rsidRPr="001642F6">
                  <w:rPr>
                    <w:rStyle w:val="Platzhaltertext"/>
                  </w:rPr>
                  <w:t>Klicken oder tippen Sie hier, um Text einzugeben.</w:t>
                </w:r>
              </w:p>
            </w:tc>
          </w:sdtContent>
        </w:sdt>
      </w:tr>
      <w:tr w:rsidR="00691D53" w14:paraId="20817187"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552030" w14:textId="0205CB69" w:rsidR="00691D53" w:rsidRDefault="00691D53" w:rsidP="00860750">
            <w:pPr>
              <w:pStyle w:val="Anhang"/>
            </w:pPr>
            <w:r>
              <w:t>Angaben personelle und/oder kommerzielle Verflechtungen</w:t>
            </w:r>
          </w:p>
        </w:tc>
        <w:sdt>
          <w:sdtPr>
            <w:id w:val="-70533496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C0AD72" w14:textId="5253A9E0" w:rsidR="00691D53" w:rsidRDefault="00E72889" w:rsidP="00860750">
                <w:pPr>
                  <w:pStyle w:val="Anhang"/>
                  <w:jc w:val="left"/>
                </w:pPr>
                <w:r w:rsidRPr="001642F6">
                  <w:rPr>
                    <w:rStyle w:val="Platzhaltertext"/>
                  </w:rPr>
                  <w:t>Klicken oder tippen Sie hier, um Text einzugeben.</w:t>
                </w:r>
              </w:p>
            </w:tc>
          </w:sdtContent>
        </w:sdt>
        <w:sdt>
          <w:sdtPr>
            <w:id w:val="200068149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CAF0B7" w14:textId="4B95C57D" w:rsidR="00691D53" w:rsidRDefault="00E72889" w:rsidP="00860750">
                <w:pPr>
                  <w:pStyle w:val="Anhang"/>
                  <w:jc w:val="left"/>
                </w:pPr>
                <w:r w:rsidRPr="001642F6">
                  <w:rPr>
                    <w:rStyle w:val="Platzhaltertext"/>
                  </w:rPr>
                  <w:t>Klicken oder tippen Sie hier, um Text einzugeben.</w:t>
                </w:r>
              </w:p>
            </w:tc>
          </w:sdtContent>
        </w:sdt>
      </w:tr>
      <w:tr w:rsidR="00691D53" w14:paraId="29FD0328"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3FC407" w14:textId="78E9D138" w:rsidR="00691D53" w:rsidRDefault="00691D53" w:rsidP="00860750">
            <w:pPr>
              <w:pStyle w:val="Anhang"/>
            </w:pPr>
            <w:r>
              <w:t>Ev. Angabe ausländische Aufsichtsbehörde</w:t>
            </w:r>
          </w:p>
        </w:tc>
        <w:sdt>
          <w:sdtPr>
            <w:id w:val="108210119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5012A9" w14:textId="7EAFA12C" w:rsidR="00691D53" w:rsidRDefault="00E72889" w:rsidP="00860750">
                <w:pPr>
                  <w:pStyle w:val="Anhang"/>
                  <w:jc w:val="left"/>
                </w:pPr>
                <w:r w:rsidRPr="001642F6">
                  <w:rPr>
                    <w:rStyle w:val="Platzhaltertext"/>
                  </w:rPr>
                  <w:t>Klicken oder tippen Sie hier, um Text einzugeben.</w:t>
                </w:r>
              </w:p>
            </w:tc>
          </w:sdtContent>
        </w:sdt>
        <w:sdt>
          <w:sdtPr>
            <w:id w:val="69550484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E8E098" w14:textId="7E2D6899" w:rsidR="00691D53" w:rsidRDefault="00E72889" w:rsidP="00860750">
                <w:pPr>
                  <w:pStyle w:val="Anhang"/>
                  <w:jc w:val="left"/>
                </w:pPr>
                <w:r w:rsidRPr="001642F6">
                  <w:rPr>
                    <w:rStyle w:val="Platzhaltertext"/>
                  </w:rPr>
                  <w:t>Klicken oder tippen Sie hier, um Text einzugeben.</w:t>
                </w:r>
              </w:p>
            </w:tc>
          </w:sdtContent>
        </w:sdt>
      </w:tr>
      <w:tr w:rsidR="00BE2472" w14:paraId="028B17FA"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3AA242" w14:textId="5BF4219D" w:rsidR="00BE2472" w:rsidRDefault="00BE2472" w:rsidP="00860750">
            <w:pPr>
              <w:pStyle w:val="Anhang"/>
            </w:pPr>
            <w:r>
              <w:t xml:space="preserve">Anteil </w:t>
            </w:r>
            <w:r w:rsidR="004B6D10">
              <w:t>Kapital in %</w:t>
            </w:r>
          </w:p>
        </w:tc>
        <w:sdt>
          <w:sdtPr>
            <w:id w:val="48759982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6FA65A" w14:textId="6FB5A884" w:rsidR="00BE2472" w:rsidRDefault="00E72889" w:rsidP="00860750">
                <w:pPr>
                  <w:pStyle w:val="Anhang"/>
                  <w:jc w:val="left"/>
                </w:pPr>
                <w:r w:rsidRPr="001642F6">
                  <w:rPr>
                    <w:rStyle w:val="Platzhaltertext"/>
                  </w:rPr>
                  <w:t>Klicken oder tippen Sie hier, um Text einzugeben.</w:t>
                </w:r>
              </w:p>
            </w:tc>
          </w:sdtContent>
        </w:sdt>
        <w:sdt>
          <w:sdtPr>
            <w:id w:val="184619962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F4DB0FA" w14:textId="7A7A5D8F" w:rsidR="00BE2472" w:rsidRDefault="00E72889" w:rsidP="00860750">
                <w:pPr>
                  <w:pStyle w:val="Anhang"/>
                  <w:jc w:val="left"/>
                </w:pPr>
                <w:r w:rsidRPr="001642F6">
                  <w:rPr>
                    <w:rStyle w:val="Platzhaltertext"/>
                  </w:rPr>
                  <w:t>Klicken oder tippen Sie hier, um Text einzugeben.</w:t>
                </w:r>
              </w:p>
            </w:tc>
          </w:sdtContent>
        </w:sdt>
      </w:tr>
      <w:tr w:rsidR="004B6D10" w14:paraId="3936760E" w14:textId="77777777" w:rsidTr="00FC22DF">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7204D4" w14:textId="19F9EF0B" w:rsidR="004B6D10" w:rsidRDefault="004B6D10" w:rsidP="00860750">
            <w:pPr>
              <w:pStyle w:val="Anhang"/>
            </w:pPr>
            <w:r>
              <w:t>Anteil Stimmen in %</w:t>
            </w:r>
          </w:p>
        </w:tc>
        <w:sdt>
          <w:sdtPr>
            <w:id w:val="85816173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300E95" w14:textId="0CB5E21B" w:rsidR="004B6D10" w:rsidRDefault="00E72889" w:rsidP="00860750">
                <w:pPr>
                  <w:pStyle w:val="Anhang"/>
                  <w:jc w:val="left"/>
                </w:pPr>
                <w:r w:rsidRPr="001642F6">
                  <w:rPr>
                    <w:rStyle w:val="Platzhaltertext"/>
                  </w:rPr>
                  <w:t>Klicken oder tippen Sie hier, um Text einzugeben.</w:t>
                </w:r>
              </w:p>
            </w:tc>
          </w:sdtContent>
        </w:sdt>
        <w:sdt>
          <w:sdtPr>
            <w:id w:val="147317124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AC549A" w14:textId="5F80B1F5" w:rsidR="004B6D10" w:rsidRDefault="00E72889" w:rsidP="00860750">
                <w:pPr>
                  <w:pStyle w:val="Anhang"/>
                  <w:jc w:val="left"/>
                </w:pPr>
                <w:r w:rsidRPr="001642F6">
                  <w:rPr>
                    <w:rStyle w:val="Platzhaltertext"/>
                  </w:rPr>
                  <w:t>Klicken oder tippen Sie hier, um Text einzugeben.</w:t>
                </w:r>
              </w:p>
            </w:tc>
          </w:sdtContent>
        </w:sdt>
      </w:tr>
    </w:tbl>
    <w:p w14:paraId="3A84C8E5" w14:textId="77777777" w:rsidR="00C3722D" w:rsidRDefault="00C3722D"/>
    <w:p w14:paraId="7B1A6E4F" w14:textId="77777777" w:rsidR="00777323" w:rsidRDefault="007575E8">
      <w:pPr>
        <w:pStyle w:val="berschrift2"/>
      </w:pPr>
      <w:r>
        <w:t>Geschäftstätigkeit</w:t>
      </w:r>
      <w:r>
        <w:rPr>
          <w:rStyle w:val="Funotenzeichen"/>
        </w:rPr>
        <w:footnoteReference w:id="4"/>
      </w:r>
    </w:p>
    <w:p w14:paraId="7B1A6E50" w14:textId="77777777" w:rsidR="00777323" w:rsidRDefault="00777323"/>
    <w:p w14:paraId="7B1A6E51" w14:textId="38DB4E9E" w:rsidR="00777323" w:rsidRDefault="00000000">
      <w:pPr>
        <w:pStyle w:val="Anhang"/>
        <w:tabs>
          <w:tab w:val="left" w:pos="355"/>
          <w:tab w:val="left" w:pos="1348"/>
        </w:tabs>
      </w:pPr>
      <w:sdt>
        <w:sdtPr>
          <w:rPr>
            <w:rFonts w:ascii="MS Gothic" w:eastAsia="MS Gothic" w:hAnsi="MS Gothic"/>
          </w:rPr>
          <w:id w:val="-853256684"/>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Verwaltung individueller Portfolios</w:t>
      </w:r>
    </w:p>
    <w:p w14:paraId="7B1A6E52" w14:textId="79A2AA44" w:rsidR="00777323" w:rsidRDefault="00000000">
      <w:pPr>
        <w:pStyle w:val="Anhang"/>
        <w:tabs>
          <w:tab w:val="left" w:pos="355"/>
          <w:tab w:val="left" w:pos="1348"/>
        </w:tabs>
      </w:pPr>
      <w:sdt>
        <w:sdtPr>
          <w:rPr>
            <w:rFonts w:ascii="Segoe UI Symbol" w:hAnsi="Segoe UI Symbol" w:cs="Segoe UI Symbol"/>
          </w:rPr>
          <w:id w:val="599912532"/>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Trustee-Tätigkeit</w:t>
      </w:r>
    </w:p>
    <w:p w14:paraId="7B1A6E53" w14:textId="0626E5F7" w:rsidR="00777323" w:rsidRDefault="00000000">
      <w:pPr>
        <w:pStyle w:val="Anhang"/>
        <w:tabs>
          <w:tab w:val="left" w:pos="355"/>
          <w:tab w:val="left" w:pos="1348"/>
        </w:tabs>
      </w:pPr>
      <w:sdt>
        <w:sdtPr>
          <w:rPr>
            <w:rFonts w:ascii="Segoe UI Symbol" w:hAnsi="Segoe UI Symbol" w:cs="Segoe UI Symbol"/>
          </w:rPr>
          <w:id w:val="640234269"/>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Verwaltung von Kollektivvermögen unter der De-Minimis-Schwelle</w:t>
      </w:r>
    </w:p>
    <w:p w14:paraId="7B1A6E54" w14:textId="633142C7" w:rsidR="00777323" w:rsidRDefault="00000000">
      <w:pPr>
        <w:pStyle w:val="Anhang"/>
        <w:tabs>
          <w:tab w:val="left" w:pos="355"/>
          <w:tab w:val="left" w:pos="1348"/>
        </w:tabs>
      </w:pPr>
      <w:sdt>
        <w:sdtPr>
          <w:rPr>
            <w:rFonts w:ascii="Segoe UI Symbol" w:hAnsi="Segoe UI Symbol" w:cs="Segoe UI Symbol"/>
          </w:rPr>
          <w:id w:val="-1065883351"/>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Anlageberatung von Kollektivvermögen</w:t>
      </w:r>
    </w:p>
    <w:p w14:paraId="7B1A6E55" w14:textId="4F4881CA" w:rsidR="00777323" w:rsidRDefault="00000000">
      <w:pPr>
        <w:pStyle w:val="Anhang"/>
        <w:tabs>
          <w:tab w:val="left" w:pos="355"/>
          <w:tab w:val="left" w:pos="1348"/>
        </w:tabs>
      </w:pPr>
      <w:sdt>
        <w:sdtPr>
          <w:rPr>
            <w:rFonts w:ascii="Segoe UI Symbol" w:hAnsi="Segoe UI Symbol" w:cs="Segoe UI Symbol"/>
          </w:rPr>
          <w:id w:val="1866797605"/>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Anlageberatung von individuellen Portfolios</w:t>
      </w:r>
    </w:p>
    <w:p w14:paraId="7B1A6E56" w14:textId="5F388B78" w:rsidR="00777323" w:rsidRDefault="00000000">
      <w:pPr>
        <w:pStyle w:val="Anhang"/>
        <w:tabs>
          <w:tab w:val="left" w:pos="355"/>
          <w:tab w:val="left" w:pos="1348"/>
        </w:tabs>
      </w:pPr>
      <w:sdt>
        <w:sdtPr>
          <w:rPr>
            <w:rFonts w:ascii="Segoe UI Symbol" w:hAnsi="Segoe UI Symbol" w:cs="Segoe UI Symbol"/>
          </w:rPr>
          <w:id w:val="-231002049"/>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Anbieten von Finanzinstrumenten (FIDLEG)</w:t>
      </w:r>
    </w:p>
    <w:p w14:paraId="7B1A6E57" w14:textId="24ECDD77" w:rsidR="00777323" w:rsidRDefault="00000000">
      <w:pPr>
        <w:pStyle w:val="Anhang"/>
        <w:tabs>
          <w:tab w:val="left" w:pos="355"/>
          <w:tab w:val="left" w:pos="1348"/>
        </w:tabs>
      </w:pPr>
      <w:sdt>
        <w:sdtPr>
          <w:rPr>
            <w:rFonts w:ascii="Segoe UI Symbol" w:hAnsi="Segoe UI Symbol" w:cs="Segoe UI Symbol"/>
          </w:rPr>
          <w:id w:val="-443607176"/>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Handelsprüfer gemäss Art. 42bis EMKG</w:t>
      </w:r>
    </w:p>
    <w:p w14:paraId="7B1A6E58" w14:textId="6299A5B0" w:rsidR="00777323" w:rsidRDefault="00000000">
      <w:pPr>
        <w:pStyle w:val="Anhang"/>
        <w:tabs>
          <w:tab w:val="left" w:pos="355"/>
          <w:tab w:val="left" w:pos="1348"/>
        </w:tabs>
      </w:pPr>
      <w:sdt>
        <w:sdtPr>
          <w:rPr>
            <w:rFonts w:ascii="Segoe UI Symbol" w:hAnsi="Segoe UI Symbol" w:cs="Segoe UI Symbol"/>
          </w:rPr>
          <w:id w:val="1466703713"/>
          <w14:checkbox>
            <w14:checked w14:val="0"/>
            <w14:checkedState w14:val="2612" w14:font="MS Gothic"/>
            <w14:uncheckedState w14:val="2610" w14:font="MS Gothic"/>
          </w14:checkbox>
        </w:sdtPr>
        <w:sdtContent>
          <w:r w:rsidR="00AD78EB">
            <w:rPr>
              <w:rFonts w:ascii="MS Gothic" w:eastAsia="MS Gothic" w:hAnsi="MS Gothic" w:cs="Segoe UI Symbol" w:hint="eastAsia"/>
            </w:rPr>
            <w:t>☐</w:t>
          </w:r>
        </w:sdtContent>
      </w:sdt>
      <w:r w:rsidR="007575E8">
        <w:tab/>
        <w:t xml:space="preserve">Weitere Geschäftstätigkeiten: </w:t>
      </w:r>
      <w:sdt>
        <w:sdtPr>
          <w:id w:val="1574541186"/>
          <w:placeholder>
            <w:docPart w:val="DefaultPlaceholder_-1854013440"/>
          </w:placeholder>
          <w:showingPlcHdr/>
          <w:text/>
        </w:sdtPr>
        <w:sdtContent>
          <w:r w:rsidR="004A2846" w:rsidRPr="001642F6">
            <w:rPr>
              <w:rStyle w:val="Platzhaltertext"/>
            </w:rPr>
            <w:t>Klicken oder tippen Sie hier, um Text einzugeben.</w:t>
          </w:r>
        </w:sdtContent>
      </w:sdt>
    </w:p>
    <w:p w14:paraId="7B1A6E59" w14:textId="77777777" w:rsidR="00777323" w:rsidRDefault="00777323"/>
    <w:p w14:paraId="7B1A6E5A" w14:textId="77777777" w:rsidR="00777323" w:rsidRDefault="007575E8">
      <w:pPr>
        <w:pStyle w:val="Anhang"/>
        <w:tabs>
          <w:tab w:val="left" w:pos="355"/>
          <w:tab w:val="left" w:pos="1348"/>
        </w:tabs>
        <w:jc w:val="left"/>
      </w:pPr>
      <w:r>
        <w:t>Nebendienstleistungen als Finanzintermediär:</w:t>
      </w:r>
    </w:p>
    <w:p w14:paraId="7B1A6E5B" w14:textId="77777777" w:rsidR="00777323" w:rsidRDefault="00777323">
      <w:pPr>
        <w:pStyle w:val="Anhang"/>
        <w:tabs>
          <w:tab w:val="left" w:pos="355"/>
          <w:tab w:val="left" w:pos="1348"/>
        </w:tabs>
        <w:jc w:val="left"/>
      </w:pPr>
    </w:p>
    <w:p w14:paraId="7B1A6E5C" w14:textId="125CBE19" w:rsidR="00777323" w:rsidRDefault="00000000">
      <w:pPr>
        <w:pStyle w:val="Anhang"/>
        <w:tabs>
          <w:tab w:val="left" w:pos="355"/>
          <w:tab w:val="left" w:pos="1348"/>
        </w:tabs>
        <w:jc w:val="left"/>
      </w:pPr>
      <w:sdt>
        <w:sdtPr>
          <w:rPr>
            <w:rFonts w:ascii="MS Gothic" w:eastAsia="MS Gothic" w:hAnsi="MS Gothic"/>
          </w:rPr>
          <w:id w:val="-1791435385"/>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Kreditgeschäft</w:t>
      </w:r>
    </w:p>
    <w:p w14:paraId="7B1A6E5D" w14:textId="22601494" w:rsidR="00777323" w:rsidRDefault="00000000">
      <w:pPr>
        <w:pStyle w:val="Anhang"/>
        <w:tabs>
          <w:tab w:val="left" w:pos="355"/>
          <w:tab w:val="left" w:pos="1348"/>
        </w:tabs>
        <w:jc w:val="left"/>
      </w:pPr>
      <w:sdt>
        <w:sdtPr>
          <w:rPr>
            <w:rFonts w:ascii="MS Gothic" w:eastAsia="MS Gothic" w:hAnsi="MS Gothic"/>
          </w:rPr>
          <w:id w:val="703904170"/>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Dienstleistungen für den Zahlungsverkehr</w:t>
      </w:r>
    </w:p>
    <w:p w14:paraId="7B1A6E5E" w14:textId="6BA90C7F" w:rsidR="00777323" w:rsidRDefault="00000000">
      <w:pPr>
        <w:pStyle w:val="Anhang"/>
        <w:tabs>
          <w:tab w:val="left" w:pos="355"/>
          <w:tab w:val="left" w:pos="1348"/>
        </w:tabs>
        <w:jc w:val="left"/>
      </w:pPr>
      <w:sdt>
        <w:sdtPr>
          <w:rPr>
            <w:rFonts w:ascii="MS Gothic" w:eastAsia="MS Gothic" w:hAnsi="MS Gothic"/>
          </w:rPr>
          <w:id w:val="-180438837"/>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Wertpapierhandel</w:t>
      </w:r>
      <w:r w:rsidR="007575E8">
        <w:rPr>
          <w:rStyle w:val="Funotenzeichen"/>
          <w:position w:val="0"/>
          <w:sz w:val="24"/>
          <w:vertAlign w:val="superscript"/>
        </w:rPr>
        <w:footnoteReference w:id="5"/>
      </w:r>
    </w:p>
    <w:p w14:paraId="7B1A6E5F" w14:textId="0B0E0F93" w:rsidR="00777323" w:rsidRDefault="00000000">
      <w:pPr>
        <w:pStyle w:val="Anhang"/>
        <w:tabs>
          <w:tab w:val="left" w:pos="355"/>
          <w:tab w:val="left" w:pos="1348"/>
        </w:tabs>
        <w:jc w:val="left"/>
      </w:pPr>
      <w:sdt>
        <w:sdtPr>
          <w:rPr>
            <w:rFonts w:ascii="MS Gothic" w:eastAsia="MS Gothic" w:hAnsi="MS Gothic"/>
          </w:rPr>
          <w:id w:val="764266534"/>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Als Anlageberater Anlagen tätigen</w:t>
      </w:r>
    </w:p>
    <w:p w14:paraId="7B1A6E60" w14:textId="6E0DA774" w:rsidR="00777323" w:rsidRDefault="00000000">
      <w:pPr>
        <w:pStyle w:val="Anhang"/>
        <w:tabs>
          <w:tab w:val="left" w:pos="355"/>
          <w:tab w:val="left" w:pos="1348"/>
        </w:tabs>
        <w:jc w:val="left"/>
      </w:pPr>
      <w:sdt>
        <w:sdtPr>
          <w:rPr>
            <w:rFonts w:ascii="MS Gothic" w:eastAsia="MS Gothic" w:hAnsi="MS Gothic"/>
          </w:rPr>
          <w:id w:val="-2060080150"/>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Effekten aufbewahren oder verwalten</w:t>
      </w:r>
    </w:p>
    <w:p w14:paraId="7B1A6E61" w14:textId="7120EF2D" w:rsidR="00777323" w:rsidRDefault="00000000">
      <w:pPr>
        <w:pStyle w:val="Anhang"/>
        <w:tabs>
          <w:tab w:val="left" w:pos="355"/>
          <w:tab w:val="left" w:pos="1348"/>
        </w:tabs>
        <w:jc w:val="left"/>
      </w:pPr>
      <w:sdt>
        <w:sdtPr>
          <w:rPr>
            <w:rFonts w:ascii="MS Gothic" w:eastAsia="MS Gothic" w:hAnsi="MS Gothic"/>
          </w:rPr>
          <w:id w:val="-294222203"/>
          <w14:checkbox>
            <w14:checked w14:val="0"/>
            <w14:checkedState w14:val="2612" w14:font="MS Gothic"/>
            <w14:uncheckedState w14:val="2610" w14:font="MS Gothic"/>
          </w14:checkbox>
        </w:sdtPr>
        <w:sdtContent>
          <w:r w:rsidR="00AD78EB">
            <w:rPr>
              <w:rFonts w:ascii="MS Gothic" w:eastAsia="MS Gothic" w:hAnsi="MS Gothic" w:hint="eastAsia"/>
            </w:rPr>
            <w:t>☐</w:t>
          </w:r>
        </w:sdtContent>
      </w:sdt>
      <w:r w:rsidR="007575E8">
        <w:tab/>
        <w:t xml:space="preserve">Andere Tätigkeiten: </w:t>
      </w:r>
      <w:sdt>
        <w:sdtPr>
          <w:id w:val="-1559077834"/>
          <w:placeholder>
            <w:docPart w:val="DefaultPlaceholder_-1854013440"/>
          </w:placeholder>
          <w:showingPlcHdr/>
          <w:text/>
        </w:sdtPr>
        <w:sdtContent>
          <w:r w:rsidR="004A2846" w:rsidRPr="001642F6">
            <w:rPr>
              <w:rStyle w:val="Platzhaltertext"/>
            </w:rPr>
            <w:t>Klicken oder tippen Sie hier, um Text einzugeben.</w:t>
          </w:r>
        </w:sdtContent>
      </w:sdt>
    </w:p>
    <w:p w14:paraId="7B1A6E62" w14:textId="77777777" w:rsidR="00777323" w:rsidRDefault="00777323"/>
    <w:p w14:paraId="7B1A6E63" w14:textId="77777777" w:rsidR="00777323" w:rsidRDefault="007575E8">
      <w:r>
        <w:t>Beschreibung der Geschäftstätigkeit</w:t>
      </w:r>
    </w:p>
    <w:p w14:paraId="7B1A6E64" w14:textId="77777777" w:rsidR="00777323" w:rsidRDefault="00777323"/>
    <w:tbl>
      <w:tblPr>
        <w:tblW w:w="8646" w:type="dxa"/>
        <w:tblInd w:w="704" w:type="dxa"/>
        <w:tblCellMar>
          <w:left w:w="10" w:type="dxa"/>
          <w:right w:w="10" w:type="dxa"/>
        </w:tblCellMar>
        <w:tblLook w:val="04A0" w:firstRow="1" w:lastRow="0" w:firstColumn="1" w:lastColumn="0" w:noHBand="0" w:noVBand="1"/>
      </w:tblPr>
      <w:tblGrid>
        <w:gridCol w:w="8646"/>
      </w:tblGrid>
      <w:tr w:rsidR="00777323" w14:paraId="7B1A6E66" w14:textId="77777777">
        <w:trPr>
          <w:trHeight w:val="1038"/>
        </w:trPr>
        <w:sdt>
          <w:sdtPr>
            <w:id w:val="-908543193"/>
            <w:placeholder>
              <w:docPart w:val="DefaultPlaceholder_-1854013440"/>
            </w:placeholder>
            <w:showingPlcHdr/>
            <w:text/>
          </w:sdtPr>
          <w:sdtContent>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tcPr>
              <w:p w14:paraId="7B1A6E65" w14:textId="1D94C79E" w:rsidR="00777323" w:rsidRDefault="00E72889">
                <w:pPr>
                  <w:pStyle w:val="Randbemerkung"/>
                </w:pPr>
                <w:r w:rsidRPr="00E72889">
                  <w:rPr>
                    <w:rStyle w:val="Platzhaltertext"/>
                    <w:sz w:val="20"/>
                  </w:rPr>
                  <w:t>Klicken oder tippen Sie hier, um Text einzugeben.</w:t>
                </w:r>
              </w:p>
            </w:tc>
          </w:sdtContent>
        </w:sdt>
      </w:tr>
    </w:tbl>
    <w:p w14:paraId="7B1A6E67" w14:textId="77777777" w:rsidR="00777323" w:rsidRDefault="00777323"/>
    <w:p w14:paraId="7B1A6E68" w14:textId="77777777" w:rsidR="00777323" w:rsidRDefault="007575E8">
      <w:pPr>
        <w:pStyle w:val="berschrift2"/>
      </w:pPr>
      <w:r>
        <w:t>Gruppengesellschaften (einschliesslich Beteiligungen von mindestens 10% und andere Zweigniederlassungen oder Vertretungen in der Schweiz)</w:t>
      </w:r>
    </w:p>
    <w:p w14:paraId="7B1A6E69" w14:textId="77777777" w:rsidR="00777323" w:rsidRDefault="00777323"/>
    <w:tbl>
      <w:tblPr>
        <w:tblW w:w="8646" w:type="dxa"/>
        <w:tblInd w:w="704" w:type="dxa"/>
        <w:tblCellMar>
          <w:left w:w="10" w:type="dxa"/>
          <w:right w:w="10" w:type="dxa"/>
        </w:tblCellMar>
        <w:tblLook w:val="04A0" w:firstRow="1" w:lastRow="0" w:firstColumn="1" w:lastColumn="0" w:noHBand="0" w:noVBand="1"/>
      </w:tblPr>
      <w:tblGrid>
        <w:gridCol w:w="8646"/>
      </w:tblGrid>
      <w:tr w:rsidR="00777323" w14:paraId="7B1A6E6B" w14:textId="77777777">
        <w:trPr>
          <w:trHeight w:val="1038"/>
        </w:trPr>
        <w:sdt>
          <w:sdtPr>
            <w:id w:val="-910608711"/>
            <w:placeholder>
              <w:docPart w:val="DefaultPlaceholder_-1854013440"/>
            </w:placeholder>
            <w:showingPlcHdr/>
            <w:text/>
          </w:sdtPr>
          <w:sdtContent>
            <w:tc>
              <w:tcPr>
                <w:tcW w:w="8646" w:type="dxa"/>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tcPr>
              <w:p w14:paraId="7B1A6E6A" w14:textId="5765AC67" w:rsidR="00777323" w:rsidRDefault="00E72889">
                <w:pPr>
                  <w:pStyle w:val="Randbemerkung"/>
                </w:pPr>
                <w:r w:rsidRPr="00E72889">
                  <w:rPr>
                    <w:rStyle w:val="Platzhaltertext"/>
                    <w:sz w:val="20"/>
                  </w:rPr>
                  <w:t>Klicken oder tippen Sie hier, um Text einzugeben.</w:t>
                </w:r>
              </w:p>
            </w:tc>
          </w:sdtContent>
        </w:sdt>
      </w:tr>
    </w:tbl>
    <w:p w14:paraId="7B1A6E6C" w14:textId="77777777" w:rsidR="00777323" w:rsidRDefault="00777323"/>
    <w:p w14:paraId="7B1A6E6D" w14:textId="77777777" w:rsidR="00777323" w:rsidRDefault="007575E8">
      <w:pPr>
        <w:pStyle w:val="berschrift1"/>
      </w:pPr>
      <w:r>
        <w:t>Angaben zur internen Organisation</w:t>
      </w:r>
    </w:p>
    <w:p w14:paraId="7B1A6E6E" w14:textId="77777777" w:rsidR="00777323" w:rsidRDefault="007575E8">
      <w:pPr>
        <w:pStyle w:val="berschrift2"/>
      </w:pPr>
      <w:r>
        <w:t>Verwaltungsrat</w:t>
      </w:r>
      <w:bookmarkStart w:id="1" w:name="_Ref435446420"/>
      <w:r>
        <w:rPr>
          <w:rStyle w:val="Funotenzeichen"/>
        </w:rPr>
        <w:footnoteReference w:id="6"/>
      </w:r>
      <w:bookmarkEnd w:id="1"/>
    </w:p>
    <w:p w14:paraId="7B1A6E6F" w14:textId="77777777" w:rsidR="00777323" w:rsidRDefault="00777323"/>
    <w:tbl>
      <w:tblPr>
        <w:tblW w:w="8647" w:type="dxa"/>
        <w:tblInd w:w="704" w:type="dxa"/>
        <w:tblLayout w:type="fixed"/>
        <w:tblCellMar>
          <w:left w:w="10" w:type="dxa"/>
          <w:right w:w="10" w:type="dxa"/>
        </w:tblCellMar>
        <w:tblLook w:val="04A0" w:firstRow="1" w:lastRow="0" w:firstColumn="1" w:lastColumn="0" w:noHBand="0" w:noVBand="1"/>
      </w:tblPr>
      <w:tblGrid>
        <w:gridCol w:w="2977"/>
        <w:gridCol w:w="2835"/>
        <w:gridCol w:w="2764"/>
        <w:gridCol w:w="71"/>
      </w:tblGrid>
      <w:tr w:rsidR="00777323" w14:paraId="7B1A6E73" w14:textId="77777777">
        <w:trPr>
          <w:trHeight w:val="708"/>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0" w14:textId="77777777" w:rsidR="00777323" w:rsidRDefault="00777323">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71" w14:textId="77777777" w:rsidR="00777323" w:rsidRDefault="007575E8">
            <w:pPr>
              <w:pStyle w:val="Anhang"/>
              <w:jc w:val="left"/>
              <w:rPr>
                <w:b/>
              </w:rPr>
            </w:pPr>
            <w:r>
              <w:rPr>
                <w:b/>
              </w:rPr>
              <w:t>1. Verwaltungsrat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72" w14:textId="77777777" w:rsidR="00777323" w:rsidRDefault="007575E8">
            <w:pPr>
              <w:pStyle w:val="Anhang"/>
              <w:jc w:val="left"/>
              <w:rPr>
                <w:b/>
              </w:rPr>
            </w:pPr>
            <w:r>
              <w:rPr>
                <w:b/>
              </w:rPr>
              <w:t>2. Verwaltungsrat</w:t>
            </w:r>
          </w:p>
        </w:tc>
      </w:tr>
      <w:tr w:rsidR="00777323" w14:paraId="7B1A6E77" w14:textId="77777777">
        <w:trPr>
          <w:trHeight w:val="43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74" w14:textId="77777777" w:rsidR="00777323" w:rsidRDefault="007575E8">
            <w:pPr>
              <w:pStyle w:val="Anhang"/>
            </w:pPr>
            <w:r>
              <w:t>Name</w:t>
            </w:r>
          </w:p>
        </w:tc>
        <w:sdt>
          <w:sdtPr>
            <w:id w:val="-108144108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5" w14:textId="58B5C579" w:rsidR="00777323" w:rsidRDefault="00E72889">
                <w:pPr>
                  <w:pStyle w:val="Anhang"/>
                  <w:jc w:val="left"/>
                </w:pPr>
                <w:r w:rsidRPr="001642F6">
                  <w:rPr>
                    <w:rStyle w:val="Platzhaltertext"/>
                  </w:rPr>
                  <w:t>Klicken oder tippen Sie hier, um Text einzugeben.</w:t>
                </w:r>
              </w:p>
            </w:tc>
          </w:sdtContent>
        </w:sdt>
        <w:sdt>
          <w:sdtPr>
            <w:id w:val="-2125831714"/>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6" w14:textId="6DB5C418" w:rsidR="00777323" w:rsidRDefault="00E72889">
                <w:pPr>
                  <w:pStyle w:val="Anhang"/>
                  <w:jc w:val="left"/>
                </w:pPr>
                <w:r w:rsidRPr="001642F6">
                  <w:rPr>
                    <w:rStyle w:val="Platzhaltertext"/>
                  </w:rPr>
                  <w:t>Klicken oder tippen Sie hier, um Text einzugeben.</w:t>
                </w:r>
              </w:p>
            </w:tc>
          </w:sdtContent>
        </w:sdt>
      </w:tr>
      <w:tr w:rsidR="00777323" w14:paraId="7B1A6E7B" w14:textId="77777777">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78" w14:textId="77777777" w:rsidR="00777323" w:rsidRDefault="007575E8">
            <w:pPr>
              <w:pStyle w:val="Anhang"/>
            </w:pPr>
            <w:r>
              <w:t>Vorname(n)</w:t>
            </w:r>
          </w:p>
        </w:tc>
        <w:sdt>
          <w:sdtPr>
            <w:id w:val="122172322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9" w14:textId="3A16F77B" w:rsidR="00777323" w:rsidRDefault="00E72889">
                <w:pPr>
                  <w:pStyle w:val="Anhang"/>
                  <w:jc w:val="left"/>
                </w:pPr>
                <w:r w:rsidRPr="001642F6">
                  <w:rPr>
                    <w:rStyle w:val="Platzhaltertext"/>
                  </w:rPr>
                  <w:t>Klicken oder tippen Sie hier, um Text einzugeben.</w:t>
                </w:r>
              </w:p>
            </w:tc>
          </w:sdtContent>
        </w:sdt>
        <w:sdt>
          <w:sdtPr>
            <w:id w:val="119501576"/>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A" w14:textId="2F149F8F" w:rsidR="00777323" w:rsidRDefault="00E72889">
                <w:pPr>
                  <w:pStyle w:val="Anhang"/>
                  <w:jc w:val="left"/>
                </w:pPr>
                <w:r w:rsidRPr="001642F6">
                  <w:rPr>
                    <w:rStyle w:val="Platzhaltertext"/>
                  </w:rPr>
                  <w:t>Klicken oder tippen Sie hier, um Text einzugeben.</w:t>
                </w:r>
              </w:p>
            </w:tc>
          </w:sdtContent>
        </w:sdt>
      </w:tr>
      <w:tr w:rsidR="00777323" w14:paraId="7B1A6E7F"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7C" w14:textId="77777777" w:rsidR="00777323" w:rsidRDefault="007575E8">
            <w:pPr>
              <w:pStyle w:val="Anhang"/>
            </w:pPr>
            <w:r>
              <w:t xml:space="preserve">Funktion </w:t>
            </w:r>
          </w:p>
        </w:tc>
        <w:sdt>
          <w:sdtPr>
            <w:id w:val="111765105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D" w14:textId="348C9205" w:rsidR="00777323" w:rsidRDefault="00E72889">
                <w:pPr>
                  <w:pStyle w:val="Anhang"/>
                  <w:jc w:val="left"/>
                </w:pPr>
                <w:r w:rsidRPr="001642F6">
                  <w:rPr>
                    <w:rStyle w:val="Platzhaltertext"/>
                  </w:rPr>
                  <w:t>Klicken oder tippen Sie hier, um Text einzugeben.</w:t>
                </w:r>
              </w:p>
            </w:tc>
          </w:sdtContent>
        </w:sdt>
        <w:sdt>
          <w:sdtPr>
            <w:id w:val="-516154057"/>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7E" w14:textId="10BE95F7" w:rsidR="00777323" w:rsidRDefault="00E72889">
                <w:pPr>
                  <w:pStyle w:val="Anhang"/>
                  <w:jc w:val="left"/>
                </w:pPr>
                <w:r w:rsidRPr="001642F6">
                  <w:rPr>
                    <w:rStyle w:val="Platzhaltertext"/>
                  </w:rPr>
                  <w:t>Klicken oder tippen Sie hier, um Text einzugeben.</w:t>
                </w:r>
              </w:p>
            </w:tc>
          </w:sdtContent>
        </w:sdt>
      </w:tr>
      <w:tr w:rsidR="00777323" w14:paraId="7B1A6E83"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80" w14:textId="77777777" w:rsidR="00777323" w:rsidRDefault="007575E8">
            <w:pPr>
              <w:pStyle w:val="Anhang"/>
            </w:pPr>
            <w:r>
              <w:lastRenderedPageBreak/>
              <w:t>Geburtsdatum</w:t>
            </w:r>
          </w:p>
        </w:tc>
        <w:sdt>
          <w:sdtPr>
            <w:id w:val="-12477459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1" w14:textId="5AA86B81" w:rsidR="00777323" w:rsidRDefault="00E72889">
                <w:pPr>
                  <w:pStyle w:val="Anhang"/>
                  <w:jc w:val="left"/>
                </w:pPr>
                <w:r w:rsidRPr="001642F6">
                  <w:rPr>
                    <w:rStyle w:val="Platzhaltertext"/>
                  </w:rPr>
                  <w:t>Klicken oder tippen Sie hier, um Text einzugeben.</w:t>
                </w:r>
              </w:p>
            </w:tc>
          </w:sdtContent>
        </w:sdt>
        <w:sdt>
          <w:sdtPr>
            <w:id w:val="-1040744194"/>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2" w14:textId="74802010" w:rsidR="00777323" w:rsidRDefault="00E72889">
                <w:pPr>
                  <w:pStyle w:val="Anhang"/>
                  <w:jc w:val="left"/>
                </w:pPr>
                <w:r w:rsidRPr="001642F6">
                  <w:rPr>
                    <w:rStyle w:val="Platzhaltertext"/>
                  </w:rPr>
                  <w:t>Klicken oder tippen Sie hier, um Text einzugeben.</w:t>
                </w:r>
              </w:p>
            </w:tc>
          </w:sdtContent>
        </w:sdt>
      </w:tr>
      <w:tr w:rsidR="00777323" w14:paraId="7B1A6E87" w14:textId="77777777">
        <w:trPr>
          <w:trHeight w:val="3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84" w14:textId="77777777" w:rsidR="00777323" w:rsidRDefault="007575E8">
            <w:pPr>
              <w:pStyle w:val="Anhang"/>
              <w:jc w:val="left"/>
            </w:pPr>
            <w:r>
              <w:t>Heimatort / Staatsangehörigkeit</w:t>
            </w:r>
          </w:p>
        </w:tc>
        <w:sdt>
          <w:sdtPr>
            <w:id w:val="33573250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5" w14:textId="44A16DC0" w:rsidR="00777323" w:rsidRDefault="00E72889">
                <w:pPr>
                  <w:pStyle w:val="Anhang"/>
                  <w:jc w:val="left"/>
                </w:pPr>
                <w:r w:rsidRPr="001642F6">
                  <w:rPr>
                    <w:rStyle w:val="Platzhaltertext"/>
                  </w:rPr>
                  <w:t>Klicken oder tippen Sie hier, um Text einzugeben.</w:t>
                </w:r>
              </w:p>
            </w:tc>
          </w:sdtContent>
        </w:sdt>
        <w:sdt>
          <w:sdtPr>
            <w:id w:val="1487287908"/>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6" w14:textId="766B746C" w:rsidR="00777323" w:rsidRDefault="00E72889">
                <w:pPr>
                  <w:pStyle w:val="Anhang"/>
                  <w:jc w:val="left"/>
                </w:pPr>
                <w:r w:rsidRPr="001642F6">
                  <w:rPr>
                    <w:rStyle w:val="Platzhaltertext"/>
                  </w:rPr>
                  <w:t>Klicken oder tippen Sie hier, um Text einzugeben.</w:t>
                </w:r>
              </w:p>
            </w:tc>
          </w:sdtContent>
        </w:sdt>
      </w:tr>
      <w:tr w:rsidR="00777323" w14:paraId="7B1A6E8B" w14:textId="77777777">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88" w14:textId="77777777" w:rsidR="00777323" w:rsidRDefault="007575E8">
            <w:pPr>
              <w:pStyle w:val="Anhang"/>
            </w:pPr>
            <w:r>
              <w:t>Adresse</w:t>
            </w:r>
          </w:p>
        </w:tc>
        <w:sdt>
          <w:sdtPr>
            <w:id w:val="85646529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9" w14:textId="509FFEF2" w:rsidR="00777323" w:rsidRDefault="00E72889">
                <w:pPr>
                  <w:pStyle w:val="Anhang"/>
                  <w:jc w:val="left"/>
                </w:pPr>
                <w:r w:rsidRPr="001642F6">
                  <w:rPr>
                    <w:rStyle w:val="Platzhaltertext"/>
                  </w:rPr>
                  <w:t>Klicken oder tippen Sie hier, um Text einzugeben.</w:t>
                </w:r>
              </w:p>
            </w:tc>
          </w:sdtContent>
        </w:sdt>
        <w:sdt>
          <w:sdtPr>
            <w:id w:val="1941098361"/>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A" w14:textId="5DF0DF8B" w:rsidR="00777323" w:rsidRDefault="00E72889">
                <w:pPr>
                  <w:pStyle w:val="Anhang"/>
                  <w:jc w:val="left"/>
                </w:pPr>
                <w:r w:rsidRPr="001642F6">
                  <w:rPr>
                    <w:rStyle w:val="Platzhaltertext"/>
                  </w:rPr>
                  <w:t>Klicken oder tippen Sie hier, um Text einzugeben.</w:t>
                </w:r>
              </w:p>
            </w:tc>
          </w:sdtContent>
        </w:sdt>
      </w:tr>
      <w:tr w:rsidR="00777323" w14:paraId="7B1A6E8F"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8C" w14:textId="77777777" w:rsidR="00777323" w:rsidRDefault="007575E8">
            <w:pPr>
              <w:pStyle w:val="Anhang"/>
            </w:pPr>
            <w:r>
              <w:t xml:space="preserve">Tel. </w:t>
            </w:r>
          </w:p>
        </w:tc>
        <w:sdt>
          <w:sdtPr>
            <w:id w:val="-10211702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D" w14:textId="572ECB9E" w:rsidR="00777323" w:rsidRDefault="00E72889">
                <w:pPr>
                  <w:pStyle w:val="Anhang"/>
                  <w:jc w:val="left"/>
                </w:pPr>
                <w:r w:rsidRPr="001642F6">
                  <w:rPr>
                    <w:rStyle w:val="Platzhaltertext"/>
                  </w:rPr>
                  <w:t>Klicken oder tippen Sie hier, um Text einzugeben.</w:t>
                </w:r>
              </w:p>
            </w:tc>
          </w:sdtContent>
        </w:sdt>
        <w:sdt>
          <w:sdtPr>
            <w:id w:val="-1544128055"/>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8E" w14:textId="3B7ADD16" w:rsidR="00777323" w:rsidRDefault="00E72889">
                <w:pPr>
                  <w:pStyle w:val="Anhang"/>
                  <w:jc w:val="left"/>
                </w:pPr>
                <w:r w:rsidRPr="001642F6">
                  <w:rPr>
                    <w:rStyle w:val="Platzhaltertext"/>
                  </w:rPr>
                  <w:t>Klicken oder tippen Sie hier, um Text einzugeben.</w:t>
                </w:r>
              </w:p>
            </w:tc>
          </w:sdtContent>
        </w:sdt>
      </w:tr>
      <w:tr w:rsidR="00777323" w14:paraId="7B1A6E93"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90" w14:textId="77777777" w:rsidR="00777323" w:rsidRDefault="007575E8">
            <w:pPr>
              <w:pStyle w:val="Anhang"/>
            </w:pPr>
            <w:r>
              <w:t>E-Mail</w:t>
            </w:r>
          </w:p>
        </w:tc>
        <w:sdt>
          <w:sdtPr>
            <w:id w:val="1090044147"/>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1" w14:textId="4365E36A" w:rsidR="00777323" w:rsidRDefault="00E72889">
                <w:pPr>
                  <w:pStyle w:val="Anhang"/>
                  <w:jc w:val="left"/>
                </w:pPr>
                <w:r w:rsidRPr="001642F6">
                  <w:rPr>
                    <w:rStyle w:val="Platzhaltertext"/>
                  </w:rPr>
                  <w:t>Klicken oder tippen Sie hier, um Text einzugeben.</w:t>
                </w:r>
              </w:p>
            </w:tc>
          </w:sdtContent>
        </w:sdt>
        <w:sdt>
          <w:sdtPr>
            <w:id w:val="1295946104"/>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2" w14:textId="0D29E8A5" w:rsidR="00777323" w:rsidRDefault="00E72889">
                <w:pPr>
                  <w:pStyle w:val="Anhang"/>
                  <w:jc w:val="left"/>
                </w:pPr>
                <w:r w:rsidRPr="001642F6">
                  <w:rPr>
                    <w:rStyle w:val="Platzhaltertext"/>
                  </w:rPr>
                  <w:t>Klicken oder tippen Sie hier, um Text einzugeben.</w:t>
                </w:r>
              </w:p>
            </w:tc>
          </w:sdtContent>
        </w:sdt>
      </w:tr>
      <w:tr w:rsidR="00777323" w14:paraId="7B1A6E97" w14:textId="77777777">
        <w:trPr>
          <w:trHeight w:val="497"/>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4" w14:textId="77777777" w:rsidR="00777323" w:rsidRDefault="00777323">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95" w14:textId="77777777" w:rsidR="00777323" w:rsidRDefault="007575E8">
            <w:pPr>
              <w:pStyle w:val="Anhang"/>
              <w:jc w:val="left"/>
              <w:rPr>
                <w:b/>
              </w:rPr>
            </w:pPr>
            <w:r>
              <w:rPr>
                <w:b/>
              </w:rPr>
              <w:t>3. Verwaltungsrat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96" w14:textId="77777777" w:rsidR="00777323" w:rsidRDefault="007575E8">
            <w:pPr>
              <w:pStyle w:val="Anhang"/>
              <w:jc w:val="left"/>
              <w:rPr>
                <w:b/>
              </w:rPr>
            </w:pPr>
            <w:r>
              <w:rPr>
                <w:b/>
              </w:rPr>
              <w:t>4. Verwaltungsrat</w:t>
            </w:r>
          </w:p>
        </w:tc>
      </w:tr>
      <w:tr w:rsidR="00777323" w14:paraId="7B1A6E9B" w14:textId="77777777">
        <w:trPr>
          <w:trHeight w:val="37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98" w14:textId="77777777" w:rsidR="00777323" w:rsidRDefault="007575E8">
            <w:pPr>
              <w:pStyle w:val="Anhang"/>
            </w:pPr>
            <w:r>
              <w:t>Name</w:t>
            </w:r>
          </w:p>
        </w:tc>
        <w:sdt>
          <w:sdtPr>
            <w:id w:val="206613904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9" w14:textId="14C4828E" w:rsidR="00777323" w:rsidRDefault="00E72889">
                <w:pPr>
                  <w:pStyle w:val="Anhang"/>
                  <w:jc w:val="left"/>
                </w:pPr>
                <w:r w:rsidRPr="001642F6">
                  <w:rPr>
                    <w:rStyle w:val="Platzhaltertext"/>
                  </w:rPr>
                  <w:t>Klicken oder tippen Sie hier, um Text einzugeben.</w:t>
                </w:r>
              </w:p>
            </w:tc>
          </w:sdtContent>
        </w:sdt>
        <w:sdt>
          <w:sdtPr>
            <w:id w:val="-1780950655"/>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A" w14:textId="4B0EEDE6" w:rsidR="00777323" w:rsidRDefault="00E72889">
                <w:pPr>
                  <w:pStyle w:val="Anhang"/>
                  <w:jc w:val="left"/>
                </w:pPr>
                <w:r w:rsidRPr="001642F6">
                  <w:rPr>
                    <w:rStyle w:val="Platzhaltertext"/>
                  </w:rPr>
                  <w:t>Klicken oder tippen Sie hier, um Text einzugeben.</w:t>
                </w:r>
              </w:p>
            </w:tc>
          </w:sdtContent>
        </w:sdt>
      </w:tr>
      <w:tr w:rsidR="00777323" w14:paraId="7B1A6E9F" w14:textId="77777777">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9C" w14:textId="77777777" w:rsidR="00777323" w:rsidRDefault="007575E8">
            <w:pPr>
              <w:pStyle w:val="Anhang"/>
            </w:pPr>
            <w:r>
              <w:t>Vorname(n)</w:t>
            </w:r>
          </w:p>
        </w:tc>
        <w:sdt>
          <w:sdtPr>
            <w:id w:val="-4545692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D" w14:textId="1A901E4A" w:rsidR="00777323" w:rsidRDefault="00E72889">
                <w:pPr>
                  <w:pStyle w:val="Anhang"/>
                  <w:jc w:val="left"/>
                </w:pPr>
                <w:r w:rsidRPr="001642F6">
                  <w:rPr>
                    <w:rStyle w:val="Platzhaltertext"/>
                  </w:rPr>
                  <w:t>Klicken oder tippen Sie hier, um Text einzugeben.</w:t>
                </w:r>
              </w:p>
            </w:tc>
          </w:sdtContent>
        </w:sdt>
        <w:sdt>
          <w:sdtPr>
            <w:id w:val="-1398582482"/>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9E" w14:textId="2E1A3FD2" w:rsidR="00777323" w:rsidRDefault="00E72889">
                <w:pPr>
                  <w:pStyle w:val="Anhang"/>
                  <w:jc w:val="left"/>
                </w:pPr>
                <w:r w:rsidRPr="001642F6">
                  <w:rPr>
                    <w:rStyle w:val="Platzhaltertext"/>
                  </w:rPr>
                  <w:t>Klicken oder tippen Sie hier, um Text einzugeben.</w:t>
                </w:r>
              </w:p>
            </w:tc>
          </w:sdtContent>
        </w:sdt>
      </w:tr>
      <w:tr w:rsidR="00777323" w14:paraId="7B1A6EA3"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A0" w14:textId="77777777" w:rsidR="00777323" w:rsidRDefault="007575E8">
            <w:pPr>
              <w:pStyle w:val="Anhang"/>
            </w:pPr>
            <w:r>
              <w:t xml:space="preserve">Funktion </w:t>
            </w:r>
          </w:p>
        </w:tc>
        <w:sdt>
          <w:sdtPr>
            <w:id w:val="153993703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1" w14:textId="724AE6FD" w:rsidR="00777323" w:rsidRDefault="00E72889">
                <w:pPr>
                  <w:pStyle w:val="Anhang"/>
                  <w:jc w:val="left"/>
                </w:pPr>
                <w:r w:rsidRPr="001642F6">
                  <w:rPr>
                    <w:rStyle w:val="Platzhaltertext"/>
                  </w:rPr>
                  <w:t>Klicken oder tippen Sie hier, um Text einzugeben.</w:t>
                </w:r>
              </w:p>
            </w:tc>
          </w:sdtContent>
        </w:sdt>
        <w:sdt>
          <w:sdtPr>
            <w:id w:val="1175150640"/>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2" w14:textId="38D8E9B1" w:rsidR="00777323" w:rsidRDefault="00E72889">
                <w:pPr>
                  <w:pStyle w:val="Anhang"/>
                  <w:jc w:val="left"/>
                </w:pPr>
                <w:r w:rsidRPr="001642F6">
                  <w:rPr>
                    <w:rStyle w:val="Platzhaltertext"/>
                  </w:rPr>
                  <w:t>Klicken oder tippen Sie hier, um Text einzugeben.</w:t>
                </w:r>
              </w:p>
            </w:tc>
          </w:sdtContent>
        </w:sdt>
      </w:tr>
      <w:tr w:rsidR="00777323" w14:paraId="7B1A6EA7"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A4" w14:textId="77777777" w:rsidR="00777323" w:rsidRDefault="007575E8">
            <w:pPr>
              <w:pStyle w:val="Anhang"/>
            </w:pPr>
            <w:r>
              <w:t>Geburts</w:t>
            </w:r>
            <w:r>
              <w:softHyphen/>
              <w:t>datum</w:t>
            </w:r>
          </w:p>
        </w:tc>
        <w:sdt>
          <w:sdtPr>
            <w:id w:val="-265075620"/>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5" w14:textId="67576299" w:rsidR="00777323" w:rsidRDefault="00E72889">
                <w:pPr>
                  <w:pStyle w:val="Anhang"/>
                  <w:jc w:val="left"/>
                </w:pPr>
                <w:r w:rsidRPr="001642F6">
                  <w:rPr>
                    <w:rStyle w:val="Platzhaltertext"/>
                  </w:rPr>
                  <w:t>Klicken oder tippen Sie hier, um Text einzugeben.</w:t>
                </w:r>
              </w:p>
            </w:tc>
          </w:sdtContent>
        </w:sdt>
        <w:sdt>
          <w:sdtPr>
            <w:id w:val="-776783683"/>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6" w14:textId="7CA4B9A2" w:rsidR="00777323" w:rsidRDefault="00E72889">
                <w:pPr>
                  <w:pStyle w:val="Anhang"/>
                  <w:jc w:val="left"/>
                </w:pPr>
                <w:r w:rsidRPr="001642F6">
                  <w:rPr>
                    <w:rStyle w:val="Platzhaltertext"/>
                  </w:rPr>
                  <w:t>Klicken oder tippen Sie hier, um Text einzugeben.</w:t>
                </w:r>
              </w:p>
            </w:tc>
          </w:sdtContent>
        </w:sdt>
      </w:tr>
      <w:tr w:rsidR="00777323" w14:paraId="7B1A6EAB" w14:textId="77777777">
        <w:trPr>
          <w:trHeight w:val="43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A8" w14:textId="77777777" w:rsidR="00777323" w:rsidRDefault="007575E8">
            <w:pPr>
              <w:pStyle w:val="Anhang"/>
              <w:jc w:val="left"/>
            </w:pPr>
            <w:r>
              <w:t>Heimatort / Staatsangehörigkeit</w:t>
            </w:r>
          </w:p>
        </w:tc>
        <w:sdt>
          <w:sdtPr>
            <w:id w:val="-94021775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9" w14:textId="2B7CD8AB" w:rsidR="00777323" w:rsidRDefault="00E72889">
                <w:pPr>
                  <w:pStyle w:val="Anhang"/>
                  <w:jc w:val="left"/>
                </w:pPr>
                <w:r w:rsidRPr="001642F6">
                  <w:rPr>
                    <w:rStyle w:val="Platzhaltertext"/>
                  </w:rPr>
                  <w:t>Klicken oder tippen Sie hier, um Text einzugeben.</w:t>
                </w:r>
              </w:p>
            </w:tc>
          </w:sdtContent>
        </w:sdt>
        <w:sdt>
          <w:sdtPr>
            <w:id w:val="1194881431"/>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A" w14:textId="04C1D556" w:rsidR="00777323" w:rsidRDefault="00E72889">
                <w:pPr>
                  <w:pStyle w:val="Anhang"/>
                  <w:jc w:val="left"/>
                </w:pPr>
                <w:r w:rsidRPr="001642F6">
                  <w:rPr>
                    <w:rStyle w:val="Platzhaltertext"/>
                  </w:rPr>
                  <w:t>Klicken oder tippen Sie hier, um Text einzugeben.</w:t>
                </w:r>
              </w:p>
            </w:tc>
          </w:sdtContent>
        </w:sdt>
      </w:tr>
      <w:tr w:rsidR="00777323" w14:paraId="7B1A6EAF" w14:textId="77777777">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AC" w14:textId="77777777" w:rsidR="00777323" w:rsidRDefault="007575E8">
            <w:pPr>
              <w:pStyle w:val="Anhang"/>
            </w:pPr>
            <w:r>
              <w:t>Adresse</w:t>
            </w:r>
          </w:p>
        </w:tc>
        <w:sdt>
          <w:sdtPr>
            <w:id w:val="1792020327"/>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D" w14:textId="12C495D9" w:rsidR="00777323" w:rsidRDefault="00E72889">
                <w:pPr>
                  <w:pStyle w:val="Anhang"/>
                  <w:jc w:val="left"/>
                </w:pPr>
                <w:r w:rsidRPr="001642F6">
                  <w:rPr>
                    <w:rStyle w:val="Platzhaltertext"/>
                  </w:rPr>
                  <w:t>Klicken oder tippen Sie hier, um Text einzugeben.</w:t>
                </w:r>
              </w:p>
            </w:tc>
          </w:sdtContent>
        </w:sdt>
        <w:sdt>
          <w:sdtPr>
            <w:id w:val="-1381245643"/>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AE" w14:textId="57D4BAF9" w:rsidR="00777323" w:rsidRDefault="00E72889">
                <w:pPr>
                  <w:pStyle w:val="Anhang"/>
                  <w:jc w:val="left"/>
                </w:pPr>
                <w:r w:rsidRPr="001642F6">
                  <w:rPr>
                    <w:rStyle w:val="Platzhaltertext"/>
                  </w:rPr>
                  <w:t>Klicken oder tippen Sie hier, um Text einzugeben.</w:t>
                </w:r>
              </w:p>
            </w:tc>
          </w:sdtContent>
        </w:sdt>
      </w:tr>
      <w:tr w:rsidR="00777323" w14:paraId="7B1A6EB3"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B0" w14:textId="77777777" w:rsidR="00777323" w:rsidRDefault="007575E8">
            <w:pPr>
              <w:pStyle w:val="Anhang"/>
            </w:pPr>
            <w:r>
              <w:t>Tel.</w:t>
            </w:r>
          </w:p>
        </w:tc>
        <w:sdt>
          <w:sdtPr>
            <w:id w:val="-188963370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B1" w14:textId="2B6A9CE8" w:rsidR="00777323" w:rsidRDefault="00E72889">
                <w:pPr>
                  <w:pStyle w:val="Anhang"/>
                  <w:jc w:val="left"/>
                </w:pPr>
                <w:r w:rsidRPr="001642F6">
                  <w:rPr>
                    <w:rStyle w:val="Platzhaltertext"/>
                  </w:rPr>
                  <w:t>Klicken oder tippen Sie hier, um Text einzugeben.</w:t>
                </w:r>
              </w:p>
            </w:tc>
          </w:sdtContent>
        </w:sdt>
        <w:sdt>
          <w:sdtPr>
            <w:id w:val="-70356993"/>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B2" w14:textId="732BBE84" w:rsidR="00777323" w:rsidRDefault="00E72889">
                <w:pPr>
                  <w:pStyle w:val="Anhang"/>
                  <w:jc w:val="left"/>
                </w:pPr>
                <w:r w:rsidRPr="001642F6">
                  <w:rPr>
                    <w:rStyle w:val="Platzhaltertext"/>
                  </w:rPr>
                  <w:t>Klicken oder tippen Sie hier, um Text einzugeben.</w:t>
                </w:r>
              </w:p>
            </w:tc>
          </w:sdtContent>
        </w:sdt>
      </w:tr>
      <w:tr w:rsidR="00777323" w14:paraId="7B1A6EB7"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B4" w14:textId="77777777" w:rsidR="00777323" w:rsidRDefault="007575E8">
            <w:pPr>
              <w:pStyle w:val="Anhang"/>
            </w:pPr>
            <w:r>
              <w:t>E-Mail</w:t>
            </w:r>
          </w:p>
        </w:tc>
        <w:sdt>
          <w:sdtPr>
            <w:id w:val="-130831669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B5" w14:textId="7C3A8E10" w:rsidR="00777323" w:rsidRDefault="00E72889">
                <w:pPr>
                  <w:pStyle w:val="Anhang"/>
                  <w:jc w:val="left"/>
                </w:pPr>
                <w:r w:rsidRPr="001642F6">
                  <w:rPr>
                    <w:rStyle w:val="Platzhaltertext"/>
                  </w:rPr>
                  <w:t>Klicken oder tippen Sie hier, um Text einzugeben.</w:t>
                </w:r>
              </w:p>
            </w:tc>
          </w:sdtContent>
        </w:sdt>
        <w:sdt>
          <w:sdtPr>
            <w:id w:val="-572509181"/>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B6" w14:textId="5661F697" w:rsidR="00777323" w:rsidRDefault="00E72889">
                <w:pPr>
                  <w:pStyle w:val="Anhang"/>
                  <w:jc w:val="left"/>
                </w:pPr>
                <w:r w:rsidRPr="001642F6">
                  <w:rPr>
                    <w:rStyle w:val="Platzhaltertext"/>
                  </w:rPr>
                  <w:t>Klicken oder tippen Sie hier, um Text einzugeben.</w:t>
                </w:r>
              </w:p>
            </w:tc>
          </w:sdtContent>
        </w:sdt>
      </w:tr>
      <w:tr w:rsidR="00777323" w14:paraId="7B1A6EBC" w14:textId="77777777">
        <w:trPr>
          <w:trHeight w:val="45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B8" w14:textId="77777777" w:rsidR="00777323" w:rsidRDefault="00777323">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B9" w14:textId="77777777" w:rsidR="00777323" w:rsidRDefault="007575E8">
            <w:pPr>
              <w:pStyle w:val="Anhang"/>
              <w:jc w:val="left"/>
              <w:rPr>
                <w:b/>
              </w:rPr>
            </w:pPr>
            <w:r>
              <w:rPr>
                <w:b/>
              </w:rPr>
              <w:t>5. Verwaltungsrat</w:t>
            </w: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BA" w14:textId="77777777" w:rsidR="00777323" w:rsidRDefault="007575E8">
            <w:pPr>
              <w:pStyle w:val="Anhang"/>
              <w:jc w:val="left"/>
              <w:rPr>
                <w:b/>
              </w:rPr>
            </w:pPr>
            <w:r>
              <w:rPr>
                <w:b/>
              </w:rPr>
              <w:t>6. Verwaltungsrat</w:t>
            </w:r>
          </w:p>
        </w:tc>
        <w:tc>
          <w:tcPr>
            <w:tcW w:w="71" w:type="dxa"/>
          </w:tcPr>
          <w:p w14:paraId="7B1A6EBB" w14:textId="77777777" w:rsidR="00777323" w:rsidRDefault="00777323">
            <w:pPr>
              <w:pStyle w:val="Anhang"/>
              <w:jc w:val="left"/>
              <w:rPr>
                <w:b/>
              </w:rPr>
            </w:pPr>
          </w:p>
        </w:tc>
      </w:tr>
      <w:tr w:rsidR="00777323" w14:paraId="7B1A6EC1" w14:textId="77777777">
        <w:trPr>
          <w:trHeight w:val="344"/>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BD" w14:textId="77777777" w:rsidR="00777323" w:rsidRDefault="007575E8">
            <w:pPr>
              <w:pStyle w:val="Anhang"/>
              <w:jc w:val="left"/>
            </w:pPr>
            <w:r>
              <w:t>Name</w:t>
            </w:r>
          </w:p>
        </w:tc>
        <w:sdt>
          <w:sdtPr>
            <w:id w:val="-125704306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BE" w14:textId="633AF019" w:rsidR="00777323" w:rsidRDefault="00E72889">
                <w:pPr>
                  <w:pStyle w:val="Anhang"/>
                  <w:jc w:val="left"/>
                </w:pPr>
                <w:r w:rsidRPr="001642F6">
                  <w:rPr>
                    <w:rStyle w:val="Platzhaltertext"/>
                  </w:rPr>
                  <w:t>Klicken oder tippen Sie hier, um Text einzugeben.</w:t>
                </w:r>
              </w:p>
            </w:tc>
          </w:sdtContent>
        </w:sdt>
        <w:sdt>
          <w:sdtPr>
            <w:id w:val="2133975384"/>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BF" w14:textId="241BFE48" w:rsidR="00777323" w:rsidRDefault="00E72889">
                <w:pPr>
                  <w:pStyle w:val="Anhang"/>
                  <w:jc w:val="left"/>
                </w:pPr>
                <w:r w:rsidRPr="001642F6">
                  <w:rPr>
                    <w:rStyle w:val="Platzhaltertext"/>
                  </w:rPr>
                  <w:t>Klicken oder tippen Sie hier, um Text einzugeben.</w:t>
                </w:r>
              </w:p>
            </w:tc>
          </w:sdtContent>
        </w:sdt>
        <w:tc>
          <w:tcPr>
            <w:tcW w:w="71" w:type="dxa"/>
          </w:tcPr>
          <w:p w14:paraId="7B1A6EC0" w14:textId="77777777" w:rsidR="00777323" w:rsidRDefault="00777323">
            <w:pPr>
              <w:pStyle w:val="Anhang"/>
              <w:jc w:val="left"/>
            </w:pPr>
          </w:p>
        </w:tc>
      </w:tr>
      <w:tr w:rsidR="00777323" w14:paraId="7B1A6EC6" w14:textId="77777777">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C2" w14:textId="77777777" w:rsidR="00777323" w:rsidRDefault="007575E8">
            <w:pPr>
              <w:pStyle w:val="Anhang"/>
              <w:jc w:val="left"/>
            </w:pPr>
            <w:r>
              <w:t>Vorname(n)</w:t>
            </w:r>
          </w:p>
        </w:tc>
        <w:sdt>
          <w:sdtPr>
            <w:id w:val="83604659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C3" w14:textId="1ED2F0D8" w:rsidR="00777323" w:rsidRDefault="00E72889">
                <w:pPr>
                  <w:pStyle w:val="Anhang"/>
                  <w:jc w:val="left"/>
                </w:pPr>
                <w:r w:rsidRPr="001642F6">
                  <w:rPr>
                    <w:rStyle w:val="Platzhaltertext"/>
                  </w:rPr>
                  <w:t>Klicken oder tippen Sie hier, um Text einzugeben.</w:t>
                </w:r>
              </w:p>
            </w:tc>
          </w:sdtContent>
        </w:sdt>
        <w:sdt>
          <w:sdtPr>
            <w:id w:val="92518847"/>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C4" w14:textId="1BDEDF47" w:rsidR="00777323" w:rsidRDefault="00E72889">
                <w:pPr>
                  <w:pStyle w:val="Anhang"/>
                  <w:jc w:val="left"/>
                </w:pPr>
                <w:r w:rsidRPr="001642F6">
                  <w:rPr>
                    <w:rStyle w:val="Platzhaltertext"/>
                  </w:rPr>
                  <w:t>Klicken oder tippen Sie hier, um Text einzugeben.</w:t>
                </w:r>
              </w:p>
            </w:tc>
          </w:sdtContent>
        </w:sdt>
        <w:tc>
          <w:tcPr>
            <w:tcW w:w="71" w:type="dxa"/>
          </w:tcPr>
          <w:p w14:paraId="7B1A6EC5" w14:textId="77777777" w:rsidR="00777323" w:rsidRDefault="00777323">
            <w:pPr>
              <w:pStyle w:val="Anhang"/>
              <w:jc w:val="left"/>
            </w:pPr>
          </w:p>
        </w:tc>
      </w:tr>
      <w:tr w:rsidR="00777323" w14:paraId="7B1A6ECB"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C7" w14:textId="77777777" w:rsidR="00777323" w:rsidRDefault="007575E8">
            <w:pPr>
              <w:pStyle w:val="Anhang"/>
              <w:jc w:val="left"/>
            </w:pPr>
            <w:r>
              <w:t xml:space="preserve">Funktion </w:t>
            </w:r>
          </w:p>
        </w:tc>
        <w:sdt>
          <w:sdtPr>
            <w:id w:val="172795714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C8" w14:textId="1669D27F" w:rsidR="00777323" w:rsidRDefault="00E72889">
                <w:pPr>
                  <w:pStyle w:val="Anhang"/>
                  <w:jc w:val="left"/>
                </w:pPr>
                <w:r w:rsidRPr="001642F6">
                  <w:rPr>
                    <w:rStyle w:val="Platzhaltertext"/>
                  </w:rPr>
                  <w:t>Klicken oder tippen Sie hier, um Text einzugeben.</w:t>
                </w:r>
              </w:p>
            </w:tc>
          </w:sdtContent>
        </w:sdt>
        <w:sdt>
          <w:sdtPr>
            <w:id w:val="-853883990"/>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C9" w14:textId="5B726DFA" w:rsidR="00777323" w:rsidRDefault="00E72889">
                <w:pPr>
                  <w:pStyle w:val="Anhang"/>
                  <w:jc w:val="left"/>
                </w:pPr>
                <w:r w:rsidRPr="001642F6">
                  <w:rPr>
                    <w:rStyle w:val="Platzhaltertext"/>
                  </w:rPr>
                  <w:t>Klicken oder tippen Sie hier, um Text einzugeben.</w:t>
                </w:r>
              </w:p>
            </w:tc>
          </w:sdtContent>
        </w:sdt>
        <w:tc>
          <w:tcPr>
            <w:tcW w:w="71" w:type="dxa"/>
          </w:tcPr>
          <w:p w14:paraId="7B1A6ECA" w14:textId="77777777" w:rsidR="00777323" w:rsidRDefault="00777323">
            <w:pPr>
              <w:pStyle w:val="Anhang"/>
              <w:jc w:val="left"/>
            </w:pPr>
          </w:p>
        </w:tc>
      </w:tr>
      <w:tr w:rsidR="00777323" w14:paraId="7B1A6ED0"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CC" w14:textId="77777777" w:rsidR="00777323" w:rsidRDefault="007575E8">
            <w:pPr>
              <w:pStyle w:val="Anhang"/>
              <w:jc w:val="left"/>
            </w:pPr>
            <w:r>
              <w:t>Geburts</w:t>
            </w:r>
            <w:r>
              <w:softHyphen/>
              <w:t>datum</w:t>
            </w:r>
          </w:p>
        </w:tc>
        <w:sdt>
          <w:sdtPr>
            <w:id w:val="121199405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CD" w14:textId="7AFDE342" w:rsidR="00777323" w:rsidRDefault="00E72889">
                <w:pPr>
                  <w:pStyle w:val="Anhang"/>
                  <w:jc w:val="left"/>
                </w:pPr>
                <w:r w:rsidRPr="001642F6">
                  <w:rPr>
                    <w:rStyle w:val="Platzhaltertext"/>
                  </w:rPr>
                  <w:t>Klicken oder tippen Sie hier, um Text einzugeben.</w:t>
                </w:r>
              </w:p>
            </w:tc>
          </w:sdtContent>
        </w:sdt>
        <w:sdt>
          <w:sdtPr>
            <w:id w:val="-1835132633"/>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CE" w14:textId="1779D9EE" w:rsidR="00777323" w:rsidRDefault="00E72889">
                <w:pPr>
                  <w:pStyle w:val="Anhang"/>
                  <w:jc w:val="left"/>
                </w:pPr>
                <w:r w:rsidRPr="001642F6">
                  <w:rPr>
                    <w:rStyle w:val="Platzhaltertext"/>
                  </w:rPr>
                  <w:t>Klicken oder tippen Sie hier, um Text einzugeben.</w:t>
                </w:r>
              </w:p>
            </w:tc>
          </w:sdtContent>
        </w:sdt>
        <w:tc>
          <w:tcPr>
            <w:tcW w:w="71" w:type="dxa"/>
          </w:tcPr>
          <w:p w14:paraId="7B1A6ECF" w14:textId="77777777" w:rsidR="00777323" w:rsidRDefault="00777323">
            <w:pPr>
              <w:pStyle w:val="Anhang"/>
              <w:jc w:val="left"/>
            </w:pPr>
          </w:p>
        </w:tc>
      </w:tr>
      <w:tr w:rsidR="00777323" w14:paraId="7B1A6ED5" w14:textId="77777777">
        <w:trPr>
          <w:trHeight w:val="41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D1" w14:textId="77777777" w:rsidR="00777323" w:rsidRDefault="007575E8">
            <w:pPr>
              <w:pStyle w:val="Anhang"/>
              <w:jc w:val="left"/>
            </w:pPr>
            <w:r>
              <w:t>Heimatort / Staatsangehörigkeit</w:t>
            </w:r>
          </w:p>
        </w:tc>
        <w:sdt>
          <w:sdtPr>
            <w:id w:val="551270350"/>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D2" w14:textId="5F1C6D6A" w:rsidR="00777323" w:rsidRDefault="00E72889">
                <w:pPr>
                  <w:pStyle w:val="Anhang"/>
                  <w:jc w:val="left"/>
                </w:pPr>
                <w:r w:rsidRPr="001642F6">
                  <w:rPr>
                    <w:rStyle w:val="Platzhaltertext"/>
                  </w:rPr>
                  <w:t>Klicken oder tippen Sie hier, um Text einzugeben.</w:t>
                </w:r>
              </w:p>
            </w:tc>
          </w:sdtContent>
        </w:sdt>
        <w:sdt>
          <w:sdtPr>
            <w:id w:val="1982346010"/>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D3" w14:textId="5E2E8BAD" w:rsidR="00777323" w:rsidRDefault="00E72889">
                <w:pPr>
                  <w:pStyle w:val="Anhang"/>
                  <w:jc w:val="left"/>
                </w:pPr>
                <w:r w:rsidRPr="001642F6">
                  <w:rPr>
                    <w:rStyle w:val="Platzhaltertext"/>
                  </w:rPr>
                  <w:t>Klicken oder tippen Sie hier, um Text einzugeben.</w:t>
                </w:r>
              </w:p>
            </w:tc>
          </w:sdtContent>
        </w:sdt>
        <w:tc>
          <w:tcPr>
            <w:tcW w:w="71" w:type="dxa"/>
          </w:tcPr>
          <w:p w14:paraId="7B1A6ED4" w14:textId="77777777" w:rsidR="00777323" w:rsidRDefault="00777323">
            <w:pPr>
              <w:pStyle w:val="Anhang"/>
              <w:jc w:val="left"/>
            </w:pPr>
          </w:p>
        </w:tc>
      </w:tr>
      <w:tr w:rsidR="00777323" w14:paraId="7B1A6EDA" w14:textId="77777777">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D6" w14:textId="77777777" w:rsidR="00777323" w:rsidRDefault="007575E8">
            <w:pPr>
              <w:pStyle w:val="Anhang"/>
              <w:jc w:val="left"/>
            </w:pPr>
            <w:r>
              <w:t>Adresse</w:t>
            </w:r>
          </w:p>
        </w:tc>
        <w:sdt>
          <w:sdtPr>
            <w:id w:val="1612090027"/>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D7" w14:textId="11CD4E2D" w:rsidR="00777323" w:rsidRDefault="00E72889">
                <w:pPr>
                  <w:pStyle w:val="Anhang"/>
                  <w:jc w:val="left"/>
                </w:pPr>
                <w:r w:rsidRPr="001642F6">
                  <w:rPr>
                    <w:rStyle w:val="Platzhaltertext"/>
                  </w:rPr>
                  <w:t>Klicken oder tippen Sie hier, um Text einzugeben.</w:t>
                </w:r>
              </w:p>
            </w:tc>
          </w:sdtContent>
        </w:sdt>
        <w:sdt>
          <w:sdtPr>
            <w:id w:val="1834407890"/>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D8" w14:textId="7788CA71" w:rsidR="00777323" w:rsidRDefault="00E72889">
                <w:pPr>
                  <w:pStyle w:val="Anhang"/>
                  <w:jc w:val="left"/>
                </w:pPr>
                <w:r w:rsidRPr="001642F6">
                  <w:rPr>
                    <w:rStyle w:val="Platzhaltertext"/>
                  </w:rPr>
                  <w:t>Klicken oder tippen Sie hier, um Text einzugeben.</w:t>
                </w:r>
              </w:p>
            </w:tc>
          </w:sdtContent>
        </w:sdt>
        <w:tc>
          <w:tcPr>
            <w:tcW w:w="71" w:type="dxa"/>
          </w:tcPr>
          <w:p w14:paraId="7B1A6ED9" w14:textId="77777777" w:rsidR="00777323" w:rsidRDefault="00777323">
            <w:pPr>
              <w:pStyle w:val="Anhang"/>
              <w:jc w:val="left"/>
            </w:pPr>
          </w:p>
        </w:tc>
      </w:tr>
      <w:tr w:rsidR="00777323" w14:paraId="7B1A6EDF"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DB" w14:textId="77777777" w:rsidR="00777323" w:rsidRDefault="007575E8">
            <w:pPr>
              <w:pStyle w:val="Anhang"/>
              <w:jc w:val="left"/>
            </w:pPr>
            <w:r>
              <w:t>Tel.</w:t>
            </w:r>
          </w:p>
        </w:tc>
        <w:sdt>
          <w:sdtPr>
            <w:id w:val="28570187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DC" w14:textId="16C67DE3" w:rsidR="00777323" w:rsidRDefault="00E72889">
                <w:pPr>
                  <w:pStyle w:val="Anhang"/>
                  <w:jc w:val="left"/>
                </w:pPr>
                <w:r w:rsidRPr="001642F6">
                  <w:rPr>
                    <w:rStyle w:val="Platzhaltertext"/>
                  </w:rPr>
                  <w:t>Klicken oder tippen Sie hier, um Text einzugeben.</w:t>
                </w:r>
              </w:p>
            </w:tc>
          </w:sdtContent>
        </w:sdt>
        <w:sdt>
          <w:sdtPr>
            <w:id w:val="-2037884302"/>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DD" w14:textId="149DD648" w:rsidR="00777323" w:rsidRDefault="00E72889">
                <w:pPr>
                  <w:pStyle w:val="Anhang"/>
                  <w:jc w:val="left"/>
                </w:pPr>
                <w:r w:rsidRPr="001642F6">
                  <w:rPr>
                    <w:rStyle w:val="Platzhaltertext"/>
                  </w:rPr>
                  <w:t>Klicken oder tippen Sie hier, um Text einzugeben.</w:t>
                </w:r>
              </w:p>
            </w:tc>
          </w:sdtContent>
        </w:sdt>
        <w:tc>
          <w:tcPr>
            <w:tcW w:w="71" w:type="dxa"/>
          </w:tcPr>
          <w:p w14:paraId="7B1A6EDE" w14:textId="77777777" w:rsidR="00777323" w:rsidRDefault="00777323">
            <w:pPr>
              <w:pStyle w:val="Anhang"/>
              <w:jc w:val="left"/>
            </w:pPr>
          </w:p>
        </w:tc>
      </w:tr>
      <w:tr w:rsidR="00777323" w14:paraId="7B1A6EE4"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E0" w14:textId="77777777" w:rsidR="00777323" w:rsidRDefault="007575E8">
            <w:pPr>
              <w:pStyle w:val="Anhang"/>
              <w:jc w:val="left"/>
            </w:pPr>
            <w:r>
              <w:t>E-Mail</w:t>
            </w:r>
          </w:p>
        </w:tc>
        <w:sdt>
          <w:sdtPr>
            <w:id w:val="-201290100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E1" w14:textId="410B574F" w:rsidR="00777323" w:rsidRDefault="00E72889">
                <w:pPr>
                  <w:pStyle w:val="Anhang"/>
                  <w:jc w:val="left"/>
                </w:pPr>
                <w:r w:rsidRPr="001642F6">
                  <w:rPr>
                    <w:rStyle w:val="Platzhaltertext"/>
                  </w:rPr>
                  <w:t>Klicken oder tippen Sie hier, um Text einzugeben.</w:t>
                </w:r>
              </w:p>
            </w:tc>
          </w:sdtContent>
        </w:sdt>
        <w:sdt>
          <w:sdtPr>
            <w:id w:val="-1474758999"/>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E2" w14:textId="1232F2F1" w:rsidR="00777323" w:rsidRDefault="00E72889">
                <w:pPr>
                  <w:pStyle w:val="Anhang"/>
                  <w:jc w:val="left"/>
                </w:pPr>
                <w:r w:rsidRPr="001642F6">
                  <w:rPr>
                    <w:rStyle w:val="Platzhaltertext"/>
                  </w:rPr>
                  <w:t>Klicken oder tippen Sie hier, um Text einzugeben.</w:t>
                </w:r>
              </w:p>
            </w:tc>
          </w:sdtContent>
        </w:sdt>
        <w:tc>
          <w:tcPr>
            <w:tcW w:w="71" w:type="dxa"/>
          </w:tcPr>
          <w:p w14:paraId="7B1A6EE3" w14:textId="77777777" w:rsidR="00777323" w:rsidRDefault="00777323">
            <w:pPr>
              <w:pStyle w:val="Anhang"/>
              <w:jc w:val="left"/>
            </w:pPr>
          </w:p>
        </w:tc>
      </w:tr>
    </w:tbl>
    <w:p w14:paraId="7B1A6EE5" w14:textId="77777777" w:rsidR="00777323" w:rsidRDefault="00777323">
      <w:pPr>
        <w:pStyle w:val="berschrift2"/>
        <w:rPr>
          <w:shd w:val="clear" w:color="auto" w:fill="FFFF00"/>
        </w:rPr>
      </w:pPr>
    </w:p>
    <w:p w14:paraId="7B1A6EE6" w14:textId="77777777" w:rsidR="00777323" w:rsidRDefault="007575E8">
      <w:pPr>
        <w:pStyle w:val="berschrift2"/>
      </w:pPr>
      <w:r>
        <w:t>Geschäftsleitung</w:t>
      </w:r>
      <w:r>
        <w:rPr>
          <w:vertAlign w:val="superscript"/>
        </w:rPr>
        <w:t>6</w:t>
      </w:r>
    </w:p>
    <w:p w14:paraId="7B1A6EE7" w14:textId="77777777" w:rsidR="00777323" w:rsidRDefault="00777323">
      <w:pPr>
        <w:rPr>
          <w:shd w:val="clear" w:color="auto" w:fill="FFFF00"/>
        </w:rPr>
      </w:pPr>
    </w:p>
    <w:tbl>
      <w:tblPr>
        <w:tblW w:w="8647" w:type="dxa"/>
        <w:tblInd w:w="704" w:type="dxa"/>
        <w:tblLayout w:type="fixed"/>
        <w:tblCellMar>
          <w:left w:w="10" w:type="dxa"/>
          <w:right w:w="10" w:type="dxa"/>
        </w:tblCellMar>
        <w:tblLook w:val="04A0" w:firstRow="1" w:lastRow="0" w:firstColumn="1" w:lastColumn="0" w:noHBand="0" w:noVBand="1"/>
      </w:tblPr>
      <w:tblGrid>
        <w:gridCol w:w="2977"/>
        <w:gridCol w:w="2835"/>
        <w:gridCol w:w="2764"/>
        <w:gridCol w:w="71"/>
      </w:tblGrid>
      <w:tr w:rsidR="00777323" w14:paraId="7B1A6EEB" w14:textId="77777777">
        <w:trPr>
          <w:trHeight w:val="708"/>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E8" w14:textId="77777777" w:rsidR="00777323" w:rsidRDefault="00777323">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E9" w14:textId="77777777" w:rsidR="00777323" w:rsidRDefault="007575E8">
            <w:pPr>
              <w:pStyle w:val="Anhang"/>
              <w:jc w:val="left"/>
              <w:rPr>
                <w:b/>
              </w:rPr>
            </w:pPr>
            <w:r>
              <w:rPr>
                <w:b/>
              </w:rPr>
              <w:t>1. Person Geschäftsleitung</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EA" w14:textId="77777777" w:rsidR="00777323" w:rsidRDefault="007575E8">
            <w:pPr>
              <w:pStyle w:val="Anhang"/>
              <w:jc w:val="left"/>
              <w:rPr>
                <w:b/>
              </w:rPr>
            </w:pPr>
            <w:r>
              <w:rPr>
                <w:b/>
              </w:rPr>
              <w:t>2. Person Geschäftsleitung</w:t>
            </w:r>
          </w:p>
        </w:tc>
      </w:tr>
      <w:tr w:rsidR="00777323" w14:paraId="7B1A6EEF" w14:textId="77777777">
        <w:trPr>
          <w:trHeight w:val="43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EC" w14:textId="77777777" w:rsidR="00777323" w:rsidRDefault="007575E8">
            <w:pPr>
              <w:pStyle w:val="Anhang"/>
            </w:pPr>
            <w:r>
              <w:t>Name</w:t>
            </w:r>
          </w:p>
        </w:tc>
        <w:sdt>
          <w:sdtPr>
            <w:id w:val="110106888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ED" w14:textId="325D5C3F" w:rsidR="00777323" w:rsidRDefault="00E72889">
                <w:pPr>
                  <w:pStyle w:val="Anhang"/>
                  <w:jc w:val="left"/>
                </w:pPr>
                <w:r w:rsidRPr="001642F6">
                  <w:rPr>
                    <w:rStyle w:val="Platzhaltertext"/>
                  </w:rPr>
                  <w:t>Klicken oder tippen Sie hier, um Text einzugeben.</w:t>
                </w:r>
              </w:p>
            </w:tc>
          </w:sdtContent>
        </w:sdt>
        <w:sdt>
          <w:sdtPr>
            <w:id w:val="724576713"/>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EE" w14:textId="2A8F2D80" w:rsidR="00777323" w:rsidRDefault="00E72889">
                <w:pPr>
                  <w:pStyle w:val="Anhang"/>
                  <w:jc w:val="left"/>
                </w:pPr>
                <w:r w:rsidRPr="001642F6">
                  <w:rPr>
                    <w:rStyle w:val="Platzhaltertext"/>
                  </w:rPr>
                  <w:t>Klicken oder tippen Sie hier, um Text einzugeben.</w:t>
                </w:r>
              </w:p>
            </w:tc>
          </w:sdtContent>
        </w:sdt>
      </w:tr>
      <w:tr w:rsidR="00777323" w14:paraId="7B1A6EF3" w14:textId="77777777">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F0" w14:textId="77777777" w:rsidR="00777323" w:rsidRDefault="007575E8">
            <w:pPr>
              <w:pStyle w:val="Anhang"/>
            </w:pPr>
            <w:r>
              <w:t>Vorname(n)</w:t>
            </w:r>
          </w:p>
        </w:tc>
        <w:sdt>
          <w:sdtPr>
            <w:id w:val="96663127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1" w14:textId="47B8B209" w:rsidR="00777323" w:rsidRDefault="00E72889">
                <w:pPr>
                  <w:pStyle w:val="Anhang"/>
                  <w:jc w:val="left"/>
                </w:pPr>
                <w:r w:rsidRPr="001642F6">
                  <w:rPr>
                    <w:rStyle w:val="Platzhaltertext"/>
                  </w:rPr>
                  <w:t>Klicken oder tippen Sie hier, um Text einzugeben.</w:t>
                </w:r>
              </w:p>
            </w:tc>
          </w:sdtContent>
        </w:sdt>
        <w:sdt>
          <w:sdtPr>
            <w:id w:val="1623036875"/>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2" w14:textId="17F5F3A5" w:rsidR="00777323" w:rsidRDefault="00E72889">
                <w:pPr>
                  <w:pStyle w:val="Anhang"/>
                  <w:jc w:val="left"/>
                </w:pPr>
                <w:r w:rsidRPr="001642F6">
                  <w:rPr>
                    <w:rStyle w:val="Platzhaltertext"/>
                  </w:rPr>
                  <w:t>Klicken oder tippen Sie hier, um Text einzugeben.</w:t>
                </w:r>
              </w:p>
            </w:tc>
          </w:sdtContent>
        </w:sdt>
      </w:tr>
      <w:tr w:rsidR="00777323" w14:paraId="7B1A6EF7"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F4" w14:textId="77777777" w:rsidR="00777323" w:rsidRDefault="007575E8">
            <w:pPr>
              <w:pStyle w:val="Anhang"/>
            </w:pPr>
            <w:r>
              <w:t xml:space="preserve">Funktion </w:t>
            </w:r>
          </w:p>
        </w:tc>
        <w:sdt>
          <w:sdtPr>
            <w:id w:val="-10365871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5" w14:textId="36BD0F92" w:rsidR="00777323" w:rsidRDefault="00E72889">
                <w:pPr>
                  <w:pStyle w:val="Anhang"/>
                  <w:jc w:val="left"/>
                </w:pPr>
                <w:r w:rsidRPr="001642F6">
                  <w:rPr>
                    <w:rStyle w:val="Platzhaltertext"/>
                  </w:rPr>
                  <w:t>Klicken oder tippen Sie hier, um Text einzugeben.</w:t>
                </w:r>
              </w:p>
            </w:tc>
          </w:sdtContent>
        </w:sdt>
        <w:sdt>
          <w:sdtPr>
            <w:id w:val="-2061160166"/>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6" w14:textId="7EEF0711" w:rsidR="00777323" w:rsidRDefault="00E72889">
                <w:pPr>
                  <w:pStyle w:val="Anhang"/>
                  <w:jc w:val="left"/>
                </w:pPr>
                <w:r w:rsidRPr="001642F6">
                  <w:rPr>
                    <w:rStyle w:val="Platzhaltertext"/>
                  </w:rPr>
                  <w:t>Klicken oder tippen Sie hier, um Text einzugeben.</w:t>
                </w:r>
              </w:p>
            </w:tc>
          </w:sdtContent>
        </w:sdt>
      </w:tr>
      <w:tr w:rsidR="00777323" w14:paraId="7B1A6EFB"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F8" w14:textId="77777777" w:rsidR="00777323" w:rsidRDefault="007575E8">
            <w:pPr>
              <w:pStyle w:val="Anhang"/>
            </w:pPr>
            <w:r>
              <w:t>Geburtsdatum</w:t>
            </w:r>
          </w:p>
        </w:tc>
        <w:sdt>
          <w:sdtPr>
            <w:id w:val="-98708236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9" w14:textId="3565CC30" w:rsidR="00777323" w:rsidRDefault="00E72889">
                <w:pPr>
                  <w:pStyle w:val="Anhang"/>
                  <w:jc w:val="left"/>
                </w:pPr>
                <w:r w:rsidRPr="001642F6">
                  <w:rPr>
                    <w:rStyle w:val="Platzhaltertext"/>
                  </w:rPr>
                  <w:t>Klicken oder tippen Sie hier, um Text einzugeben.</w:t>
                </w:r>
              </w:p>
            </w:tc>
          </w:sdtContent>
        </w:sdt>
        <w:sdt>
          <w:sdtPr>
            <w:id w:val="1817527141"/>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A" w14:textId="62597DEA" w:rsidR="00777323" w:rsidRDefault="00E72889">
                <w:pPr>
                  <w:pStyle w:val="Anhang"/>
                  <w:jc w:val="left"/>
                </w:pPr>
                <w:r w:rsidRPr="001642F6">
                  <w:rPr>
                    <w:rStyle w:val="Platzhaltertext"/>
                  </w:rPr>
                  <w:t>Klicken oder tippen Sie hier, um Text einzugeben.</w:t>
                </w:r>
              </w:p>
            </w:tc>
          </w:sdtContent>
        </w:sdt>
      </w:tr>
      <w:tr w:rsidR="00777323" w14:paraId="7B1A6EFF" w14:textId="77777777">
        <w:trPr>
          <w:trHeight w:val="3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EFC" w14:textId="77777777" w:rsidR="00777323" w:rsidRDefault="007575E8">
            <w:pPr>
              <w:pStyle w:val="Anhang"/>
              <w:jc w:val="left"/>
            </w:pPr>
            <w:r>
              <w:lastRenderedPageBreak/>
              <w:t>Heimatort / Staatsangehörigkeit</w:t>
            </w:r>
          </w:p>
        </w:tc>
        <w:sdt>
          <w:sdtPr>
            <w:id w:val="-1280945600"/>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D" w14:textId="61DCBB7E" w:rsidR="00777323" w:rsidRDefault="00E72889">
                <w:pPr>
                  <w:pStyle w:val="Anhang"/>
                  <w:jc w:val="left"/>
                </w:pPr>
                <w:r w:rsidRPr="001642F6">
                  <w:rPr>
                    <w:rStyle w:val="Platzhaltertext"/>
                  </w:rPr>
                  <w:t>Klicken oder tippen Sie hier, um Text einzugeben.</w:t>
                </w:r>
              </w:p>
            </w:tc>
          </w:sdtContent>
        </w:sdt>
        <w:sdt>
          <w:sdtPr>
            <w:id w:val="-1180507682"/>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EFE" w14:textId="3DF62CD0" w:rsidR="00777323" w:rsidRDefault="00E72889">
                <w:pPr>
                  <w:pStyle w:val="Anhang"/>
                  <w:jc w:val="left"/>
                </w:pPr>
                <w:r w:rsidRPr="001642F6">
                  <w:rPr>
                    <w:rStyle w:val="Platzhaltertext"/>
                  </w:rPr>
                  <w:t>Klicken oder tippen Sie hier, um Text einzugeben.</w:t>
                </w:r>
              </w:p>
            </w:tc>
          </w:sdtContent>
        </w:sdt>
      </w:tr>
      <w:tr w:rsidR="00777323" w14:paraId="7B1A6F03" w14:textId="77777777">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00" w14:textId="77777777" w:rsidR="00777323" w:rsidRDefault="007575E8">
            <w:pPr>
              <w:pStyle w:val="Anhang"/>
            </w:pPr>
            <w:r>
              <w:t>Adresse</w:t>
            </w:r>
          </w:p>
        </w:tc>
        <w:sdt>
          <w:sdtPr>
            <w:id w:val="768359682"/>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1" w14:textId="64D519B2" w:rsidR="00777323" w:rsidRDefault="00E72889">
                <w:pPr>
                  <w:pStyle w:val="Anhang"/>
                  <w:jc w:val="left"/>
                </w:pPr>
                <w:r w:rsidRPr="001642F6">
                  <w:rPr>
                    <w:rStyle w:val="Platzhaltertext"/>
                  </w:rPr>
                  <w:t>Klicken oder tippen Sie hier, um Text einzugeben.</w:t>
                </w:r>
              </w:p>
            </w:tc>
          </w:sdtContent>
        </w:sdt>
        <w:sdt>
          <w:sdtPr>
            <w:id w:val="1076560666"/>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2" w14:textId="2254F46D" w:rsidR="00777323" w:rsidRDefault="00E72889">
                <w:pPr>
                  <w:pStyle w:val="Anhang"/>
                  <w:jc w:val="left"/>
                </w:pPr>
                <w:r w:rsidRPr="001642F6">
                  <w:rPr>
                    <w:rStyle w:val="Platzhaltertext"/>
                  </w:rPr>
                  <w:t>Klicken oder tippen Sie hier, um Text einzugeben.</w:t>
                </w:r>
              </w:p>
            </w:tc>
          </w:sdtContent>
        </w:sdt>
      </w:tr>
      <w:tr w:rsidR="00777323" w14:paraId="7B1A6F07"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04" w14:textId="77777777" w:rsidR="00777323" w:rsidRDefault="007575E8">
            <w:pPr>
              <w:pStyle w:val="Anhang"/>
            </w:pPr>
            <w:r>
              <w:t xml:space="preserve">Tel. </w:t>
            </w:r>
          </w:p>
        </w:tc>
        <w:sdt>
          <w:sdtPr>
            <w:id w:val="111008833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5" w14:textId="3345C913" w:rsidR="00777323" w:rsidRDefault="00E72889">
                <w:pPr>
                  <w:pStyle w:val="Anhang"/>
                  <w:jc w:val="left"/>
                </w:pPr>
                <w:r w:rsidRPr="001642F6">
                  <w:rPr>
                    <w:rStyle w:val="Platzhaltertext"/>
                  </w:rPr>
                  <w:t>Klicken oder tippen Sie hier, um Text einzugeben.</w:t>
                </w:r>
              </w:p>
            </w:tc>
          </w:sdtContent>
        </w:sdt>
        <w:sdt>
          <w:sdtPr>
            <w:id w:val="-1144423641"/>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6" w14:textId="6894C120" w:rsidR="00777323" w:rsidRDefault="00E72889">
                <w:pPr>
                  <w:pStyle w:val="Anhang"/>
                  <w:jc w:val="left"/>
                </w:pPr>
                <w:r w:rsidRPr="001642F6">
                  <w:rPr>
                    <w:rStyle w:val="Platzhaltertext"/>
                  </w:rPr>
                  <w:t>Klicken oder tippen Sie hier, um Text einzugeben.</w:t>
                </w:r>
              </w:p>
            </w:tc>
          </w:sdtContent>
        </w:sdt>
      </w:tr>
      <w:tr w:rsidR="00777323" w14:paraId="7B1A6F0B"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08" w14:textId="77777777" w:rsidR="00777323" w:rsidRDefault="007575E8">
            <w:pPr>
              <w:pStyle w:val="Anhang"/>
            </w:pPr>
            <w:r>
              <w:t>E-Mail</w:t>
            </w:r>
          </w:p>
        </w:tc>
        <w:sdt>
          <w:sdtPr>
            <w:id w:val="160924568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9" w14:textId="19A7F753" w:rsidR="00777323" w:rsidRDefault="00E72889">
                <w:pPr>
                  <w:pStyle w:val="Anhang"/>
                  <w:jc w:val="left"/>
                </w:pPr>
                <w:r w:rsidRPr="001642F6">
                  <w:rPr>
                    <w:rStyle w:val="Platzhaltertext"/>
                  </w:rPr>
                  <w:t>Klicken oder tippen Sie hier, um Text einzugeben.</w:t>
                </w:r>
              </w:p>
            </w:tc>
          </w:sdtContent>
        </w:sdt>
        <w:sdt>
          <w:sdtPr>
            <w:id w:val="-1581364256"/>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A" w14:textId="199D6945" w:rsidR="00777323" w:rsidRDefault="00E72889">
                <w:pPr>
                  <w:pStyle w:val="Anhang"/>
                  <w:jc w:val="left"/>
                </w:pPr>
                <w:r w:rsidRPr="001642F6">
                  <w:rPr>
                    <w:rStyle w:val="Platzhaltertext"/>
                  </w:rPr>
                  <w:t>Klicken oder tippen Sie hier, um Text einzugeben.</w:t>
                </w:r>
              </w:p>
            </w:tc>
          </w:sdtContent>
        </w:sdt>
      </w:tr>
      <w:tr w:rsidR="00777323" w14:paraId="7B1A6F0F" w14:textId="77777777">
        <w:trPr>
          <w:trHeight w:val="497"/>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0C" w14:textId="77777777" w:rsidR="00777323" w:rsidRDefault="00777323">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0D" w14:textId="77777777" w:rsidR="00777323" w:rsidRDefault="007575E8">
            <w:pPr>
              <w:pStyle w:val="Anhang"/>
              <w:jc w:val="left"/>
              <w:rPr>
                <w:b/>
              </w:rPr>
            </w:pPr>
            <w:r>
              <w:rPr>
                <w:b/>
              </w:rPr>
              <w:t>3. Person Geschäftsleitung</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0E" w14:textId="77777777" w:rsidR="00777323" w:rsidRDefault="007575E8">
            <w:pPr>
              <w:pStyle w:val="Anhang"/>
              <w:jc w:val="left"/>
              <w:rPr>
                <w:b/>
              </w:rPr>
            </w:pPr>
            <w:r>
              <w:rPr>
                <w:b/>
              </w:rPr>
              <w:t>4. Person Geschäftsleitung</w:t>
            </w:r>
          </w:p>
        </w:tc>
      </w:tr>
      <w:tr w:rsidR="00777323" w14:paraId="7B1A6F13" w14:textId="77777777">
        <w:trPr>
          <w:trHeight w:val="37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10" w14:textId="77777777" w:rsidR="00777323" w:rsidRDefault="007575E8">
            <w:pPr>
              <w:pStyle w:val="Anhang"/>
            </w:pPr>
            <w:r>
              <w:t>Name</w:t>
            </w:r>
          </w:p>
        </w:tc>
        <w:sdt>
          <w:sdtPr>
            <w:id w:val="-23201583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1" w14:textId="53601F01" w:rsidR="00777323" w:rsidRDefault="00E72889">
                <w:pPr>
                  <w:pStyle w:val="Anhang"/>
                  <w:jc w:val="left"/>
                </w:pPr>
                <w:r w:rsidRPr="001642F6">
                  <w:rPr>
                    <w:rStyle w:val="Platzhaltertext"/>
                  </w:rPr>
                  <w:t>Klicken oder tippen Sie hier, um Text einzugeben.</w:t>
                </w:r>
              </w:p>
            </w:tc>
          </w:sdtContent>
        </w:sdt>
        <w:sdt>
          <w:sdtPr>
            <w:id w:val="-1468115365"/>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2" w14:textId="1836B0F2" w:rsidR="00777323" w:rsidRDefault="00E72889">
                <w:pPr>
                  <w:pStyle w:val="Anhang"/>
                  <w:jc w:val="left"/>
                </w:pPr>
                <w:r w:rsidRPr="001642F6">
                  <w:rPr>
                    <w:rStyle w:val="Platzhaltertext"/>
                  </w:rPr>
                  <w:t>Klicken oder tippen Sie hier, um Text einzugeben.</w:t>
                </w:r>
              </w:p>
            </w:tc>
          </w:sdtContent>
        </w:sdt>
      </w:tr>
      <w:tr w:rsidR="00777323" w14:paraId="7B1A6F17" w14:textId="77777777">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14" w14:textId="77777777" w:rsidR="00777323" w:rsidRDefault="007575E8">
            <w:pPr>
              <w:pStyle w:val="Anhang"/>
            </w:pPr>
            <w:r>
              <w:t>Vorname(n)</w:t>
            </w:r>
          </w:p>
        </w:tc>
        <w:sdt>
          <w:sdtPr>
            <w:id w:val="5151316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5" w14:textId="05CF7170" w:rsidR="00777323" w:rsidRDefault="00E72889">
                <w:pPr>
                  <w:pStyle w:val="Anhang"/>
                  <w:jc w:val="left"/>
                </w:pPr>
                <w:r w:rsidRPr="001642F6">
                  <w:rPr>
                    <w:rStyle w:val="Platzhaltertext"/>
                  </w:rPr>
                  <w:t>Klicken oder tippen Sie hier, um Text einzugeben.</w:t>
                </w:r>
              </w:p>
            </w:tc>
          </w:sdtContent>
        </w:sdt>
        <w:sdt>
          <w:sdtPr>
            <w:id w:val="-871917124"/>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6" w14:textId="0FEEA316" w:rsidR="00777323" w:rsidRDefault="00E72889">
                <w:pPr>
                  <w:pStyle w:val="Anhang"/>
                  <w:jc w:val="left"/>
                </w:pPr>
                <w:r w:rsidRPr="001642F6">
                  <w:rPr>
                    <w:rStyle w:val="Platzhaltertext"/>
                  </w:rPr>
                  <w:t>Klicken oder tippen Sie hier, um Text einzugeben.</w:t>
                </w:r>
              </w:p>
            </w:tc>
          </w:sdtContent>
        </w:sdt>
      </w:tr>
      <w:tr w:rsidR="00777323" w14:paraId="7B1A6F1B"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18" w14:textId="77777777" w:rsidR="00777323" w:rsidRDefault="007575E8">
            <w:pPr>
              <w:pStyle w:val="Anhang"/>
            </w:pPr>
            <w:r>
              <w:t xml:space="preserve">Funktion </w:t>
            </w:r>
          </w:p>
        </w:tc>
        <w:sdt>
          <w:sdtPr>
            <w:id w:val="-1021624287"/>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9" w14:textId="41428599" w:rsidR="00777323" w:rsidRDefault="00E72889">
                <w:pPr>
                  <w:pStyle w:val="Anhang"/>
                  <w:jc w:val="left"/>
                </w:pPr>
                <w:r w:rsidRPr="001642F6">
                  <w:rPr>
                    <w:rStyle w:val="Platzhaltertext"/>
                  </w:rPr>
                  <w:t>Klicken oder tippen Sie hier, um Text einzugeben.</w:t>
                </w:r>
              </w:p>
            </w:tc>
          </w:sdtContent>
        </w:sdt>
        <w:sdt>
          <w:sdtPr>
            <w:id w:val="-285507418"/>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A" w14:textId="617EB81B" w:rsidR="00777323" w:rsidRDefault="00E72889">
                <w:pPr>
                  <w:pStyle w:val="Anhang"/>
                  <w:jc w:val="left"/>
                </w:pPr>
                <w:r w:rsidRPr="001642F6">
                  <w:rPr>
                    <w:rStyle w:val="Platzhaltertext"/>
                  </w:rPr>
                  <w:t>Klicken oder tippen Sie hier, um Text einzugeben.</w:t>
                </w:r>
              </w:p>
            </w:tc>
          </w:sdtContent>
        </w:sdt>
      </w:tr>
      <w:tr w:rsidR="00777323" w14:paraId="7B1A6F1F"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1C" w14:textId="77777777" w:rsidR="00777323" w:rsidRDefault="007575E8">
            <w:pPr>
              <w:pStyle w:val="Anhang"/>
            </w:pPr>
            <w:r>
              <w:t>Geburts</w:t>
            </w:r>
            <w:r>
              <w:softHyphen/>
              <w:t>datum</w:t>
            </w:r>
          </w:p>
        </w:tc>
        <w:sdt>
          <w:sdtPr>
            <w:id w:val="-168620255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D" w14:textId="7F1271E9" w:rsidR="00777323" w:rsidRDefault="00E72889">
                <w:pPr>
                  <w:pStyle w:val="Anhang"/>
                  <w:jc w:val="left"/>
                </w:pPr>
                <w:r w:rsidRPr="001642F6">
                  <w:rPr>
                    <w:rStyle w:val="Platzhaltertext"/>
                  </w:rPr>
                  <w:t>Klicken oder tippen Sie hier, um Text einzugeben.</w:t>
                </w:r>
              </w:p>
            </w:tc>
          </w:sdtContent>
        </w:sdt>
        <w:sdt>
          <w:sdtPr>
            <w:id w:val="833336554"/>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1E" w14:textId="673DCCFF" w:rsidR="00777323" w:rsidRDefault="00E72889">
                <w:pPr>
                  <w:pStyle w:val="Anhang"/>
                  <w:jc w:val="left"/>
                </w:pPr>
                <w:r w:rsidRPr="001642F6">
                  <w:rPr>
                    <w:rStyle w:val="Platzhaltertext"/>
                  </w:rPr>
                  <w:t>Klicken oder tippen Sie hier, um Text einzugeben.</w:t>
                </w:r>
              </w:p>
            </w:tc>
          </w:sdtContent>
        </w:sdt>
      </w:tr>
      <w:tr w:rsidR="00777323" w14:paraId="7B1A6F23" w14:textId="77777777">
        <w:trPr>
          <w:trHeight w:val="43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20" w14:textId="77777777" w:rsidR="00777323" w:rsidRDefault="007575E8">
            <w:pPr>
              <w:pStyle w:val="Anhang"/>
              <w:jc w:val="left"/>
            </w:pPr>
            <w:r>
              <w:t>Heimatort / Staatsangehörigkeit</w:t>
            </w:r>
          </w:p>
        </w:tc>
        <w:sdt>
          <w:sdtPr>
            <w:id w:val="-188192278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1" w14:textId="284E116A" w:rsidR="00777323" w:rsidRDefault="00E72889">
                <w:pPr>
                  <w:pStyle w:val="Anhang"/>
                  <w:jc w:val="left"/>
                </w:pPr>
                <w:r w:rsidRPr="001642F6">
                  <w:rPr>
                    <w:rStyle w:val="Platzhaltertext"/>
                  </w:rPr>
                  <w:t>Klicken oder tippen Sie hier, um Text einzugeben.</w:t>
                </w:r>
              </w:p>
            </w:tc>
          </w:sdtContent>
        </w:sdt>
        <w:sdt>
          <w:sdtPr>
            <w:id w:val="493308164"/>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2" w14:textId="40E02212" w:rsidR="00777323" w:rsidRDefault="00E72889">
                <w:pPr>
                  <w:pStyle w:val="Anhang"/>
                  <w:jc w:val="left"/>
                </w:pPr>
                <w:r w:rsidRPr="001642F6">
                  <w:rPr>
                    <w:rStyle w:val="Platzhaltertext"/>
                  </w:rPr>
                  <w:t>Klicken oder tippen Sie hier, um Text einzugeben.</w:t>
                </w:r>
              </w:p>
            </w:tc>
          </w:sdtContent>
        </w:sdt>
      </w:tr>
      <w:tr w:rsidR="00777323" w14:paraId="7B1A6F27" w14:textId="77777777">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24" w14:textId="77777777" w:rsidR="00777323" w:rsidRDefault="007575E8">
            <w:pPr>
              <w:pStyle w:val="Anhang"/>
            </w:pPr>
            <w:r>
              <w:t>Adresse</w:t>
            </w:r>
          </w:p>
        </w:tc>
        <w:sdt>
          <w:sdtPr>
            <w:id w:val="1697582243"/>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5" w14:textId="10DD0489" w:rsidR="00777323" w:rsidRDefault="00E72889">
                <w:pPr>
                  <w:pStyle w:val="Anhang"/>
                  <w:jc w:val="left"/>
                </w:pPr>
                <w:r w:rsidRPr="001642F6">
                  <w:rPr>
                    <w:rStyle w:val="Platzhaltertext"/>
                  </w:rPr>
                  <w:t>Klicken oder tippen Sie hier, um Text einzugeben.</w:t>
                </w:r>
              </w:p>
            </w:tc>
          </w:sdtContent>
        </w:sdt>
        <w:sdt>
          <w:sdtPr>
            <w:id w:val="-1322732623"/>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6" w14:textId="71F870E2" w:rsidR="00777323" w:rsidRDefault="00E72889">
                <w:pPr>
                  <w:pStyle w:val="Anhang"/>
                  <w:jc w:val="left"/>
                </w:pPr>
                <w:r w:rsidRPr="001642F6">
                  <w:rPr>
                    <w:rStyle w:val="Platzhaltertext"/>
                  </w:rPr>
                  <w:t>Klicken oder tippen Sie hier, um Text einzugeben.</w:t>
                </w:r>
              </w:p>
            </w:tc>
          </w:sdtContent>
        </w:sdt>
      </w:tr>
      <w:tr w:rsidR="00777323" w14:paraId="7B1A6F2B"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28" w14:textId="77777777" w:rsidR="00777323" w:rsidRDefault="007575E8">
            <w:pPr>
              <w:pStyle w:val="Anhang"/>
            </w:pPr>
            <w:r>
              <w:t>Tel.</w:t>
            </w:r>
          </w:p>
        </w:tc>
        <w:sdt>
          <w:sdtPr>
            <w:id w:val="339750632"/>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9" w14:textId="67DF5795" w:rsidR="00777323" w:rsidRDefault="00E72889">
                <w:pPr>
                  <w:pStyle w:val="Anhang"/>
                  <w:jc w:val="left"/>
                </w:pPr>
                <w:r w:rsidRPr="001642F6">
                  <w:rPr>
                    <w:rStyle w:val="Platzhaltertext"/>
                  </w:rPr>
                  <w:t>Klicken oder tippen Sie hier, um Text einzugeben.</w:t>
                </w:r>
              </w:p>
            </w:tc>
          </w:sdtContent>
        </w:sdt>
        <w:sdt>
          <w:sdtPr>
            <w:id w:val="1103694945"/>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A" w14:textId="1287D2F0" w:rsidR="00777323" w:rsidRDefault="00E72889">
                <w:pPr>
                  <w:pStyle w:val="Anhang"/>
                  <w:jc w:val="left"/>
                </w:pPr>
                <w:r w:rsidRPr="001642F6">
                  <w:rPr>
                    <w:rStyle w:val="Platzhaltertext"/>
                  </w:rPr>
                  <w:t>Klicken oder tippen Sie hier, um Text einzugeben.</w:t>
                </w:r>
              </w:p>
            </w:tc>
          </w:sdtContent>
        </w:sdt>
      </w:tr>
      <w:tr w:rsidR="00777323" w14:paraId="7B1A6F2F"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2C" w14:textId="77777777" w:rsidR="00777323" w:rsidRDefault="007575E8">
            <w:pPr>
              <w:pStyle w:val="Anhang"/>
            </w:pPr>
            <w:r>
              <w:t>E-Mail</w:t>
            </w:r>
          </w:p>
        </w:tc>
        <w:sdt>
          <w:sdtPr>
            <w:id w:val="-276497744"/>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D" w14:textId="57DD8BCF" w:rsidR="00777323" w:rsidRDefault="00E72889">
                <w:pPr>
                  <w:pStyle w:val="Anhang"/>
                  <w:jc w:val="left"/>
                </w:pPr>
                <w:r w:rsidRPr="001642F6">
                  <w:rPr>
                    <w:rStyle w:val="Platzhaltertext"/>
                  </w:rPr>
                  <w:t>Klicken oder tippen Sie hier, um Text einzugeben.</w:t>
                </w:r>
              </w:p>
            </w:tc>
          </w:sdtContent>
        </w:sdt>
        <w:sdt>
          <w:sdtPr>
            <w:id w:val="1554738009"/>
            <w:placeholder>
              <w:docPart w:val="DefaultPlaceholder_-1854013440"/>
            </w:placeholder>
            <w:showingPlcHdr/>
            <w:text/>
          </w:sdtPr>
          <w:sdtContent>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2E" w14:textId="4FE52BB8" w:rsidR="00777323" w:rsidRDefault="00E72889">
                <w:pPr>
                  <w:pStyle w:val="Anhang"/>
                  <w:jc w:val="left"/>
                </w:pPr>
                <w:r w:rsidRPr="001642F6">
                  <w:rPr>
                    <w:rStyle w:val="Platzhaltertext"/>
                  </w:rPr>
                  <w:t>Klicken oder tippen Sie hier, um Text einzugeben.</w:t>
                </w:r>
              </w:p>
            </w:tc>
          </w:sdtContent>
        </w:sdt>
      </w:tr>
      <w:tr w:rsidR="00777323" w14:paraId="7B1A6F34" w14:textId="77777777">
        <w:trPr>
          <w:trHeight w:val="45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30" w14:textId="77777777" w:rsidR="00777323" w:rsidRDefault="00777323">
            <w:pPr>
              <w:pStyle w:val="Anhang"/>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31" w14:textId="77777777" w:rsidR="00777323" w:rsidRDefault="007575E8">
            <w:pPr>
              <w:pStyle w:val="Anhang"/>
              <w:jc w:val="left"/>
              <w:rPr>
                <w:b/>
              </w:rPr>
            </w:pPr>
            <w:r>
              <w:rPr>
                <w:b/>
              </w:rPr>
              <w:t>5. Person Geschäftsleitung</w:t>
            </w: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32" w14:textId="77777777" w:rsidR="00777323" w:rsidRDefault="007575E8">
            <w:pPr>
              <w:pStyle w:val="Anhang"/>
              <w:jc w:val="left"/>
              <w:rPr>
                <w:b/>
              </w:rPr>
            </w:pPr>
            <w:r>
              <w:rPr>
                <w:b/>
              </w:rPr>
              <w:t>6. Person Geschäftsleitung</w:t>
            </w:r>
          </w:p>
        </w:tc>
        <w:tc>
          <w:tcPr>
            <w:tcW w:w="71" w:type="dxa"/>
          </w:tcPr>
          <w:p w14:paraId="7B1A6F33" w14:textId="77777777" w:rsidR="00777323" w:rsidRDefault="00777323">
            <w:pPr>
              <w:pStyle w:val="Anhang"/>
              <w:jc w:val="left"/>
              <w:rPr>
                <w:b/>
              </w:rPr>
            </w:pPr>
          </w:p>
        </w:tc>
      </w:tr>
      <w:tr w:rsidR="00777323" w14:paraId="7B1A6F39" w14:textId="77777777">
        <w:trPr>
          <w:trHeight w:val="344"/>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35" w14:textId="77777777" w:rsidR="00777323" w:rsidRDefault="007575E8">
            <w:pPr>
              <w:pStyle w:val="Anhang"/>
              <w:jc w:val="left"/>
            </w:pPr>
            <w:r>
              <w:t>Name</w:t>
            </w:r>
          </w:p>
        </w:tc>
        <w:sdt>
          <w:sdtPr>
            <w:id w:val="-105346881"/>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36" w14:textId="38BBE6D9" w:rsidR="00777323" w:rsidRDefault="00E72889">
                <w:pPr>
                  <w:pStyle w:val="Anhang"/>
                  <w:jc w:val="left"/>
                </w:pPr>
                <w:r w:rsidRPr="001642F6">
                  <w:rPr>
                    <w:rStyle w:val="Platzhaltertext"/>
                  </w:rPr>
                  <w:t>Klicken oder tippen Sie hier, um Text einzugeben.</w:t>
                </w:r>
              </w:p>
            </w:tc>
          </w:sdtContent>
        </w:sdt>
        <w:sdt>
          <w:sdtPr>
            <w:id w:val="-133410699"/>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37" w14:textId="773D6DF6" w:rsidR="00777323" w:rsidRDefault="00E72889">
                <w:pPr>
                  <w:pStyle w:val="Anhang"/>
                  <w:jc w:val="left"/>
                </w:pPr>
                <w:r w:rsidRPr="001642F6">
                  <w:rPr>
                    <w:rStyle w:val="Platzhaltertext"/>
                  </w:rPr>
                  <w:t>Klicken oder tippen Sie hier, um Text einzugeben.</w:t>
                </w:r>
              </w:p>
            </w:tc>
          </w:sdtContent>
        </w:sdt>
        <w:tc>
          <w:tcPr>
            <w:tcW w:w="71" w:type="dxa"/>
          </w:tcPr>
          <w:p w14:paraId="7B1A6F38" w14:textId="77777777" w:rsidR="00777323" w:rsidRDefault="00777323">
            <w:pPr>
              <w:pStyle w:val="Anhang"/>
              <w:jc w:val="left"/>
            </w:pPr>
          </w:p>
        </w:tc>
      </w:tr>
      <w:tr w:rsidR="00777323" w14:paraId="7B1A6F3E" w14:textId="77777777">
        <w:trPr>
          <w:trHeight w:val="41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3A" w14:textId="77777777" w:rsidR="00777323" w:rsidRDefault="007575E8">
            <w:pPr>
              <w:pStyle w:val="Anhang"/>
              <w:jc w:val="left"/>
            </w:pPr>
            <w:r>
              <w:t>Vorname(n)</w:t>
            </w:r>
          </w:p>
        </w:tc>
        <w:sdt>
          <w:sdtPr>
            <w:id w:val="-1130855832"/>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3B" w14:textId="1A6E3557" w:rsidR="00777323" w:rsidRDefault="00E72889">
                <w:pPr>
                  <w:pStyle w:val="Anhang"/>
                  <w:jc w:val="left"/>
                </w:pPr>
                <w:r w:rsidRPr="001642F6">
                  <w:rPr>
                    <w:rStyle w:val="Platzhaltertext"/>
                  </w:rPr>
                  <w:t>Klicken oder tippen Sie hier, um Text einzugeben.</w:t>
                </w:r>
              </w:p>
            </w:tc>
          </w:sdtContent>
        </w:sdt>
        <w:sdt>
          <w:sdtPr>
            <w:id w:val="1529909725"/>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3C" w14:textId="1DC922AA" w:rsidR="00777323" w:rsidRDefault="00E72889">
                <w:pPr>
                  <w:pStyle w:val="Anhang"/>
                  <w:jc w:val="left"/>
                </w:pPr>
                <w:r w:rsidRPr="001642F6">
                  <w:rPr>
                    <w:rStyle w:val="Platzhaltertext"/>
                  </w:rPr>
                  <w:t>Klicken oder tippen Sie hier, um Text einzugeben.</w:t>
                </w:r>
              </w:p>
            </w:tc>
          </w:sdtContent>
        </w:sdt>
        <w:tc>
          <w:tcPr>
            <w:tcW w:w="71" w:type="dxa"/>
          </w:tcPr>
          <w:p w14:paraId="7B1A6F3D" w14:textId="77777777" w:rsidR="00777323" w:rsidRDefault="00777323">
            <w:pPr>
              <w:pStyle w:val="Anhang"/>
              <w:jc w:val="left"/>
            </w:pPr>
          </w:p>
        </w:tc>
      </w:tr>
      <w:tr w:rsidR="00777323" w14:paraId="7B1A6F43"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3F" w14:textId="77777777" w:rsidR="00777323" w:rsidRDefault="007575E8">
            <w:pPr>
              <w:pStyle w:val="Anhang"/>
              <w:jc w:val="left"/>
            </w:pPr>
            <w:r>
              <w:t xml:space="preserve">Funktion </w:t>
            </w:r>
          </w:p>
        </w:tc>
        <w:sdt>
          <w:sdtPr>
            <w:id w:val="557359585"/>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0" w14:textId="50FC2557" w:rsidR="00777323" w:rsidRDefault="00E72889">
                <w:pPr>
                  <w:pStyle w:val="Anhang"/>
                  <w:jc w:val="left"/>
                </w:pPr>
                <w:r w:rsidRPr="001642F6">
                  <w:rPr>
                    <w:rStyle w:val="Platzhaltertext"/>
                  </w:rPr>
                  <w:t>Klicken oder tippen Sie hier, um Text einzugeben.</w:t>
                </w:r>
              </w:p>
            </w:tc>
          </w:sdtContent>
        </w:sdt>
        <w:sdt>
          <w:sdtPr>
            <w:id w:val="496855490"/>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1" w14:textId="407EA028" w:rsidR="00777323" w:rsidRDefault="00E72889">
                <w:pPr>
                  <w:pStyle w:val="Anhang"/>
                  <w:jc w:val="left"/>
                </w:pPr>
                <w:r w:rsidRPr="001642F6">
                  <w:rPr>
                    <w:rStyle w:val="Platzhaltertext"/>
                  </w:rPr>
                  <w:t>Klicken oder tippen Sie hier, um Text einzugeben.</w:t>
                </w:r>
              </w:p>
            </w:tc>
          </w:sdtContent>
        </w:sdt>
        <w:tc>
          <w:tcPr>
            <w:tcW w:w="71" w:type="dxa"/>
          </w:tcPr>
          <w:p w14:paraId="7B1A6F42" w14:textId="77777777" w:rsidR="00777323" w:rsidRDefault="00777323">
            <w:pPr>
              <w:pStyle w:val="Anhang"/>
              <w:jc w:val="left"/>
            </w:pPr>
          </w:p>
        </w:tc>
      </w:tr>
      <w:tr w:rsidR="00777323" w14:paraId="7B1A6F48" w14:textId="77777777">
        <w:trPr>
          <w:trHeight w:val="411"/>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44" w14:textId="77777777" w:rsidR="00777323" w:rsidRDefault="007575E8">
            <w:pPr>
              <w:pStyle w:val="Anhang"/>
              <w:jc w:val="left"/>
            </w:pPr>
            <w:r>
              <w:t>Geburts</w:t>
            </w:r>
            <w:r>
              <w:softHyphen/>
              <w:t>datum</w:t>
            </w:r>
          </w:p>
        </w:tc>
        <w:sdt>
          <w:sdtPr>
            <w:id w:val="-1326894832"/>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5" w14:textId="3FBBE6A3" w:rsidR="00777323" w:rsidRDefault="00E72889">
                <w:pPr>
                  <w:pStyle w:val="Anhang"/>
                  <w:jc w:val="left"/>
                </w:pPr>
                <w:r w:rsidRPr="001642F6">
                  <w:rPr>
                    <w:rStyle w:val="Platzhaltertext"/>
                  </w:rPr>
                  <w:t>Klicken oder tippen Sie hier, um Text einzugeben.</w:t>
                </w:r>
              </w:p>
            </w:tc>
          </w:sdtContent>
        </w:sdt>
        <w:sdt>
          <w:sdtPr>
            <w:id w:val="1580710053"/>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6" w14:textId="7B3B5997" w:rsidR="00777323" w:rsidRDefault="00E72889">
                <w:pPr>
                  <w:pStyle w:val="Anhang"/>
                  <w:jc w:val="left"/>
                </w:pPr>
                <w:r w:rsidRPr="001642F6">
                  <w:rPr>
                    <w:rStyle w:val="Platzhaltertext"/>
                  </w:rPr>
                  <w:t>Klicken oder tippen Sie hier, um Text einzugeben.</w:t>
                </w:r>
              </w:p>
            </w:tc>
          </w:sdtContent>
        </w:sdt>
        <w:tc>
          <w:tcPr>
            <w:tcW w:w="71" w:type="dxa"/>
          </w:tcPr>
          <w:p w14:paraId="7B1A6F47" w14:textId="77777777" w:rsidR="00777323" w:rsidRDefault="00777323">
            <w:pPr>
              <w:pStyle w:val="Anhang"/>
              <w:jc w:val="left"/>
            </w:pPr>
          </w:p>
        </w:tc>
      </w:tr>
      <w:tr w:rsidR="00777323" w14:paraId="7B1A6F4D" w14:textId="77777777">
        <w:trPr>
          <w:trHeight w:val="41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49" w14:textId="77777777" w:rsidR="00777323" w:rsidRDefault="007575E8">
            <w:pPr>
              <w:pStyle w:val="Anhang"/>
              <w:jc w:val="left"/>
            </w:pPr>
            <w:r>
              <w:t>Heimatort / Staatsangehörigkeit</w:t>
            </w:r>
          </w:p>
        </w:tc>
        <w:sdt>
          <w:sdtPr>
            <w:id w:val="-1573107668"/>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A" w14:textId="00E9665B" w:rsidR="00777323" w:rsidRDefault="00E72889">
                <w:pPr>
                  <w:pStyle w:val="Anhang"/>
                  <w:jc w:val="left"/>
                </w:pPr>
                <w:r w:rsidRPr="001642F6">
                  <w:rPr>
                    <w:rStyle w:val="Platzhaltertext"/>
                  </w:rPr>
                  <w:t>Klicken oder tippen Sie hier, um Text einzugeben.</w:t>
                </w:r>
              </w:p>
            </w:tc>
          </w:sdtContent>
        </w:sdt>
        <w:sdt>
          <w:sdtPr>
            <w:id w:val="-32499281"/>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B" w14:textId="49136AF4" w:rsidR="00777323" w:rsidRDefault="00E72889">
                <w:pPr>
                  <w:pStyle w:val="Anhang"/>
                  <w:jc w:val="left"/>
                </w:pPr>
                <w:r w:rsidRPr="001642F6">
                  <w:rPr>
                    <w:rStyle w:val="Platzhaltertext"/>
                  </w:rPr>
                  <w:t>Klicken oder tippen Sie hier, um Text einzugeben.</w:t>
                </w:r>
              </w:p>
            </w:tc>
          </w:sdtContent>
        </w:sdt>
        <w:tc>
          <w:tcPr>
            <w:tcW w:w="71" w:type="dxa"/>
          </w:tcPr>
          <w:p w14:paraId="7B1A6F4C" w14:textId="77777777" w:rsidR="00777323" w:rsidRDefault="00777323">
            <w:pPr>
              <w:pStyle w:val="Anhang"/>
              <w:jc w:val="left"/>
            </w:pPr>
          </w:p>
        </w:tc>
      </w:tr>
      <w:tr w:rsidR="00777323" w14:paraId="7B1A6F52" w14:textId="77777777">
        <w:trPr>
          <w:trHeight w:val="549"/>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4E" w14:textId="77777777" w:rsidR="00777323" w:rsidRDefault="007575E8">
            <w:pPr>
              <w:pStyle w:val="Anhang"/>
              <w:jc w:val="left"/>
            </w:pPr>
            <w:r>
              <w:t>Adresse</w:t>
            </w:r>
          </w:p>
        </w:tc>
        <w:sdt>
          <w:sdtPr>
            <w:id w:val="1481419886"/>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4F" w14:textId="2CEE993E" w:rsidR="00777323" w:rsidRDefault="00E72889">
                <w:pPr>
                  <w:pStyle w:val="Anhang"/>
                  <w:jc w:val="left"/>
                </w:pPr>
                <w:r w:rsidRPr="001642F6">
                  <w:rPr>
                    <w:rStyle w:val="Platzhaltertext"/>
                  </w:rPr>
                  <w:t>Klicken oder tippen Sie hier, um Text einzugeben.</w:t>
                </w:r>
              </w:p>
            </w:tc>
          </w:sdtContent>
        </w:sdt>
        <w:sdt>
          <w:sdtPr>
            <w:id w:val="890001941"/>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50" w14:textId="1AB5B9C5" w:rsidR="00777323" w:rsidRDefault="00E72889">
                <w:pPr>
                  <w:pStyle w:val="Anhang"/>
                  <w:jc w:val="left"/>
                </w:pPr>
                <w:r w:rsidRPr="001642F6">
                  <w:rPr>
                    <w:rStyle w:val="Platzhaltertext"/>
                  </w:rPr>
                  <w:t>Klicken oder tippen Sie hier, um Text einzugeben.</w:t>
                </w:r>
              </w:p>
            </w:tc>
          </w:sdtContent>
        </w:sdt>
        <w:tc>
          <w:tcPr>
            <w:tcW w:w="71" w:type="dxa"/>
          </w:tcPr>
          <w:p w14:paraId="7B1A6F51" w14:textId="77777777" w:rsidR="00777323" w:rsidRDefault="00777323">
            <w:pPr>
              <w:pStyle w:val="Anhang"/>
              <w:jc w:val="left"/>
            </w:pPr>
          </w:p>
        </w:tc>
      </w:tr>
      <w:tr w:rsidR="00777323" w14:paraId="7B1A6F57"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53" w14:textId="77777777" w:rsidR="00777323" w:rsidRDefault="007575E8">
            <w:pPr>
              <w:pStyle w:val="Anhang"/>
              <w:jc w:val="left"/>
            </w:pPr>
            <w:r>
              <w:t>Tel.</w:t>
            </w:r>
          </w:p>
        </w:tc>
        <w:sdt>
          <w:sdtPr>
            <w:id w:val="206336894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54" w14:textId="2AEFA086" w:rsidR="00777323" w:rsidRDefault="00E72889">
                <w:pPr>
                  <w:pStyle w:val="Anhang"/>
                  <w:jc w:val="left"/>
                </w:pPr>
                <w:r w:rsidRPr="001642F6">
                  <w:rPr>
                    <w:rStyle w:val="Platzhaltertext"/>
                  </w:rPr>
                  <w:t>Klicken oder tippen Sie hier, um Text einzugeben.</w:t>
                </w:r>
              </w:p>
            </w:tc>
          </w:sdtContent>
        </w:sdt>
        <w:sdt>
          <w:sdtPr>
            <w:id w:val="-1084837114"/>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55" w14:textId="2D795E94" w:rsidR="00777323" w:rsidRDefault="00E72889">
                <w:pPr>
                  <w:pStyle w:val="Anhang"/>
                  <w:jc w:val="left"/>
                </w:pPr>
                <w:r w:rsidRPr="001642F6">
                  <w:rPr>
                    <w:rStyle w:val="Platzhaltertext"/>
                  </w:rPr>
                  <w:t>Klicken oder tippen Sie hier, um Text einzugeben.</w:t>
                </w:r>
              </w:p>
            </w:tc>
          </w:sdtContent>
        </w:sdt>
        <w:tc>
          <w:tcPr>
            <w:tcW w:w="71" w:type="dxa"/>
          </w:tcPr>
          <w:p w14:paraId="7B1A6F56" w14:textId="77777777" w:rsidR="00777323" w:rsidRDefault="00777323">
            <w:pPr>
              <w:pStyle w:val="Anhang"/>
              <w:jc w:val="left"/>
            </w:pPr>
          </w:p>
        </w:tc>
      </w:tr>
      <w:tr w:rsidR="00777323" w14:paraId="7B1A6F5C" w14:textId="77777777">
        <w:trPr>
          <w:trHeight w:val="37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58" w14:textId="77777777" w:rsidR="00777323" w:rsidRDefault="007575E8">
            <w:pPr>
              <w:pStyle w:val="Anhang"/>
              <w:jc w:val="left"/>
            </w:pPr>
            <w:r>
              <w:t>E-Mail</w:t>
            </w:r>
          </w:p>
        </w:tc>
        <w:sdt>
          <w:sdtPr>
            <w:id w:val="-717827299"/>
            <w:placeholder>
              <w:docPart w:val="DefaultPlaceholder_-1854013440"/>
            </w:placeholder>
            <w:showingPlcHdr/>
            <w:text/>
          </w:sdtPr>
          <w:sdtContent>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59" w14:textId="2B94EF3E" w:rsidR="00777323" w:rsidRDefault="00E72889">
                <w:pPr>
                  <w:pStyle w:val="Anhang"/>
                  <w:jc w:val="left"/>
                </w:pPr>
                <w:r w:rsidRPr="001642F6">
                  <w:rPr>
                    <w:rStyle w:val="Platzhaltertext"/>
                  </w:rPr>
                  <w:t>Klicken oder tippen Sie hier, um Text einzugeben.</w:t>
                </w:r>
              </w:p>
            </w:tc>
          </w:sdtContent>
        </w:sdt>
        <w:sdt>
          <w:sdtPr>
            <w:id w:val="-1862432318"/>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5A" w14:textId="16C5005B" w:rsidR="00777323" w:rsidRDefault="00E72889">
                <w:pPr>
                  <w:pStyle w:val="Anhang"/>
                  <w:jc w:val="left"/>
                </w:pPr>
                <w:r w:rsidRPr="001642F6">
                  <w:rPr>
                    <w:rStyle w:val="Platzhaltertext"/>
                  </w:rPr>
                  <w:t>Klicken oder tippen Sie hier, um Text einzugeben.</w:t>
                </w:r>
              </w:p>
            </w:tc>
          </w:sdtContent>
        </w:sdt>
        <w:tc>
          <w:tcPr>
            <w:tcW w:w="71" w:type="dxa"/>
          </w:tcPr>
          <w:p w14:paraId="7B1A6F5B" w14:textId="77777777" w:rsidR="00777323" w:rsidRDefault="00777323">
            <w:pPr>
              <w:pStyle w:val="Anhang"/>
              <w:jc w:val="left"/>
            </w:pPr>
          </w:p>
        </w:tc>
      </w:tr>
    </w:tbl>
    <w:p w14:paraId="7B1A6F5D" w14:textId="77777777" w:rsidR="00777323" w:rsidRDefault="00777323">
      <w:pPr>
        <w:rPr>
          <w:shd w:val="clear" w:color="auto" w:fill="FFFF00"/>
        </w:rPr>
      </w:pPr>
    </w:p>
    <w:p w14:paraId="7B1A6F5E" w14:textId="77777777" w:rsidR="00777323" w:rsidRDefault="007575E8">
      <w:pPr>
        <w:pStyle w:val="berschrift2"/>
      </w:pPr>
      <w:r>
        <w:t>Angaben zur GwG Prüfgesellschaft</w:t>
      </w:r>
    </w:p>
    <w:p w14:paraId="7B1A6F5F" w14:textId="77777777" w:rsidR="00777323" w:rsidRDefault="00777323"/>
    <w:tbl>
      <w:tblPr>
        <w:tblW w:w="8506" w:type="dxa"/>
        <w:tblInd w:w="704" w:type="dxa"/>
        <w:tblLayout w:type="fixed"/>
        <w:tblCellMar>
          <w:left w:w="10" w:type="dxa"/>
          <w:right w:w="10" w:type="dxa"/>
        </w:tblCellMar>
        <w:tblLook w:val="04A0" w:firstRow="1" w:lastRow="0" w:firstColumn="1" w:lastColumn="0" w:noHBand="0" w:noVBand="1"/>
      </w:tblPr>
      <w:tblGrid>
        <w:gridCol w:w="3118"/>
        <w:gridCol w:w="5388"/>
      </w:tblGrid>
      <w:tr w:rsidR="00777323" w14:paraId="7B1A6F62" w14:textId="77777777">
        <w:trPr>
          <w:trHeight w:val="434"/>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60" w14:textId="77777777" w:rsidR="00777323" w:rsidRDefault="007575E8">
            <w:pPr>
              <w:pStyle w:val="Anhang"/>
            </w:pPr>
            <w:r>
              <w:t>Firma</w:t>
            </w:r>
          </w:p>
        </w:tc>
        <w:sdt>
          <w:sdtPr>
            <w:id w:val="662203799"/>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61" w14:textId="46B6FC2C" w:rsidR="00777323" w:rsidRDefault="00E72889">
                <w:pPr>
                  <w:pStyle w:val="Anhang"/>
                  <w:jc w:val="left"/>
                </w:pPr>
                <w:r w:rsidRPr="001642F6">
                  <w:rPr>
                    <w:rStyle w:val="Platzhaltertext"/>
                  </w:rPr>
                  <w:t>Klicken oder tippen Sie hier, um Text einzugeben.</w:t>
                </w:r>
              </w:p>
            </w:tc>
          </w:sdtContent>
        </w:sdt>
      </w:tr>
      <w:tr w:rsidR="00777323" w14:paraId="7B1A6F65" w14:textId="77777777">
        <w:trPr>
          <w:trHeight w:val="63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63" w14:textId="77777777" w:rsidR="00777323" w:rsidRDefault="007575E8">
            <w:pPr>
              <w:pStyle w:val="Anhang"/>
            </w:pPr>
            <w:r>
              <w:t>Sitz / Adresse</w:t>
            </w:r>
          </w:p>
        </w:tc>
        <w:sdt>
          <w:sdtPr>
            <w:id w:val="-1628620481"/>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64" w14:textId="3FB92637" w:rsidR="00777323" w:rsidRDefault="00E72889">
                <w:pPr>
                  <w:pStyle w:val="Anhang"/>
                  <w:jc w:val="left"/>
                </w:pPr>
                <w:r w:rsidRPr="001642F6">
                  <w:rPr>
                    <w:rStyle w:val="Platzhaltertext"/>
                  </w:rPr>
                  <w:t>Klicken oder tippen Sie hier, um Text einzugeben.</w:t>
                </w:r>
              </w:p>
            </w:tc>
          </w:sdtContent>
        </w:sdt>
      </w:tr>
      <w:tr w:rsidR="00777323" w14:paraId="7B1A6F68" w14:textId="77777777">
        <w:trPr>
          <w:trHeight w:val="423"/>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66" w14:textId="77777777" w:rsidR="00777323" w:rsidRDefault="007575E8">
            <w:pPr>
              <w:pStyle w:val="Anhang"/>
            </w:pPr>
            <w:r>
              <w:t xml:space="preserve">Tel. </w:t>
            </w:r>
          </w:p>
        </w:tc>
        <w:sdt>
          <w:sdtPr>
            <w:id w:val="2133120703"/>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67" w14:textId="5C8CDFE1" w:rsidR="00777323" w:rsidRDefault="00E72889">
                <w:pPr>
                  <w:pStyle w:val="Anhang"/>
                  <w:jc w:val="left"/>
                </w:pPr>
                <w:r w:rsidRPr="001642F6">
                  <w:rPr>
                    <w:rStyle w:val="Platzhaltertext"/>
                  </w:rPr>
                  <w:t>Klicken oder tippen Sie hier, um Text einzugeben.</w:t>
                </w:r>
              </w:p>
            </w:tc>
          </w:sdtContent>
        </w:sdt>
      </w:tr>
      <w:tr w:rsidR="00777323" w14:paraId="7B1A6F6B" w14:textId="77777777">
        <w:trPr>
          <w:trHeight w:val="41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69" w14:textId="77777777" w:rsidR="00777323" w:rsidRDefault="007575E8">
            <w:pPr>
              <w:pStyle w:val="Anhang"/>
            </w:pPr>
            <w:r>
              <w:t>E-Mail</w:t>
            </w:r>
          </w:p>
        </w:tc>
        <w:sdt>
          <w:sdtPr>
            <w:id w:val="1712839795"/>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6A" w14:textId="450FBA37" w:rsidR="00777323" w:rsidRDefault="00E72889">
                <w:pPr>
                  <w:pStyle w:val="Anhang"/>
                  <w:jc w:val="left"/>
                </w:pPr>
                <w:r w:rsidRPr="001642F6">
                  <w:rPr>
                    <w:rStyle w:val="Platzhaltertext"/>
                  </w:rPr>
                  <w:t>Klicken oder tippen Sie hier, um Text einzugeben.</w:t>
                </w:r>
              </w:p>
            </w:tc>
          </w:sdtContent>
        </w:sdt>
      </w:tr>
      <w:tr w:rsidR="00777323" w14:paraId="7B1A6F6E" w14:textId="77777777">
        <w:trPr>
          <w:trHeight w:val="41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6C" w14:textId="77777777" w:rsidR="00777323" w:rsidRDefault="007575E8">
            <w:pPr>
              <w:pStyle w:val="Anhang"/>
            </w:pPr>
            <w:r>
              <w:t>Bilanzstichtag</w:t>
            </w:r>
          </w:p>
        </w:tc>
        <w:sdt>
          <w:sdtPr>
            <w:id w:val="1926603942"/>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6D" w14:textId="6BDBACBB" w:rsidR="00777323" w:rsidRDefault="00E72889">
                <w:pPr>
                  <w:pStyle w:val="Anhang"/>
                  <w:jc w:val="left"/>
                </w:pPr>
                <w:r w:rsidRPr="001642F6">
                  <w:rPr>
                    <w:rStyle w:val="Platzhaltertext"/>
                  </w:rPr>
                  <w:t>Klicken oder tippen Sie hier, um Text einzugeben.</w:t>
                </w:r>
              </w:p>
            </w:tc>
          </w:sdtContent>
        </w:sdt>
      </w:tr>
    </w:tbl>
    <w:p w14:paraId="7B1A6F6F" w14:textId="77777777" w:rsidR="00777323" w:rsidRDefault="00777323">
      <w:pPr>
        <w:pStyle w:val="berschrift2"/>
      </w:pPr>
    </w:p>
    <w:p w14:paraId="7B1A6F70" w14:textId="77777777" w:rsidR="00777323" w:rsidRDefault="007575E8">
      <w:pPr>
        <w:pStyle w:val="berschrift2"/>
      </w:pPr>
      <w:r>
        <w:t>Angaben zur Revision</w:t>
      </w:r>
    </w:p>
    <w:p w14:paraId="7B1A6F71" w14:textId="77777777" w:rsidR="00777323" w:rsidRDefault="00777323"/>
    <w:tbl>
      <w:tblPr>
        <w:tblW w:w="8506" w:type="dxa"/>
        <w:tblInd w:w="704" w:type="dxa"/>
        <w:tblLayout w:type="fixed"/>
        <w:tblCellMar>
          <w:left w:w="10" w:type="dxa"/>
          <w:right w:w="10" w:type="dxa"/>
        </w:tblCellMar>
        <w:tblLook w:val="04A0" w:firstRow="1" w:lastRow="0" w:firstColumn="1" w:lastColumn="0" w:noHBand="0" w:noVBand="1"/>
      </w:tblPr>
      <w:tblGrid>
        <w:gridCol w:w="3118"/>
        <w:gridCol w:w="5388"/>
      </w:tblGrid>
      <w:tr w:rsidR="00777323" w14:paraId="7B1A6F74" w14:textId="77777777">
        <w:trPr>
          <w:trHeight w:val="41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72" w14:textId="77777777" w:rsidR="00777323" w:rsidRDefault="007575E8">
            <w:pPr>
              <w:pStyle w:val="Anhang"/>
            </w:pPr>
            <w:r>
              <w:t>Bilanzstichtag</w:t>
            </w:r>
          </w:p>
        </w:tc>
        <w:sdt>
          <w:sdtPr>
            <w:id w:val="-971591189"/>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73" w14:textId="72B2E614" w:rsidR="00777323" w:rsidRDefault="00E72889">
                <w:pPr>
                  <w:pStyle w:val="Anhang"/>
                  <w:jc w:val="left"/>
                </w:pPr>
                <w:r w:rsidRPr="001642F6">
                  <w:rPr>
                    <w:rStyle w:val="Platzhaltertext"/>
                  </w:rPr>
                  <w:t>Klicken oder tippen Sie hier, um Text einzugeben.</w:t>
                </w:r>
              </w:p>
            </w:tc>
          </w:sdtContent>
        </w:sdt>
      </w:tr>
      <w:tr w:rsidR="00777323" w14:paraId="7B1A6F78" w14:textId="77777777">
        <w:trPr>
          <w:trHeight w:val="41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75" w14:textId="77777777" w:rsidR="00777323" w:rsidRDefault="007575E8">
            <w:pPr>
              <w:pStyle w:val="Anhang"/>
              <w:jc w:val="left"/>
            </w:pPr>
            <w:proofErr w:type="spellStart"/>
            <w:r>
              <w:t>Opting</w:t>
            </w:r>
            <w:proofErr w:type="spellEnd"/>
            <w:r>
              <w:t xml:space="preserve"> out der Revision </w:t>
            </w:r>
            <w:r>
              <w:br/>
              <w:t>der Jahresrechnung</w:t>
            </w:r>
          </w:p>
        </w:tc>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76" w14:textId="2837B40C" w:rsidR="00777323" w:rsidRDefault="00000000">
            <w:pPr>
              <w:pStyle w:val="Anhang"/>
              <w:tabs>
                <w:tab w:val="left" w:pos="355"/>
                <w:tab w:val="left" w:pos="1348"/>
              </w:tabs>
              <w:ind w:left="720"/>
            </w:pPr>
            <w:sdt>
              <w:sdtPr>
                <w:rPr>
                  <w:rFonts w:ascii="MS Gothic" w:eastAsia="MS Gothic" w:hAnsi="MS Gothic"/>
                </w:rPr>
                <w:id w:val="-2115971328"/>
                <w14:checkbox>
                  <w14:checked w14:val="0"/>
                  <w14:checkedState w14:val="2612" w14:font="MS Gothic"/>
                  <w14:uncheckedState w14:val="2610" w14:font="MS Gothic"/>
                </w14:checkbox>
              </w:sdtPr>
              <w:sdtContent>
                <w:r w:rsidR="00E72889">
                  <w:rPr>
                    <w:rFonts w:ascii="MS Gothic" w:eastAsia="MS Gothic" w:hAnsi="MS Gothic" w:hint="eastAsia"/>
                  </w:rPr>
                  <w:t>☐</w:t>
                </w:r>
              </w:sdtContent>
            </w:sdt>
            <w:r w:rsidR="007575E8">
              <w:t xml:space="preserve"> ja</w:t>
            </w:r>
          </w:p>
          <w:p w14:paraId="7B1A6F77" w14:textId="1F6EC4A4" w:rsidR="00777323" w:rsidRDefault="00000000">
            <w:pPr>
              <w:pStyle w:val="Anhang"/>
              <w:tabs>
                <w:tab w:val="left" w:pos="355"/>
                <w:tab w:val="left" w:pos="1348"/>
              </w:tabs>
              <w:ind w:left="720"/>
            </w:pPr>
            <w:sdt>
              <w:sdtPr>
                <w:rPr>
                  <w:rFonts w:ascii="MS Gothic" w:eastAsia="MS Gothic" w:hAnsi="MS Gothic"/>
                </w:rPr>
                <w:id w:val="-395278657"/>
                <w14:checkbox>
                  <w14:checked w14:val="0"/>
                  <w14:checkedState w14:val="2612" w14:font="MS Gothic"/>
                  <w14:uncheckedState w14:val="2610" w14:font="MS Gothic"/>
                </w14:checkbox>
              </w:sdtPr>
              <w:sdtContent>
                <w:r w:rsidR="00E72889">
                  <w:rPr>
                    <w:rFonts w:ascii="MS Gothic" w:eastAsia="MS Gothic" w:hAnsi="MS Gothic" w:hint="eastAsia"/>
                  </w:rPr>
                  <w:t>☐</w:t>
                </w:r>
              </w:sdtContent>
            </w:sdt>
            <w:r w:rsidR="007575E8">
              <w:t xml:space="preserve"> nein</w:t>
            </w:r>
          </w:p>
        </w:tc>
      </w:tr>
      <w:tr w:rsidR="00777323" w14:paraId="7B1A6F7B" w14:textId="77777777">
        <w:trPr>
          <w:trHeight w:val="434"/>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79" w14:textId="77777777" w:rsidR="00777323" w:rsidRDefault="007575E8">
            <w:pPr>
              <w:pStyle w:val="Anhang"/>
            </w:pPr>
            <w:r>
              <w:t xml:space="preserve">Falls nein, Firma des </w:t>
            </w:r>
            <w:proofErr w:type="gramStart"/>
            <w:r>
              <w:t>OR Revisor</w:t>
            </w:r>
            <w:proofErr w:type="gramEnd"/>
          </w:p>
        </w:tc>
        <w:sdt>
          <w:sdtPr>
            <w:id w:val="-414324738"/>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7A" w14:textId="3A9A439F" w:rsidR="00777323" w:rsidRDefault="00E72889">
                <w:pPr>
                  <w:pStyle w:val="Anhang"/>
                  <w:jc w:val="left"/>
                </w:pPr>
                <w:r w:rsidRPr="001642F6">
                  <w:rPr>
                    <w:rStyle w:val="Platzhaltertext"/>
                  </w:rPr>
                  <w:t>Klicken oder tippen Sie hier, um Text einzugeben.</w:t>
                </w:r>
              </w:p>
            </w:tc>
          </w:sdtContent>
        </w:sdt>
      </w:tr>
      <w:tr w:rsidR="00777323" w14:paraId="7B1A6F7E" w14:textId="77777777">
        <w:trPr>
          <w:trHeight w:val="63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7C" w14:textId="77777777" w:rsidR="00777323" w:rsidRDefault="007575E8">
            <w:pPr>
              <w:pStyle w:val="Anhang"/>
              <w:rPr>
                <w:lang w:val="fr-CH"/>
              </w:rPr>
            </w:pPr>
            <w:proofErr w:type="spellStart"/>
            <w:r>
              <w:rPr>
                <w:lang w:val="fr-CH"/>
              </w:rPr>
              <w:t>Sitz</w:t>
            </w:r>
            <w:proofErr w:type="spellEnd"/>
            <w:r>
              <w:rPr>
                <w:lang w:val="fr-CH"/>
              </w:rPr>
              <w:t xml:space="preserve"> / Adresse des OR </w:t>
            </w:r>
            <w:proofErr w:type="spellStart"/>
            <w:r>
              <w:rPr>
                <w:lang w:val="fr-CH"/>
              </w:rPr>
              <w:t>Revisor</w:t>
            </w:r>
            <w:proofErr w:type="spellEnd"/>
          </w:p>
        </w:tc>
        <w:sdt>
          <w:sdtPr>
            <w:id w:val="-1347012401"/>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7D" w14:textId="580DA0FC" w:rsidR="00777323" w:rsidRDefault="00E72889">
                <w:pPr>
                  <w:pStyle w:val="Anhang"/>
                  <w:jc w:val="left"/>
                </w:pPr>
                <w:r w:rsidRPr="001642F6">
                  <w:rPr>
                    <w:rStyle w:val="Platzhaltertext"/>
                  </w:rPr>
                  <w:t>Klicken oder tippen Sie hier, um Text einzugeben.</w:t>
                </w:r>
              </w:p>
            </w:tc>
          </w:sdtContent>
        </w:sdt>
      </w:tr>
      <w:tr w:rsidR="00777323" w14:paraId="7B1A6F81" w14:textId="77777777">
        <w:trPr>
          <w:trHeight w:val="423"/>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7F" w14:textId="77777777" w:rsidR="00777323" w:rsidRDefault="007575E8">
            <w:pPr>
              <w:pStyle w:val="Anhang"/>
            </w:pPr>
            <w:r>
              <w:t xml:space="preserve">Tel. </w:t>
            </w:r>
            <w:proofErr w:type="gramStart"/>
            <w:r>
              <w:t>OR Revisor</w:t>
            </w:r>
            <w:proofErr w:type="gramEnd"/>
          </w:p>
        </w:tc>
        <w:sdt>
          <w:sdtPr>
            <w:id w:val="-1602640719"/>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80" w14:textId="3EED1AB0" w:rsidR="00777323" w:rsidRDefault="00E72889">
                <w:pPr>
                  <w:pStyle w:val="Anhang"/>
                  <w:jc w:val="left"/>
                </w:pPr>
                <w:r w:rsidRPr="001642F6">
                  <w:rPr>
                    <w:rStyle w:val="Platzhaltertext"/>
                  </w:rPr>
                  <w:t>Klicken oder tippen Sie hier, um Text einzugeben.</w:t>
                </w:r>
              </w:p>
            </w:tc>
          </w:sdtContent>
        </w:sdt>
      </w:tr>
      <w:tr w:rsidR="00777323" w14:paraId="7B1A6F84" w14:textId="77777777">
        <w:trPr>
          <w:trHeight w:val="415"/>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2" w14:textId="77777777" w:rsidR="00777323" w:rsidRDefault="007575E8">
            <w:pPr>
              <w:pStyle w:val="Anhang"/>
            </w:pPr>
            <w:proofErr w:type="gramStart"/>
            <w:r>
              <w:t>E-Mail OR</w:t>
            </w:r>
            <w:proofErr w:type="gramEnd"/>
            <w:r>
              <w:t xml:space="preserve"> Revisor</w:t>
            </w:r>
          </w:p>
        </w:tc>
        <w:sdt>
          <w:sdtPr>
            <w:id w:val="68156257"/>
            <w:placeholder>
              <w:docPart w:val="DefaultPlaceholder_-1854013440"/>
            </w:placeholder>
            <w:showingPlcHdr/>
            <w:text/>
          </w:sdtPr>
          <w:sdtContent>
            <w:tc>
              <w:tcPr>
                <w:tcW w:w="5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83" w14:textId="1CC25351" w:rsidR="00777323" w:rsidRDefault="00E72889">
                <w:pPr>
                  <w:pStyle w:val="Anhang"/>
                  <w:jc w:val="left"/>
                </w:pPr>
                <w:r w:rsidRPr="001642F6">
                  <w:rPr>
                    <w:rStyle w:val="Platzhaltertext"/>
                  </w:rPr>
                  <w:t>Klicken oder tippen Sie hier, um Text einzugeben.</w:t>
                </w:r>
              </w:p>
            </w:tc>
          </w:sdtContent>
        </w:sdt>
      </w:tr>
    </w:tbl>
    <w:p w14:paraId="7B1A6F85" w14:textId="77777777" w:rsidR="00777323" w:rsidRDefault="00777323"/>
    <w:p w14:paraId="7B1A6F86" w14:textId="77777777" w:rsidR="00777323" w:rsidRDefault="007575E8">
      <w:pPr>
        <w:pStyle w:val="berschrift2"/>
      </w:pPr>
      <w:r>
        <w:t>Personal</w:t>
      </w:r>
    </w:p>
    <w:p w14:paraId="7B1A6F87" w14:textId="77777777" w:rsidR="00777323" w:rsidRDefault="00777323">
      <w:pPr>
        <w:pStyle w:val="Anhang"/>
      </w:pPr>
    </w:p>
    <w:tbl>
      <w:tblPr>
        <w:tblW w:w="8576" w:type="dxa"/>
        <w:tblInd w:w="704" w:type="dxa"/>
        <w:tblLayout w:type="fixed"/>
        <w:tblCellMar>
          <w:left w:w="10" w:type="dxa"/>
          <w:right w:w="10" w:type="dxa"/>
        </w:tblCellMar>
        <w:tblLook w:val="04A0" w:firstRow="1" w:lastRow="0" w:firstColumn="1" w:lastColumn="0" w:noHBand="0" w:noVBand="1"/>
      </w:tblPr>
      <w:tblGrid>
        <w:gridCol w:w="3260"/>
        <w:gridCol w:w="2552"/>
        <w:gridCol w:w="2764"/>
      </w:tblGrid>
      <w:tr w:rsidR="00777323" w14:paraId="7B1A6F8B" w14:textId="77777777">
        <w:trPr>
          <w:cantSplit/>
          <w:trHeight w:val="377"/>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8" w14:textId="77777777" w:rsidR="00777323" w:rsidRDefault="007575E8">
            <w:pPr>
              <w:pStyle w:val="Anhang"/>
              <w:ind w:left="213"/>
            </w:pPr>
            <w:proofErr w:type="gramStart"/>
            <w:r>
              <w:t>Total Vollzeitstellen</w:t>
            </w:r>
            <w:proofErr w:type="gramEnd"/>
            <w:r>
              <w:t xml:space="preserve"> in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9" w14:textId="77777777" w:rsidR="00777323" w:rsidRDefault="007575E8">
            <w:pPr>
              <w:pStyle w:val="Anhang"/>
              <w:ind w:left="213"/>
            </w:pPr>
            <w:r>
              <w:t>Kundenbetreuung</w:t>
            </w:r>
            <w:r>
              <w:rPr>
                <w:rStyle w:val="Funotenzeichen"/>
              </w:rPr>
              <w:footnoteReference w:id="7"/>
            </w: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A" w14:textId="77777777" w:rsidR="00777323" w:rsidRDefault="007575E8">
            <w:pPr>
              <w:pStyle w:val="Anhang"/>
              <w:ind w:left="213"/>
            </w:pPr>
            <w:r>
              <w:t>Administration</w:t>
            </w:r>
            <w:r>
              <w:rPr>
                <w:rStyle w:val="Funotenzeichen"/>
              </w:rPr>
              <w:footnoteReference w:id="8"/>
            </w:r>
          </w:p>
        </w:tc>
      </w:tr>
      <w:tr w:rsidR="00777323" w14:paraId="7B1A6F8F" w14:textId="77777777">
        <w:trPr>
          <w:cantSplit/>
          <w:trHeight w:val="391"/>
        </w:trPr>
        <w:sdt>
          <w:sdtPr>
            <w:id w:val="-1885702781"/>
            <w:placeholder>
              <w:docPart w:val="DefaultPlaceholder_-1854013440"/>
            </w:placeholder>
            <w:showingPlcHdr/>
            <w:text/>
          </w:sdtPr>
          <w:sdtContent>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C" w14:textId="4367B1BE" w:rsidR="00777323" w:rsidRDefault="00E72889">
                <w:pPr>
                  <w:pStyle w:val="Anhang"/>
                  <w:ind w:left="213"/>
                  <w:jc w:val="left"/>
                </w:pPr>
                <w:r w:rsidRPr="001642F6">
                  <w:rPr>
                    <w:rStyle w:val="Platzhaltertext"/>
                  </w:rPr>
                  <w:t>Klicken oder tippen Sie hier, um Text einzugeben.</w:t>
                </w:r>
              </w:p>
            </w:tc>
          </w:sdtContent>
        </w:sdt>
        <w:sdt>
          <w:sdtPr>
            <w:id w:val="-1117055185"/>
            <w:placeholder>
              <w:docPart w:val="DefaultPlaceholder_-1854013440"/>
            </w:placeholder>
            <w:showingPlcHdr/>
            <w:text/>
          </w:sdtPr>
          <w:sdtContent>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D" w14:textId="5300D3BB" w:rsidR="00777323" w:rsidRDefault="00E72889">
                <w:pPr>
                  <w:pStyle w:val="Anhang"/>
                  <w:ind w:left="213"/>
                  <w:jc w:val="left"/>
                </w:pPr>
                <w:r w:rsidRPr="001642F6">
                  <w:rPr>
                    <w:rStyle w:val="Platzhaltertext"/>
                  </w:rPr>
                  <w:t>Klicken oder tippen Sie hier, um Text einzugeben.</w:t>
                </w:r>
              </w:p>
            </w:tc>
          </w:sdtContent>
        </w:sdt>
        <w:sdt>
          <w:sdtPr>
            <w:id w:val="-615439404"/>
            <w:placeholder>
              <w:docPart w:val="DefaultPlaceholder_-1854013440"/>
            </w:placeholder>
            <w:showingPlcHdr/>
            <w:text/>
          </w:sdtPr>
          <w:sdtContent>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8E" w14:textId="684DC286" w:rsidR="00777323" w:rsidRDefault="00E72889">
                <w:pPr>
                  <w:pStyle w:val="Anhang"/>
                  <w:ind w:left="213"/>
                  <w:jc w:val="left"/>
                </w:pPr>
                <w:r w:rsidRPr="001642F6">
                  <w:rPr>
                    <w:rStyle w:val="Platzhaltertext"/>
                  </w:rPr>
                  <w:t>Klicken oder tippen Sie hier, um Text einzugeben.</w:t>
                </w:r>
              </w:p>
            </w:tc>
          </w:sdtContent>
        </w:sdt>
      </w:tr>
    </w:tbl>
    <w:p w14:paraId="7B1A6F90" w14:textId="77777777" w:rsidR="00777323" w:rsidRDefault="00777323">
      <w:pPr>
        <w:pStyle w:val="Anhang"/>
      </w:pPr>
    </w:p>
    <w:p w14:paraId="7B1A6F91" w14:textId="77777777" w:rsidR="00777323" w:rsidRDefault="007575E8">
      <w:pPr>
        <w:pStyle w:val="berschrift2"/>
      </w:pPr>
      <w:r>
        <w:t>Übertragung von Aufgaben/Outsourcing</w:t>
      </w:r>
    </w:p>
    <w:p w14:paraId="7B1A6F92" w14:textId="77777777" w:rsidR="00777323" w:rsidRDefault="00777323"/>
    <w:p w14:paraId="7B1A6F93" w14:textId="77777777" w:rsidR="00777323" w:rsidRDefault="007575E8">
      <w:pPr>
        <w:pStyle w:val="Anhang"/>
      </w:pPr>
      <w:r>
        <w:tab/>
        <w:t>Genaue Angabe der Art der Tätigkeit und der Gesellschaft/Person, welche diese ausführt</w:t>
      </w:r>
    </w:p>
    <w:tbl>
      <w:tblPr>
        <w:tblW w:w="8576" w:type="dxa"/>
        <w:tblInd w:w="704" w:type="dxa"/>
        <w:tblLayout w:type="fixed"/>
        <w:tblCellMar>
          <w:left w:w="10" w:type="dxa"/>
          <w:right w:w="10" w:type="dxa"/>
        </w:tblCellMar>
        <w:tblLook w:val="04A0" w:firstRow="1" w:lastRow="0" w:firstColumn="1" w:lastColumn="0" w:noHBand="0" w:noVBand="1"/>
      </w:tblPr>
      <w:tblGrid>
        <w:gridCol w:w="8576"/>
      </w:tblGrid>
      <w:tr w:rsidR="00777323" w14:paraId="7B1A6F95" w14:textId="77777777">
        <w:trPr>
          <w:trHeight w:val="1038"/>
        </w:trPr>
        <w:sdt>
          <w:sdtPr>
            <w:id w:val="-1085063366"/>
            <w:placeholder>
              <w:docPart w:val="DefaultPlaceholder_-1854013440"/>
            </w:placeholder>
            <w:showingPlcHdr/>
            <w:text/>
          </w:sdtPr>
          <w:sdtContent>
            <w:tc>
              <w:tcPr>
                <w:tcW w:w="85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94" w14:textId="7BE48C54" w:rsidR="00777323" w:rsidRDefault="00E72889">
                <w:pPr>
                  <w:pStyle w:val="Anhang"/>
                  <w:jc w:val="left"/>
                </w:pPr>
                <w:r w:rsidRPr="001642F6">
                  <w:rPr>
                    <w:rStyle w:val="Platzhaltertext"/>
                  </w:rPr>
                  <w:t>Klicken oder tippen Sie hier, um Text einzugeben.</w:t>
                </w:r>
              </w:p>
            </w:tc>
          </w:sdtContent>
        </w:sdt>
      </w:tr>
    </w:tbl>
    <w:p w14:paraId="7B1A6F96" w14:textId="77777777" w:rsidR="00777323" w:rsidRDefault="00777323">
      <w:pPr>
        <w:pStyle w:val="Anhang"/>
      </w:pPr>
    </w:p>
    <w:p w14:paraId="7B1A6F97" w14:textId="77777777" w:rsidR="00777323" w:rsidRDefault="007575E8">
      <w:pPr>
        <w:pStyle w:val="berschrift2"/>
      </w:pPr>
      <w:r>
        <w:t>Betreutes Vermögen</w:t>
      </w:r>
      <w:r>
        <w:rPr>
          <w:rStyle w:val="Funotenzeichen"/>
        </w:rPr>
        <w:footnoteReference w:id="9"/>
      </w:r>
    </w:p>
    <w:p w14:paraId="7B1A6F98" w14:textId="77777777" w:rsidR="00777323" w:rsidRDefault="00777323"/>
    <w:tbl>
      <w:tblPr>
        <w:tblW w:w="8576" w:type="dxa"/>
        <w:tblInd w:w="704" w:type="dxa"/>
        <w:tblLayout w:type="fixed"/>
        <w:tblCellMar>
          <w:left w:w="10" w:type="dxa"/>
          <w:right w:w="10" w:type="dxa"/>
        </w:tblCellMar>
        <w:tblLook w:val="04A0" w:firstRow="1" w:lastRow="0" w:firstColumn="1" w:lastColumn="0" w:noHBand="0" w:noVBand="1"/>
      </w:tblPr>
      <w:tblGrid>
        <w:gridCol w:w="5103"/>
        <w:gridCol w:w="3473"/>
      </w:tblGrid>
      <w:tr w:rsidR="00777323" w:rsidRPr="001F3452" w14:paraId="7B1A6F9B" w14:textId="77777777">
        <w:trPr>
          <w:trHeight w:val="375"/>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99" w14:textId="3B943695" w:rsidR="00777323" w:rsidRDefault="00000000">
            <w:pPr>
              <w:pStyle w:val="Anhang"/>
              <w:tabs>
                <w:tab w:val="left" w:pos="284"/>
              </w:tabs>
              <w:ind w:left="273" w:hanging="273"/>
            </w:pPr>
            <w:sdt>
              <w:sdtPr>
                <w:id w:val="-2089604159"/>
                <w14:checkbox>
                  <w14:checked w14:val="0"/>
                  <w14:checkedState w14:val="2612" w14:font="MS Gothic"/>
                  <w14:uncheckedState w14:val="2610" w14:font="MS Gothic"/>
                </w14:checkbox>
              </w:sdtPr>
              <w:sdtContent>
                <w:r w:rsidR="00C5419A">
                  <w:rPr>
                    <w:rFonts w:ascii="MS Gothic" w:eastAsia="MS Gothic" w:hAnsi="MS Gothic" w:hint="eastAsia"/>
                  </w:rPr>
                  <w:t>☐</w:t>
                </w:r>
              </w:sdtContent>
            </w:sdt>
            <w:r w:rsidR="007575E8">
              <w:tab/>
              <w:t xml:space="preserve">&lt; CHF 100 Mio. </w:t>
            </w:r>
          </w:p>
        </w:tc>
        <w:bookmarkStart w:id="2" w:name="Kontrollkästchen5"/>
        <w:bookmarkEnd w:id="2"/>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9A" w14:textId="0A22EFD2" w:rsidR="00777323" w:rsidRPr="00C3722D" w:rsidRDefault="00000000">
            <w:pPr>
              <w:pStyle w:val="Anhang"/>
              <w:tabs>
                <w:tab w:val="left" w:pos="284"/>
              </w:tabs>
              <w:ind w:left="273" w:hanging="273"/>
              <w:rPr>
                <w:lang w:val="it-IT"/>
              </w:rPr>
            </w:pPr>
            <w:sdt>
              <w:sdtPr>
                <w:rPr>
                  <w:lang w:val="it-IT"/>
                </w:rPr>
                <w:id w:val="220342267"/>
                <w14:checkbox>
                  <w14:checked w14:val="0"/>
                  <w14:checkedState w14:val="2612" w14:font="MS Gothic"/>
                  <w14:uncheckedState w14:val="2610" w14:font="MS Gothic"/>
                </w14:checkbox>
              </w:sdtPr>
              <w:sdtContent>
                <w:r w:rsidR="004633F8">
                  <w:rPr>
                    <w:rFonts w:ascii="MS Gothic" w:eastAsia="MS Gothic" w:hAnsi="MS Gothic" w:hint="eastAsia"/>
                    <w:lang w:val="it-IT"/>
                  </w:rPr>
                  <w:t>☐</w:t>
                </w:r>
              </w:sdtContent>
            </w:sdt>
            <w:r w:rsidR="007575E8">
              <w:rPr>
                <w:lang w:val="it-IT"/>
              </w:rPr>
              <w:tab/>
              <w:t>&gt; CHF 750 Mio. und &lt; CHF 1 Mia.</w:t>
            </w:r>
          </w:p>
        </w:tc>
      </w:tr>
      <w:tr w:rsidR="00777323" w:rsidRPr="001F3452" w14:paraId="7B1A6F9E" w14:textId="77777777">
        <w:trPr>
          <w:trHeight w:val="371"/>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9C" w14:textId="5AFCDB36" w:rsidR="00777323" w:rsidRPr="00C3722D" w:rsidRDefault="00000000">
            <w:pPr>
              <w:pStyle w:val="table"/>
              <w:rPr>
                <w:lang w:val="it-IT"/>
              </w:rPr>
            </w:pPr>
            <w:sdt>
              <w:sdtPr>
                <w:rPr>
                  <w:lang w:val="it-IT"/>
                </w:rPr>
                <w:id w:val="-1001591791"/>
                <w14:checkbox>
                  <w14:checked w14:val="0"/>
                  <w14:checkedState w14:val="2612" w14:font="MS Gothic"/>
                  <w14:uncheckedState w14:val="2610" w14:font="MS Gothic"/>
                </w14:checkbox>
              </w:sdtPr>
              <w:sdtContent>
                <w:r w:rsidR="00C5419A">
                  <w:rPr>
                    <w:rFonts w:ascii="MS Gothic" w:eastAsia="MS Gothic" w:hAnsi="MS Gothic" w:hint="eastAsia"/>
                    <w:lang w:val="it-IT"/>
                  </w:rPr>
                  <w:t>☐</w:t>
                </w:r>
              </w:sdtContent>
            </w:sdt>
            <w:r w:rsidR="007575E8">
              <w:rPr>
                <w:sz w:val="14"/>
                <w:szCs w:val="14"/>
                <w:lang w:val="it-IT"/>
              </w:rPr>
              <w:tab/>
            </w:r>
            <w:r w:rsidR="007575E8">
              <w:rPr>
                <w:lang w:val="it-IT"/>
              </w:rPr>
              <w:t>&gt; CHF 100 Mio. und &lt; CHF 250 Mio.</w:t>
            </w:r>
          </w:p>
        </w:tc>
        <w:bookmarkStart w:id="3" w:name="Kontrollkästchen6"/>
        <w:bookmarkEnd w:id="3"/>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9D" w14:textId="290886AF" w:rsidR="00777323" w:rsidRPr="00C3722D" w:rsidRDefault="00000000">
            <w:pPr>
              <w:pStyle w:val="Anhang"/>
              <w:tabs>
                <w:tab w:val="left" w:pos="284"/>
              </w:tabs>
              <w:ind w:left="273" w:hanging="273"/>
              <w:rPr>
                <w:lang w:val="it-IT"/>
              </w:rPr>
            </w:pPr>
            <w:sdt>
              <w:sdtPr>
                <w:rPr>
                  <w:lang w:val="it-IT"/>
                </w:rPr>
                <w:id w:val="2053965932"/>
                <w14:checkbox>
                  <w14:checked w14:val="0"/>
                  <w14:checkedState w14:val="2612" w14:font="MS Gothic"/>
                  <w14:uncheckedState w14:val="2610" w14:font="MS Gothic"/>
                </w14:checkbox>
              </w:sdtPr>
              <w:sdtContent>
                <w:r w:rsidR="004633F8">
                  <w:rPr>
                    <w:rFonts w:ascii="MS Gothic" w:eastAsia="MS Gothic" w:hAnsi="MS Gothic" w:hint="eastAsia"/>
                    <w:lang w:val="it-IT"/>
                  </w:rPr>
                  <w:t>☐</w:t>
                </w:r>
              </w:sdtContent>
            </w:sdt>
            <w:r w:rsidR="007575E8">
              <w:rPr>
                <w:lang w:val="it-IT"/>
              </w:rPr>
              <w:tab/>
              <w:t>&gt; CHF 1 Mia. und &lt; CHF 5 Mia.</w:t>
            </w:r>
          </w:p>
        </w:tc>
      </w:tr>
      <w:tr w:rsidR="00777323" w:rsidRPr="001F3452" w14:paraId="7B1A6FA1" w14:textId="77777777">
        <w:trPr>
          <w:trHeight w:val="371"/>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9F" w14:textId="20B954BA" w:rsidR="00777323" w:rsidRPr="00C3722D" w:rsidRDefault="00000000">
            <w:pPr>
              <w:pStyle w:val="table"/>
              <w:rPr>
                <w:lang w:val="it-IT"/>
              </w:rPr>
            </w:pPr>
            <w:sdt>
              <w:sdtPr>
                <w:rPr>
                  <w:lang w:val="it-IT"/>
                </w:rPr>
                <w:id w:val="-1873068114"/>
                <w14:checkbox>
                  <w14:checked w14:val="0"/>
                  <w14:checkedState w14:val="2612" w14:font="MS Gothic"/>
                  <w14:uncheckedState w14:val="2610" w14:font="MS Gothic"/>
                </w14:checkbox>
              </w:sdtPr>
              <w:sdtContent>
                <w:r w:rsidR="004633F8">
                  <w:rPr>
                    <w:rFonts w:ascii="MS Gothic" w:eastAsia="MS Gothic" w:hAnsi="MS Gothic" w:hint="eastAsia"/>
                    <w:lang w:val="it-IT"/>
                  </w:rPr>
                  <w:t>☐</w:t>
                </w:r>
              </w:sdtContent>
            </w:sdt>
            <w:r w:rsidR="007575E8">
              <w:rPr>
                <w:lang w:val="it-IT"/>
              </w:rPr>
              <w:tab/>
              <w:t>&gt; CHF 250 Mio. und &lt; CHF 500 Mio.</w:t>
            </w:r>
          </w:p>
        </w:tc>
        <w:bookmarkStart w:id="4" w:name="Kontrollkästchen7"/>
        <w:bookmarkEnd w:id="4"/>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A0" w14:textId="73E6F02E" w:rsidR="00777323" w:rsidRPr="00C3722D" w:rsidRDefault="00000000">
            <w:pPr>
              <w:pStyle w:val="table"/>
              <w:rPr>
                <w:lang w:val="it-IT"/>
              </w:rPr>
            </w:pPr>
            <w:sdt>
              <w:sdtPr>
                <w:rPr>
                  <w:lang w:val="it-IT"/>
                </w:rPr>
                <w:id w:val="357475341"/>
                <w14:checkbox>
                  <w14:checked w14:val="0"/>
                  <w14:checkedState w14:val="2612" w14:font="MS Gothic"/>
                  <w14:uncheckedState w14:val="2610" w14:font="MS Gothic"/>
                </w14:checkbox>
              </w:sdtPr>
              <w:sdtContent>
                <w:r w:rsidR="004633F8">
                  <w:rPr>
                    <w:rFonts w:ascii="MS Gothic" w:eastAsia="MS Gothic" w:hAnsi="MS Gothic" w:hint="eastAsia"/>
                    <w:lang w:val="it-IT"/>
                  </w:rPr>
                  <w:t>☐</w:t>
                </w:r>
              </w:sdtContent>
            </w:sdt>
            <w:r w:rsidR="007575E8">
              <w:rPr>
                <w:lang w:val="it-IT"/>
              </w:rPr>
              <w:tab/>
              <w:t>&gt; CHF 5 Mia. und &lt; CHF 10 Mia.</w:t>
            </w:r>
          </w:p>
        </w:tc>
      </w:tr>
      <w:bookmarkStart w:id="5" w:name="Kontrollkästchen4"/>
      <w:bookmarkEnd w:id="5"/>
      <w:tr w:rsidR="00777323" w14:paraId="7B1A6FA4" w14:textId="77777777">
        <w:trPr>
          <w:trHeight w:val="371"/>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A2" w14:textId="087C5621" w:rsidR="00777323" w:rsidRPr="00C3722D" w:rsidRDefault="00000000">
            <w:pPr>
              <w:pStyle w:val="table"/>
              <w:rPr>
                <w:lang w:val="it-IT"/>
              </w:rPr>
            </w:pPr>
            <w:sdt>
              <w:sdtPr>
                <w:rPr>
                  <w:lang w:val="it-IT"/>
                </w:rPr>
                <w:id w:val="-513602731"/>
                <w14:checkbox>
                  <w14:checked w14:val="0"/>
                  <w14:checkedState w14:val="2612" w14:font="MS Gothic"/>
                  <w14:uncheckedState w14:val="2610" w14:font="MS Gothic"/>
                </w14:checkbox>
              </w:sdtPr>
              <w:sdtContent>
                <w:r w:rsidR="004633F8">
                  <w:rPr>
                    <w:rFonts w:ascii="MS Gothic" w:eastAsia="MS Gothic" w:hAnsi="MS Gothic" w:hint="eastAsia"/>
                    <w:lang w:val="it-IT"/>
                  </w:rPr>
                  <w:t>☐</w:t>
                </w:r>
              </w:sdtContent>
            </w:sdt>
            <w:r w:rsidR="007575E8">
              <w:rPr>
                <w:lang w:val="it-IT"/>
              </w:rPr>
              <w:tab/>
              <w:t>&gt; CHF 500 Mio. und &lt; CHF 750 Mio.</w:t>
            </w:r>
          </w:p>
        </w:tc>
        <w:bookmarkStart w:id="6" w:name="Kontrollkästchen8"/>
        <w:bookmarkEnd w:id="6"/>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A3" w14:textId="417D6E3C" w:rsidR="00777323" w:rsidRDefault="00000000">
            <w:pPr>
              <w:pStyle w:val="table"/>
            </w:pPr>
            <w:sdt>
              <w:sdtPr>
                <w:rPr>
                  <w:lang w:val="it-IT"/>
                </w:rPr>
                <w:id w:val="427859141"/>
                <w14:checkbox>
                  <w14:checked w14:val="0"/>
                  <w14:checkedState w14:val="2612" w14:font="MS Gothic"/>
                  <w14:uncheckedState w14:val="2610" w14:font="MS Gothic"/>
                </w14:checkbox>
              </w:sdtPr>
              <w:sdtContent>
                <w:r w:rsidR="004633F8">
                  <w:rPr>
                    <w:rFonts w:ascii="MS Gothic" w:eastAsia="MS Gothic" w:hAnsi="MS Gothic" w:hint="eastAsia"/>
                    <w:lang w:val="it-IT"/>
                  </w:rPr>
                  <w:t>☐</w:t>
                </w:r>
              </w:sdtContent>
            </w:sdt>
            <w:r w:rsidR="007575E8" w:rsidRPr="00C3722D">
              <w:rPr>
                <w:lang w:val="it-IT"/>
              </w:rPr>
              <w:tab/>
            </w:r>
            <w:r w:rsidR="007575E8">
              <w:t>&gt; CHF 10 Mia.</w:t>
            </w:r>
          </w:p>
        </w:tc>
      </w:tr>
    </w:tbl>
    <w:p w14:paraId="7B1A6FA5" w14:textId="77777777" w:rsidR="00777323" w:rsidRDefault="00777323"/>
    <w:p w14:paraId="7B1A6FA6" w14:textId="77777777" w:rsidR="00777323" w:rsidRDefault="007575E8">
      <w:pPr>
        <w:pStyle w:val="berschrift2"/>
      </w:pPr>
      <w:r>
        <w:t>Interne Umsetzung von Risk/Compliance/interne Revision</w:t>
      </w:r>
      <w:r>
        <w:rPr>
          <w:vertAlign w:val="superscript"/>
        </w:rPr>
        <w:t>6</w:t>
      </w:r>
    </w:p>
    <w:p w14:paraId="7B1A6FA7" w14:textId="77777777" w:rsidR="00777323" w:rsidRDefault="00777323"/>
    <w:tbl>
      <w:tblPr>
        <w:tblW w:w="8576" w:type="dxa"/>
        <w:tblInd w:w="704" w:type="dxa"/>
        <w:tblLayout w:type="fixed"/>
        <w:tblCellMar>
          <w:left w:w="10" w:type="dxa"/>
          <w:right w:w="10" w:type="dxa"/>
        </w:tblCellMar>
        <w:tblLook w:val="04A0" w:firstRow="1" w:lastRow="0" w:firstColumn="1" w:lastColumn="0" w:noHBand="0" w:noVBand="1"/>
      </w:tblPr>
      <w:tblGrid>
        <w:gridCol w:w="2126"/>
        <w:gridCol w:w="2977"/>
        <w:gridCol w:w="3473"/>
      </w:tblGrid>
      <w:tr w:rsidR="00777323" w14:paraId="7B1A6FAB" w14:textId="77777777">
        <w:trPr>
          <w:trHeight w:val="415"/>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A8" w14:textId="77777777" w:rsidR="00777323" w:rsidRDefault="00777323">
            <w:pPr>
              <w:pStyle w:val="Anhang"/>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A9" w14:textId="77777777" w:rsidR="00777323" w:rsidRDefault="007575E8">
            <w:pPr>
              <w:pStyle w:val="Anhang"/>
              <w:rPr>
                <w:b/>
              </w:rPr>
            </w:pPr>
            <w:r>
              <w:rPr>
                <w:b/>
              </w:rPr>
              <w:t>Compliance Verantwortung</w:t>
            </w:r>
          </w:p>
        </w:tc>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AA" w14:textId="77777777" w:rsidR="00777323" w:rsidRDefault="007575E8">
            <w:pPr>
              <w:pStyle w:val="Anhang"/>
              <w:rPr>
                <w:b/>
              </w:rPr>
            </w:pPr>
            <w:r>
              <w:rPr>
                <w:b/>
              </w:rPr>
              <w:t>Compliance Stellvertretung</w:t>
            </w:r>
          </w:p>
        </w:tc>
      </w:tr>
      <w:tr w:rsidR="00777323" w14:paraId="7B1A6FAF" w14:textId="77777777">
        <w:trPr>
          <w:trHeight w:val="427"/>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AC" w14:textId="77777777" w:rsidR="00777323" w:rsidRDefault="007575E8">
            <w:pPr>
              <w:pStyle w:val="Anhang"/>
              <w:jc w:val="left"/>
            </w:pPr>
            <w:r>
              <w:t>Name</w:t>
            </w:r>
          </w:p>
        </w:tc>
        <w:sdt>
          <w:sdtPr>
            <w:id w:val="1594736864"/>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AD" w14:textId="5CAA6C09" w:rsidR="00777323" w:rsidRDefault="004633F8">
                <w:pPr>
                  <w:pStyle w:val="Anhang"/>
                  <w:jc w:val="left"/>
                </w:pPr>
                <w:r w:rsidRPr="001642F6">
                  <w:rPr>
                    <w:rStyle w:val="Platzhaltertext"/>
                  </w:rPr>
                  <w:t>Klicken oder tippen Sie hier, um Text einzugeben.</w:t>
                </w:r>
              </w:p>
            </w:tc>
          </w:sdtContent>
        </w:sdt>
        <w:sdt>
          <w:sdtPr>
            <w:id w:val="-899276677"/>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AE" w14:textId="2C759ADF" w:rsidR="00777323" w:rsidRDefault="004633F8">
                <w:pPr>
                  <w:pStyle w:val="Anhang"/>
                  <w:jc w:val="left"/>
                </w:pPr>
                <w:r w:rsidRPr="001642F6">
                  <w:rPr>
                    <w:rStyle w:val="Platzhaltertext"/>
                  </w:rPr>
                  <w:t>Klicken oder tippen Sie hier, um Text einzugeben.</w:t>
                </w:r>
              </w:p>
            </w:tc>
          </w:sdtContent>
        </w:sdt>
      </w:tr>
      <w:tr w:rsidR="00777323" w14:paraId="7B1A6FB3" w14:textId="77777777">
        <w:trPr>
          <w:trHeight w:val="418"/>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B0" w14:textId="77777777" w:rsidR="00777323" w:rsidRDefault="007575E8">
            <w:pPr>
              <w:pStyle w:val="Anhang"/>
              <w:jc w:val="left"/>
            </w:pPr>
            <w:r>
              <w:t>Vorname(n)</w:t>
            </w:r>
          </w:p>
        </w:tc>
        <w:sdt>
          <w:sdtPr>
            <w:id w:val="-1754573278"/>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1" w14:textId="5D660B1F" w:rsidR="00777323" w:rsidRDefault="004633F8">
                <w:pPr>
                  <w:pStyle w:val="Anhang"/>
                  <w:jc w:val="left"/>
                </w:pPr>
                <w:r w:rsidRPr="001642F6">
                  <w:rPr>
                    <w:rStyle w:val="Platzhaltertext"/>
                  </w:rPr>
                  <w:t>Klicken oder tippen Sie hier, um Text einzugeben.</w:t>
                </w:r>
              </w:p>
            </w:tc>
          </w:sdtContent>
        </w:sdt>
        <w:sdt>
          <w:sdtPr>
            <w:id w:val="-338772774"/>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2" w14:textId="31B46E80" w:rsidR="00777323" w:rsidRDefault="004633F8">
                <w:pPr>
                  <w:pStyle w:val="Anhang"/>
                  <w:jc w:val="left"/>
                </w:pPr>
                <w:r w:rsidRPr="001642F6">
                  <w:rPr>
                    <w:rStyle w:val="Platzhaltertext"/>
                  </w:rPr>
                  <w:t>Klicken oder tippen Sie hier, um Text einzugeben.</w:t>
                </w:r>
              </w:p>
            </w:tc>
          </w:sdtContent>
        </w:sdt>
      </w:tr>
      <w:tr w:rsidR="00777323" w14:paraId="7B1A6FB7" w14:textId="77777777">
        <w:trPr>
          <w:trHeight w:val="425"/>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B4" w14:textId="77777777" w:rsidR="00777323" w:rsidRDefault="007575E8">
            <w:pPr>
              <w:pStyle w:val="Anhang"/>
              <w:jc w:val="left"/>
            </w:pPr>
            <w:r>
              <w:t>Geburtsdatum</w:t>
            </w:r>
          </w:p>
        </w:tc>
        <w:sdt>
          <w:sdtPr>
            <w:id w:val="168990072"/>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5" w14:textId="3A046229" w:rsidR="00777323" w:rsidRDefault="004633F8">
                <w:pPr>
                  <w:pStyle w:val="Anhang"/>
                  <w:jc w:val="left"/>
                </w:pPr>
                <w:r w:rsidRPr="001642F6">
                  <w:rPr>
                    <w:rStyle w:val="Platzhaltertext"/>
                  </w:rPr>
                  <w:t>Klicken oder tippen Sie hier, um Text einzugeben.</w:t>
                </w:r>
              </w:p>
            </w:tc>
          </w:sdtContent>
        </w:sdt>
        <w:sdt>
          <w:sdtPr>
            <w:id w:val="552268946"/>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6" w14:textId="73CE38FB" w:rsidR="00777323" w:rsidRDefault="004633F8">
                <w:pPr>
                  <w:pStyle w:val="Anhang"/>
                  <w:jc w:val="left"/>
                </w:pPr>
                <w:r w:rsidRPr="001642F6">
                  <w:rPr>
                    <w:rStyle w:val="Platzhaltertext"/>
                  </w:rPr>
                  <w:t>Klicken oder tippen Sie hier, um Text einzugeben.</w:t>
                </w:r>
              </w:p>
            </w:tc>
          </w:sdtContent>
        </w:sdt>
      </w:tr>
      <w:tr w:rsidR="00777323" w14:paraId="7B1A6FBB" w14:textId="77777777">
        <w:trPr>
          <w:trHeight w:val="417"/>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B8" w14:textId="77777777" w:rsidR="00777323" w:rsidRDefault="007575E8">
            <w:pPr>
              <w:pStyle w:val="Anhang"/>
              <w:jc w:val="left"/>
            </w:pPr>
            <w:r>
              <w:t>Heimatort / Staatsangehörigkeit</w:t>
            </w:r>
          </w:p>
        </w:tc>
        <w:sdt>
          <w:sdtPr>
            <w:id w:val="469477992"/>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9" w14:textId="6560924A" w:rsidR="00777323" w:rsidRDefault="004633F8">
                <w:pPr>
                  <w:pStyle w:val="Anhang"/>
                  <w:jc w:val="left"/>
                </w:pPr>
                <w:r w:rsidRPr="001642F6">
                  <w:rPr>
                    <w:rStyle w:val="Platzhaltertext"/>
                  </w:rPr>
                  <w:t>Klicken oder tippen Sie hier, um Text einzugeben.</w:t>
                </w:r>
              </w:p>
            </w:tc>
          </w:sdtContent>
        </w:sdt>
        <w:sdt>
          <w:sdtPr>
            <w:id w:val="1951208192"/>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A" w14:textId="194250B6" w:rsidR="00777323" w:rsidRDefault="004633F8">
                <w:pPr>
                  <w:pStyle w:val="Anhang"/>
                  <w:jc w:val="left"/>
                </w:pPr>
                <w:r w:rsidRPr="001642F6">
                  <w:rPr>
                    <w:rStyle w:val="Platzhaltertext"/>
                  </w:rPr>
                  <w:t>Klicken oder tippen Sie hier, um Text einzugeben.</w:t>
                </w:r>
              </w:p>
            </w:tc>
          </w:sdtContent>
        </w:sdt>
      </w:tr>
      <w:tr w:rsidR="00777323" w14:paraId="7B1A6FBF" w14:textId="77777777">
        <w:trPr>
          <w:trHeight w:val="514"/>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BC" w14:textId="77777777" w:rsidR="00777323" w:rsidRDefault="007575E8">
            <w:pPr>
              <w:pStyle w:val="Anhang"/>
              <w:jc w:val="left"/>
            </w:pPr>
            <w:r>
              <w:lastRenderedPageBreak/>
              <w:t>Adresse</w:t>
            </w:r>
          </w:p>
        </w:tc>
        <w:sdt>
          <w:sdtPr>
            <w:id w:val="-163475848"/>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D" w14:textId="77FB214E" w:rsidR="00777323" w:rsidRDefault="004633F8">
                <w:pPr>
                  <w:pStyle w:val="Anhang"/>
                  <w:jc w:val="left"/>
                </w:pPr>
                <w:r w:rsidRPr="001642F6">
                  <w:rPr>
                    <w:rStyle w:val="Platzhaltertext"/>
                  </w:rPr>
                  <w:t>Klicken oder tippen Sie hier, um Text einzugeben.</w:t>
                </w:r>
              </w:p>
            </w:tc>
          </w:sdtContent>
        </w:sdt>
        <w:sdt>
          <w:sdtPr>
            <w:id w:val="707079056"/>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BE" w14:textId="400A7126" w:rsidR="00777323" w:rsidRDefault="004633F8">
                <w:pPr>
                  <w:pStyle w:val="Anhang"/>
                  <w:jc w:val="left"/>
                </w:pPr>
                <w:r w:rsidRPr="001642F6">
                  <w:rPr>
                    <w:rStyle w:val="Platzhaltertext"/>
                  </w:rPr>
                  <w:t>Klicken oder tippen Sie hier, um Text einzugeben.</w:t>
                </w:r>
              </w:p>
            </w:tc>
          </w:sdtContent>
        </w:sdt>
      </w:tr>
      <w:tr w:rsidR="00777323" w14:paraId="7B1A6FC3" w14:textId="77777777">
        <w:trPr>
          <w:trHeight w:val="415"/>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C0" w14:textId="77777777" w:rsidR="00777323" w:rsidRDefault="007575E8">
            <w:pPr>
              <w:pStyle w:val="Anhang"/>
              <w:jc w:val="left"/>
            </w:pPr>
            <w:r>
              <w:t>Tel.</w:t>
            </w:r>
          </w:p>
        </w:tc>
        <w:sdt>
          <w:sdtPr>
            <w:id w:val="1836261572"/>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C1" w14:textId="1FDC20B4" w:rsidR="00777323" w:rsidRDefault="004633F8">
                <w:pPr>
                  <w:pStyle w:val="Anhang"/>
                  <w:jc w:val="left"/>
                </w:pPr>
                <w:r w:rsidRPr="001642F6">
                  <w:rPr>
                    <w:rStyle w:val="Platzhaltertext"/>
                  </w:rPr>
                  <w:t>Klicken oder tippen Sie hier, um Text einzugeben.</w:t>
                </w:r>
              </w:p>
            </w:tc>
          </w:sdtContent>
        </w:sdt>
        <w:sdt>
          <w:sdtPr>
            <w:id w:val="-987784810"/>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C2" w14:textId="3A11845B" w:rsidR="00777323" w:rsidRDefault="004633F8">
                <w:pPr>
                  <w:pStyle w:val="Anhang"/>
                  <w:jc w:val="left"/>
                </w:pPr>
                <w:r w:rsidRPr="001642F6">
                  <w:rPr>
                    <w:rStyle w:val="Platzhaltertext"/>
                  </w:rPr>
                  <w:t>Klicken oder tippen Sie hier, um Text einzugeben.</w:t>
                </w:r>
              </w:p>
            </w:tc>
          </w:sdtContent>
        </w:sdt>
      </w:tr>
      <w:tr w:rsidR="00777323" w14:paraId="7B1A6FC7" w14:textId="77777777">
        <w:trPr>
          <w:trHeight w:val="406"/>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C4" w14:textId="77777777" w:rsidR="00777323" w:rsidRDefault="007575E8">
            <w:pPr>
              <w:pStyle w:val="Anhang"/>
              <w:jc w:val="left"/>
            </w:pPr>
            <w:r>
              <w:t>E-Mail</w:t>
            </w:r>
          </w:p>
        </w:tc>
        <w:sdt>
          <w:sdtPr>
            <w:id w:val="1791171409"/>
            <w:placeholder>
              <w:docPart w:val="DefaultPlaceholder_-1854013440"/>
            </w:placeholder>
            <w:showingPlcHdr/>
            <w:text/>
          </w:sdtPr>
          <w:sdtContent>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C5" w14:textId="20E65EED" w:rsidR="00777323" w:rsidRDefault="004633F8">
                <w:pPr>
                  <w:pStyle w:val="Anhang"/>
                  <w:jc w:val="left"/>
                </w:pPr>
                <w:r w:rsidRPr="001642F6">
                  <w:rPr>
                    <w:rStyle w:val="Platzhaltertext"/>
                  </w:rPr>
                  <w:t>Klicken oder tippen Sie hier, um Text einzugeben.</w:t>
                </w:r>
              </w:p>
            </w:tc>
          </w:sdtContent>
        </w:sdt>
        <w:sdt>
          <w:sdtPr>
            <w:id w:val="1377202336"/>
            <w:placeholder>
              <w:docPart w:val="DefaultPlaceholder_-1854013440"/>
            </w:placeholder>
            <w:showingPlcHdr/>
            <w:text/>
          </w:sdtPr>
          <w:sdtContent>
            <w:tc>
              <w:tcPr>
                <w:tcW w:w="34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C6" w14:textId="03BBF9DF" w:rsidR="00777323" w:rsidRDefault="004633F8">
                <w:pPr>
                  <w:pStyle w:val="Anhang"/>
                  <w:jc w:val="left"/>
                </w:pPr>
                <w:r w:rsidRPr="001642F6">
                  <w:rPr>
                    <w:rStyle w:val="Platzhaltertext"/>
                  </w:rPr>
                  <w:t>Klicken oder tippen Sie hier, um Text einzugeben.</w:t>
                </w:r>
              </w:p>
            </w:tc>
          </w:sdtContent>
        </w:sdt>
      </w:tr>
    </w:tbl>
    <w:p w14:paraId="7B1A6FC8" w14:textId="77777777" w:rsidR="00777323" w:rsidRDefault="00777323"/>
    <w:p w14:paraId="7B1A6FC9" w14:textId="5BDD76CE" w:rsidR="00777323" w:rsidRDefault="007575E8">
      <w:r>
        <w:rPr>
          <w:sz w:val="20"/>
        </w:rPr>
        <w:t xml:space="preserve">Ist die Riskmanagement- und Compliance-Funktion organisatorisch und personell von den ertragsorientierten Funktionen getrennt: </w:t>
      </w:r>
      <w:sdt>
        <w:sdtPr>
          <w:rPr>
            <w:sz w:val="20"/>
          </w:rPr>
          <w:id w:val="354242415"/>
          <w14:checkbox>
            <w14:checked w14:val="0"/>
            <w14:checkedState w14:val="2612" w14:font="MS Gothic"/>
            <w14:uncheckedState w14:val="2610" w14:font="MS Gothic"/>
          </w14:checkbox>
        </w:sdtPr>
        <w:sdtContent>
          <w:r w:rsidR="007C3FF7">
            <w:rPr>
              <w:rFonts w:ascii="MS Gothic" w:eastAsia="MS Gothic" w:hAnsi="MS Gothic" w:hint="eastAsia"/>
              <w:sz w:val="20"/>
            </w:rPr>
            <w:t>☐</w:t>
          </w:r>
        </w:sdtContent>
      </w:sdt>
      <w:r>
        <w:rPr>
          <w:sz w:val="20"/>
        </w:rPr>
        <w:t xml:space="preserve"> Ja </w:t>
      </w:r>
      <w:sdt>
        <w:sdtPr>
          <w:rPr>
            <w:sz w:val="20"/>
          </w:rPr>
          <w:id w:val="1656034293"/>
          <w14:checkbox>
            <w14:checked w14:val="0"/>
            <w14:checkedState w14:val="2612" w14:font="MS Gothic"/>
            <w14:uncheckedState w14:val="2610" w14:font="MS Gothic"/>
          </w14:checkbox>
        </w:sdtPr>
        <w:sdtContent>
          <w:r w:rsidR="007C3FF7">
            <w:rPr>
              <w:rFonts w:ascii="MS Gothic" w:eastAsia="MS Gothic" w:hAnsi="MS Gothic" w:hint="eastAsia"/>
              <w:sz w:val="20"/>
            </w:rPr>
            <w:t>☐</w:t>
          </w:r>
        </w:sdtContent>
      </w:sdt>
      <w:r>
        <w:rPr>
          <w:sz w:val="20"/>
        </w:rPr>
        <w:t xml:space="preserve"> Nein</w:t>
      </w:r>
    </w:p>
    <w:p w14:paraId="7B1A6FCA" w14:textId="3434D775" w:rsidR="00777323" w:rsidRDefault="007575E8">
      <w:r>
        <w:rPr>
          <w:sz w:val="20"/>
        </w:rPr>
        <w:t xml:space="preserve">Besteht eine interne Revision: </w:t>
      </w:r>
      <w:sdt>
        <w:sdtPr>
          <w:rPr>
            <w:sz w:val="20"/>
          </w:rPr>
          <w:id w:val="77253173"/>
          <w14:checkbox>
            <w14:checked w14:val="0"/>
            <w14:checkedState w14:val="2612" w14:font="MS Gothic"/>
            <w14:uncheckedState w14:val="2610" w14:font="MS Gothic"/>
          </w14:checkbox>
        </w:sdtPr>
        <w:sdtContent>
          <w:r w:rsidR="007C3FF7">
            <w:rPr>
              <w:rFonts w:ascii="MS Gothic" w:eastAsia="MS Gothic" w:hAnsi="MS Gothic" w:hint="eastAsia"/>
              <w:sz w:val="20"/>
            </w:rPr>
            <w:t>☐</w:t>
          </w:r>
        </w:sdtContent>
      </w:sdt>
      <w:r>
        <w:rPr>
          <w:sz w:val="20"/>
        </w:rPr>
        <w:t xml:space="preserve"> Ja </w:t>
      </w:r>
      <w:sdt>
        <w:sdtPr>
          <w:rPr>
            <w:sz w:val="20"/>
          </w:rPr>
          <w:id w:val="309069289"/>
          <w14:checkbox>
            <w14:checked w14:val="0"/>
            <w14:checkedState w14:val="2612" w14:font="MS Gothic"/>
            <w14:uncheckedState w14:val="2610" w14:font="MS Gothic"/>
          </w14:checkbox>
        </w:sdtPr>
        <w:sdtContent>
          <w:r w:rsidR="007C3FF7">
            <w:rPr>
              <w:rFonts w:ascii="MS Gothic" w:eastAsia="MS Gothic" w:hAnsi="MS Gothic" w:hint="eastAsia"/>
              <w:sz w:val="20"/>
            </w:rPr>
            <w:t>☐</w:t>
          </w:r>
        </w:sdtContent>
      </w:sdt>
      <w:r>
        <w:rPr>
          <w:sz w:val="20"/>
        </w:rPr>
        <w:t xml:space="preserve"> Nein</w:t>
      </w:r>
    </w:p>
    <w:p w14:paraId="7B1A6FCB" w14:textId="77777777" w:rsidR="00777323" w:rsidRDefault="007575E8">
      <w:pPr>
        <w:pStyle w:val="berschrift1"/>
      </w:pPr>
      <w:r>
        <w:t>Zuständige Ansprechperson</w:t>
      </w:r>
    </w:p>
    <w:p w14:paraId="7B1A6FCC" w14:textId="77777777" w:rsidR="00777323" w:rsidRDefault="007575E8">
      <w:pPr>
        <w:pStyle w:val="Anhang"/>
        <w:tabs>
          <w:tab w:val="left" w:pos="1985"/>
        </w:tabs>
      </w:pPr>
      <w:r>
        <w:t>Zur Ansprechperson unseres Unternehmens gegenüber der AOOS wird bestimmt:</w:t>
      </w:r>
    </w:p>
    <w:p w14:paraId="7B1A6FCD" w14:textId="77777777" w:rsidR="00777323" w:rsidRDefault="00777323">
      <w:pPr>
        <w:pStyle w:val="Anhang"/>
        <w:tabs>
          <w:tab w:val="left" w:pos="1985"/>
        </w:tabs>
      </w:pPr>
    </w:p>
    <w:tbl>
      <w:tblPr>
        <w:tblW w:w="8576" w:type="dxa"/>
        <w:tblInd w:w="704" w:type="dxa"/>
        <w:tblLayout w:type="fixed"/>
        <w:tblCellMar>
          <w:left w:w="10" w:type="dxa"/>
          <w:right w:w="10" w:type="dxa"/>
        </w:tblCellMar>
        <w:tblLook w:val="04A0" w:firstRow="1" w:lastRow="0" w:firstColumn="1" w:lastColumn="0" w:noHBand="0" w:noVBand="1"/>
      </w:tblPr>
      <w:tblGrid>
        <w:gridCol w:w="2977"/>
        <w:gridCol w:w="5599"/>
      </w:tblGrid>
      <w:tr w:rsidR="00777323" w14:paraId="7B1A6FD0" w14:textId="77777777">
        <w:trPr>
          <w:trHeight w:val="427"/>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CE" w14:textId="77777777" w:rsidR="00777323" w:rsidRDefault="007575E8">
            <w:pPr>
              <w:pStyle w:val="Anhang"/>
            </w:pPr>
            <w:r>
              <w:t>Name</w:t>
            </w:r>
          </w:p>
        </w:tc>
        <w:sdt>
          <w:sdtPr>
            <w:id w:val="1482888778"/>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CF" w14:textId="37D7E738" w:rsidR="00777323" w:rsidRDefault="004633F8">
                <w:pPr>
                  <w:pStyle w:val="Anhang"/>
                  <w:jc w:val="left"/>
                </w:pPr>
                <w:r w:rsidRPr="001642F6">
                  <w:rPr>
                    <w:rStyle w:val="Platzhaltertext"/>
                  </w:rPr>
                  <w:t>Klicken oder tippen Sie hier, um Text einzugeben.</w:t>
                </w:r>
              </w:p>
            </w:tc>
          </w:sdtContent>
        </w:sdt>
      </w:tr>
      <w:tr w:rsidR="00777323" w14:paraId="7B1A6FD3" w14:textId="77777777">
        <w:trPr>
          <w:trHeight w:val="418"/>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D1" w14:textId="77777777" w:rsidR="00777323" w:rsidRDefault="007575E8">
            <w:pPr>
              <w:pStyle w:val="Anhang"/>
            </w:pPr>
            <w:r>
              <w:t>Vorname(n)</w:t>
            </w:r>
          </w:p>
        </w:tc>
        <w:sdt>
          <w:sdtPr>
            <w:id w:val="58067064"/>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D2" w14:textId="138A7823" w:rsidR="00777323" w:rsidRDefault="004633F8">
                <w:pPr>
                  <w:pStyle w:val="Anhang"/>
                  <w:jc w:val="left"/>
                </w:pPr>
                <w:r w:rsidRPr="001642F6">
                  <w:rPr>
                    <w:rStyle w:val="Platzhaltertext"/>
                  </w:rPr>
                  <w:t>Klicken oder tippen Sie hier, um Text einzugeben.</w:t>
                </w:r>
              </w:p>
            </w:tc>
          </w:sdtContent>
        </w:sdt>
      </w:tr>
      <w:tr w:rsidR="00777323" w14:paraId="7B1A6FD6" w14:textId="77777777">
        <w:trPr>
          <w:trHeight w:val="42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D4" w14:textId="77777777" w:rsidR="00777323" w:rsidRDefault="007575E8">
            <w:pPr>
              <w:pStyle w:val="Anhang"/>
            </w:pPr>
            <w:r>
              <w:t>Geburtsdatum</w:t>
            </w:r>
          </w:p>
        </w:tc>
        <w:sdt>
          <w:sdtPr>
            <w:id w:val="-1608037627"/>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D5" w14:textId="23A029A9" w:rsidR="00777323" w:rsidRDefault="004633F8">
                <w:pPr>
                  <w:pStyle w:val="Anhang"/>
                  <w:jc w:val="left"/>
                </w:pPr>
                <w:r w:rsidRPr="001642F6">
                  <w:rPr>
                    <w:rStyle w:val="Platzhaltertext"/>
                  </w:rPr>
                  <w:t>Klicken oder tippen Sie hier, um Text einzugeben.</w:t>
                </w:r>
              </w:p>
            </w:tc>
          </w:sdtContent>
        </w:sdt>
      </w:tr>
      <w:tr w:rsidR="00777323" w14:paraId="7B1A6FD9" w14:textId="77777777">
        <w:trPr>
          <w:trHeight w:val="417"/>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D7" w14:textId="77777777" w:rsidR="00777323" w:rsidRDefault="007575E8">
            <w:pPr>
              <w:pStyle w:val="Anhang"/>
            </w:pPr>
            <w:r>
              <w:t>Heimatort / Staatsangehörigkeit</w:t>
            </w:r>
          </w:p>
        </w:tc>
        <w:sdt>
          <w:sdtPr>
            <w:id w:val="-1641030104"/>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D8" w14:textId="07D2DA72" w:rsidR="00777323" w:rsidRDefault="004633F8">
                <w:pPr>
                  <w:pStyle w:val="Anhang"/>
                  <w:jc w:val="left"/>
                </w:pPr>
                <w:r w:rsidRPr="001642F6">
                  <w:rPr>
                    <w:rStyle w:val="Platzhaltertext"/>
                  </w:rPr>
                  <w:t>Klicken oder tippen Sie hier, um Text einzugeben.</w:t>
                </w:r>
              </w:p>
            </w:tc>
          </w:sdtContent>
        </w:sdt>
      </w:tr>
      <w:tr w:rsidR="00777323" w14:paraId="7B1A6FDC" w14:textId="77777777">
        <w:trPr>
          <w:trHeight w:val="510"/>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DA" w14:textId="77777777" w:rsidR="00777323" w:rsidRDefault="007575E8">
            <w:pPr>
              <w:pStyle w:val="Anhang"/>
            </w:pPr>
            <w:r>
              <w:t>Adresse</w:t>
            </w:r>
          </w:p>
        </w:tc>
        <w:sdt>
          <w:sdtPr>
            <w:id w:val="1192039450"/>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DB" w14:textId="3A2CB200" w:rsidR="00777323" w:rsidRDefault="004633F8">
                <w:pPr>
                  <w:pStyle w:val="Anhang"/>
                  <w:jc w:val="left"/>
                </w:pPr>
                <w:r w:rsidRPr="001642F6">
                  <w:rPr>
                    <w:rStyle w:val="Platzhaltertext"/>
                  </w:rPr>
                  <w:t>Klicken oder tippen Sie hier, um Text einzugeben.</w:t>
                </w:r>
              </w:p>
            </w:tc>
          </w:sdtContent>
        </w:sdt>
      </w:tr>
      <w:tr w:rsidR="00777323" w14:paraId="7B1A6FDF" w14:textId="77777777">
        <w:trPr>
          <w:trHeight w:val="415"/>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DD" w14:textId="77777777" w:rsidR="00777323" w:rsidRDefault="007575E8">
            <w:pPr>
              <w:pStyle w:val="Anhang"/>
            </w:pPr>
            <w:r>
              <w:t xml:space="preserve">Tel. </w:t>
            </w:r>
          </w:p>
        </w:tc>
        <w:sdt>
          <w:sdtPr>
            <w:id w:val="-1226828631"/>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DE" w14:textId="6E4ABFF2" w:rsidR="00777323" w:rsidRDefault="004633F8">
                <w:pPr>
                  <w:pStyle w:val="Anhang"/>
                  <w:jc w:val="left"/>
                </w:pPr>
                <w:r w:rsidRPr="001642F6">
                  <w:rPr>
                    <w:rStyle w:val="Platzhaltertext"/>
                  </w:rPr>
                  <w:t>Klicken oder tippen Sie hier, um Text einzugeben.</w:t>
                </w:r>
              </w:p>
            </w:tc>
          </w:sdtContent>
        </w:sdt>
      </w:tr>
      <w:tr w:rsidR="00777323" w14:paraId="7B1A6FE2" w14:textId="77777777">
        <w:trPr>
          <w:trHeight w:val="406"/>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E0" w14:textId="77777777" w:rsidR="00777323" w:rsidRDefault="007575E8">
            <w:pPr>
              <w:pStyle w:val="Anhang"/>
            </w:pPr>
            <w:r>
              <w:t>E-Mail</w:t>
            </w:r>
          </w:p>
        </w:tc>
        <w:sdt>
          <w:sdtPr>
            <w:id w:val="1787003863"/>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E1" w14:textId="1155349C" w:rsidR="00777323" w:rsidRDefault="004633F8">
                <w:pPr>
                  <w:pStyle w:val="Anhang"/>
                  <w:jc w:val="left"/>
                </w:pPr>
                <w:r w:rsidRPr="001642F6">
                  <w:rPr>
                    <w:rStyle w:val="Platzhaltertext"/>
                  </w:rPr>
                  <w:t>Klicken oder tippen Sie hier, um Text einzugeben.</w:t>
                </w:r>
              </w:p>
            </w:tc>
          </w:sdtContent>
        </w:sdt>
      </w:tr>
      <w:tr w:rsidR="00777323" w14:paraId="7B1A6FE5" w14:textId="77777777">
        <w:trPr>
          <w:trHeight w:val="406"/>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1A6FE3" w14:textId="77777777" w:rsidR="00777323" w:rsidRDefault="007575E8">
            <w:pPr>
              <w:pStyle w:val="Anhang"/>
            </w:pPr>
            <w:r>
              <w:t>Funktion im Unternehmen</w:t>
            </w:r>
          </w:p>
        </w:tc>
        <w:sdt>
          <w:sdtPr>
            <w:id w:val="1613476691"/>
            <w:placeholder>
              <w:docPart w:val="DefaultPlaceholder_-1854013440"/>
            </w:placeholder>
            <w:showingPlcHdr/>
            <w:text/>
          </w:sdtPr>
          <w:sdtContent>
            <w:tc>
              <w:tcPr>
                <w:tcW w:w="5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A6FE4" w14:textId="68F9C1ED" w:rsidR="00777323" w:rsidRDefault="004633F8">
                <w:pPr>
                  <w:pStyle w:val="Anhang"/>
                  <w:jc w:val="left"/>
                </w:pPr>
                <w:r w:rsidRPr="001642F6">
                  <w:rPr>
                    <w:rStyle w:val="Platzhaltertext"/>
                  </w:rPr>
                  <w:t>Klicken oder tippen Sie hier, um Text einzugeben.</w:t>
                </w:r>
              </w:p>
            </w:tc>
          </w:sdtContent>
        </w:sdt>
      </w:tr>
    </w:tbl>
    <w:p w14:paraId="7B1A6FE6" w14:textId="77777777" w:rsidR="00777323" w:rsidRDefault="007575E8">
      <w:pPr>
        <w:pStyle w:val="berschrift1"/>
      </w:pPr>
      <w:r>
        <w:t>Erklärung zum Aufnahmeverfahren</w:t>
      </w:r>
    </w:p>
    <w:p w14:paraId="7B1A6FE7" w14:textId="77777777" w:rsidR="00777323" w:rsidRDefault="007575E8">
      <w:pPr>
        <w:pStyle w:val="Anhang"/>
        <w:spacing w:before="240" w:line="30" w:lineRule="atLeast"/>
      </w:pPr>
      <w:r>
        <w:t xml:space="preserve">Der/Die unterzeichnete Gesuchsteller(in) bestätigt, dass die Angaben in diesem Formular und den Beilagen dazu wahrheitsgemäss sind. Er/Sie verpflichtet sich, die Geschäftsstelle der AOOS von allfälligen Änderungen dieser Angaben innerhalb von 30 Tagen schriftlich zu unterrichten. </w:t>
      </w:r>
    </w:p>
    <w:p w14:paraId="7B1A6FE8" w14:textId="77777777" w:rsidR="00777323" w:rsidRDefault="007575E8">
      <w:pPr>
        <w:pStyle w:val="Anhang"/>
        <w:spacing w:before="240" w:line="30" w:lineRule="atLeast"/>
      </w:pPr>
      <w:r>
        <w:t>Der/Die unterzeichnete Gesuchsteller(in) verpflichtet sich zur Bezahlung der Gebühren gemäss dem vom Verwaltungsrat der SRO festgelegten Gebührenreglement. Er entrichtet dazu die von der SRO verlangten Vorschüsse auf erstes Verlangen und innert der vorgegebenen Zahlungsfrist.</w:t>
      </w:r>
    </w:p>
    <w:p w14:paraId="7B1A6FE9" w14:textId="77777777" w:rsidR="00777323" w:rsidRDefault="007575E8">
      <w:pPr>
        <w:pStyle w:val="berschrift1"/>
      </w:pPr>
      <w:r>
        <w:t xml:space="preserve">Publikation von Personendaten </w:t>
      </w:r>
    </w:p>
    <w:p w14:paraId="7B1A6FEA" w14:textId="77777777" w:rsidR="00777323" w:rsidRDefault="007575E8">
      <w:pPr>
        <w:pStyle w:val="Anhang"/>
        <w:spacing w:before="240" w:line="30" w:lineRule="atLeast"/>
      </w:pPr>
      <w:r>
        <w:t>Der/</w:t>
      </w:r>
      <w:proofErr w:type="gramStart"/>
      <w:r>
        <w:t>die unterzeichnete Gesuchsteller</w:t>
      </w:r>
      <w:proofErr w:type="gramEnd"/>
      <w:r>
        <w:t>(in) nimmt zur Kenntnis, dass:</w:t>
      </w:r>
    </w:p>
    <w:p w14:paraId="7B1A6FEB" w14:textId="77777777" w:rsidR="00777323" w:rsidRDefault="007575E8">
      <w:pPr>
        <w:pStyle w:val="Anhang"/>
        <w:spacing w:before="240" w:line="30" w:lineRule="atLeast"/>
      </w:pPr>
      <w:r>
        <w:t xml:space="preserve">Die SRO der AOOS nach Gesetz und SRO-Reglement zur Bearbeitung von Daten über den Finanzintermediär, von diesem beschäftigte und beauftragte Personen sowie unter Umständen auch über einzelne Kunden des </w:t>
      </w:r>
      <w:proofErr w:type="spellStart"/>
      <w:r>
        <w:t>Finanzintermediärs</w:t>
      </w:r>
      <w:proofErr w:type="spellEnd"/>
      <w:r>
        <w:t xml:space="preserve"> verpflichtet und berechtigt ist.</w:t>
      </w:r>
    </w:p>
    <w:p w14:paraId="7B1A6FEC" w14:textId="77777777" w:rsidR="00777323" w:rsidRDefault="007575E8">
      <w:pPr>
        <w:pStyle w:val="Anhang"/>
        <w:spacing w:before="240" w:line="30" w:lineRule="atLeast"/>
      </w:pPr>
      <w:r>
        <w:t>Dem Finanzintermediär (bzw. dem Angeschlossenen) stehen die Rechte nach dem Datenschutzgesetz zu, namentlich das Recht auf Auskunft und Berichtigung.</w:t>
      </w:r>
    </w:p>
    <w:p w14:paraId="7B1A6FED" w14:textId="77777777" w:rsidR="00777323" w:rsidRDefault="00777323">
      <w:pPr>
        <w:pStyle w:val="Randbemerkung"/>
        <w:rPr>
          <w:sz w:val="20"/>
        </w:rPr>
      </w:pPr>
    </w:p>
    <w:p w14:paraId="7B1A6FEE" w14:textId="77777777" w:rsidR="00777323" w:rsidRDefault="007575E8">
      <w:pPr>
        <w:pStyle w:val="Randbemerkung"/>
        <w:rPr>
          <w:sz w:val="20"/>
        </w:rPr>
      </w:pPr>
      <w:r>
        <w:rPr>
          <w:sz w:val="20"/>
        </w:rPr>
        <w:t>Der/Die Gesuchsteller/in:</w:t>
      </w:r>
    </w:p>
    <w:p w14:paraId="7B1A6FEF" w14:textId="77777777" w:rsidR="00777323" w:rsidRDefault="00777323"/>
    <w:p w14:paraId="7B1A6FF0" w14:textId="77777777" w:rsidR="00777323" w:rsidRDefault="007575E8">
      <w:r>
        <w:t>_____________</w:t>
      </w:r>
      <w:r>
        <w:rPr>
          <w:sz w:val="20"/>
        </w:rPr>
        <w:t xml:space="preserve">, den </w:t>
      </w:r>
      <w:r>
        <w:t>_________________</w:t>
      </w:r>
    </w:p>
    <w:p w14:paraId="7B1A6FF1" w14:textId="77777777" w:rsidR="00777323" w:rsidRDefault="007575E8">
      <w:pPr>
        <w:pStyle w:val="Randbemerkung"/>
        <w:tabs>
          <w:tab w:val="left" w:pos="2268"/>
        </w:tabs>
        <w:spacing w:line="180" w:lineRule="atLeast"/>
      </w:pPr>
      <w:r>
        <w:rPr>
          <w:sz w:val="16"/>
          <w:szCs w:val="16"/>
        </w:rPr>
        <w:t>Ort</w:t>
      </w:r>
      <w:r>
        <w:rPr>
          <w:sz w:val="20"/>
        </w:rPr>
        <w:tab/>
      </w:r>
      <w:r>
        <w:rPr>
          <w:sz w:val="16"/>
          <w:szCs w:val="16"/>
        </w:rPr>
        <w:t>Datum</w:t>
      </w:r>
    </w:p>
    <w:p w14:paraId="7B1A6FF2" w14:textId="77777777" w:rsidR="00777323" w:rsidRDefault="00777323"/>
    <w:p w14:paraId="7B1A6FF3" w14:textId="77777777" w:rsidR="00777323" w:rsidRDefault="00777323"/>
    <w:p w14:paraId="7B1A6FF4" w14:textId="77777777" w:rsidR="00777323" w:rsidRDefault="00777323"/>
    <w:p w14:paraId="7B1A6FF5" w14:textId="77777777" w:rsidR="00777323" w:rsidRDefault="007575E8">
      <w:r>
        <w:t>__________________________________________</w:t>
      </w:r>
    </w:p>
    <w:p w14:paraId="7B1A6FF6" w14:textId="77777777" w:rsidR="00777323" w:rsidRDefault="007575E8">
      <w:pPr>
        <w:pStyle w:val="Endnotentext"/>
        <w:spacing w:line="240" w:lineRule="auto"/>
      </w:pPr>
      <w:r>
        <w:t>Rechtsgültige Unterschrift</w:t>
      </w:r>
    </w:p>
    <w:p w14:paraId="7B1A6FF7" w14:textId="77777777" w:rsidR="00777323" w:rsidRDefault="007575E8">
      <w:pPr>
        <w:pStyle w:val="Anhang"/>
        <w:pageBreakBefore/>
        <w:tabs>
          <w:tab w:val="left" w:pos="284"/>
          <w:tab w:val="left" w:pos="1985"/>
        </w:tabs>
        <w:rPr>
          <w:b/>
          <w:sz w:val="24"/>
        </w:rPr>
      </w:pPr>
      <w:r>
        <w:rPr>
          <w:b/>
          <w:sz w:val="24"/>
        </w:rPr>
        <w:lastRenderedPageBreak/>
        <w:t xml:space="preserve">Beilagen: </w:t>
      </w:r>
    </w:p>
    <w:p w14:paraId="7B1A6FF8" w14:textId="121541A8" w:rsidR="00777323" w:rsidRDefault="00000000">
      <w:pPr>
        <w:pStyle w:val="Anhang"/>
        <w:spacing w:before="240"/>
        <w:ind w:left="1134" w:hanging="708"/>
      </w:pPr>
      <w:sdt>
        <w:sdtPr>
          <w:rPr>
            <w:rFonts w:ascii="MS Gothic" w:eastAsia="MS Gothic" w:hAnsi="MS Gothic"/>
            <w:sz w:val="16"/>
            <w:szCs w:val="16"/>
          </w:rPr>
          <w:id w:val="601070536"/>
          <w14:checkbox>
            <w14:checked w14:val="0"/>
            <w14:checkedState w14:val="2612" w14:font="MS Gothic"/>
            <w14:uncheckedState w14:val="2610" w14:font="MS Gothic"/>
          </w14:checkbox>
        </w:sdtPr>
        <w:sdtContent>
          <w:r w:rsidR="004633F8">
            <w:rPr>
              <w:rFonts w:ascii="MS Gothic" w:eastAsia="MS Gothic" w:hAnsi="MS Gothic" w:hint="eastAsia"/>
              <w:sz w:val="16"/>
              <w:szCs w:val="16"/>
            </w:rPr>
            <w:t>☐</w:t>
          </w:r>
        </w:sdtContent>
      </w:sdt>
      <w:r w:rsidR="007575E8">
        <w:tab/>
        <w:t>Auszug aus dem Handelsregister</w:t>
      </w:r>
      <w:r w:rsidR="007575E8">
        <w:rPr>
          <w:rStyle w:val="Funotenzeichen"/>
        </w:rPr>
        <w:footnoteReference w:id="10"/>
      </w:r>
      <w:r w:rsidR="007575E8">
        <w:t>;</w:t>
      </w:r>
    </w:p>
    <w:p w14:paraId="7B1A6FF9" w14:textId="635FDE50" w:rsidR="00777323" w:rsidRDefault="00000000">
      <w:pPr>
        <w:pStyle w:val="Anhang"/>
        <w:spacing w:before="240"/>
        <w:ind w:left="1134" w:hanging="708"/>
      </w:pPr>
      <w:sdt>
        <w:sdtPr>
          <w:rPr>
            <w:rFonts w:ascii="MS Gothic" w:eastAsia="MS Gothic" w:hAnsi="MS Gothic"/>
            <w:sz w:val="16"/>
            <w:szCs w:val="16"/>
          </w:rPr>
          <w:id w:val="-220514239"/>
          <w14:checkbox>
            <w14:checked w14:val="0"/>
            <w14:checkedState w14:val="2612" w14:font="MS Gothic"/>
            <w14:uncheckedState w14:val="2610" w14:font="MS Gothic"/>
          </w14:checkbox>
        </w:sdtPr>
        <w:sdtContent>
          <w:r w:rsidR="004633F8">
            <w:rPr>
              <w:rFonts w:ascii="MS Gothic" w:eastAsia="MS Gothic" w:hAnsi="MS Gothic" w:hint="eastAsia"/>
              <w:sz w:val="16"/>
              <w:szCs w:val="16"/>
            </w:rPr>
            <w:t>☐</w:t>
          </w:r>
        </w:sdtContent>
      </w:sdt>
      <w:r w:rsidR="007575E8">
        <w:tab/>
        <w:t>Revidierte Jahresrechnung der letzten 2 Jahre und (sofern vom OR verlangt) Konzernrechnung der letzten 2 Jahre (Art. 727 OR); einfache Kopie;</w:t>
      </w:r>
    </w:p>
    <w:p w14:paraId="7B1A6FFA" w14:textId="26FD6E98" w:rsidR="00777323" w:rsidRDefault="00000000">
      <w:pPr>
        <w:pStyle w:val="Anhang"/>
        <w:spacing w:before="240"/>
        <w:ind w:left="1134" w:hanging="708"/>
      </w:pPr>
      <w:sdt>
        <w:sdtPr>
          <w:rPr>
            <w:rFonts w:ascii="MS Gothic" w:eastAsia="MS Gothic" w:hAnsi="MS Gothic"/>
            <w:sz w:val="16"/>
            <w:szCs w:val="16"/>
          </w:rPr>
          <w:id w:val="1144552694"/>
          <w14:checkbox>
            <w14:checked w14:val="0"/>
            <w14:checkedState w14:val="2612" w14:font="MS Gothic"/>
            <w14:uncheckedState w14:val="2610" w14:font="MS Gothic"/>
          </w14:checkbox>
        </w:sdtPr>
        <w:sdtContent>
          <w:r w:rsidR="004633F8">
            <w:rPr>
              <w:rFonts w:ascii="MS Gothic" w:eastAsia="MS Gothic" w:hAnsi="MS Gothic" w:hint="eastAsia"/>
              <w:sz w:val="16"/>
              <w:szCs w:val="16"/>
            </w:rPr>
            <w:t>☐</w:t>
          </w:r>
        </w:sdtContent>
      </w:sdt>
      <w:r w:rsidR="007575E8">
        <w:tab/>
        <w:t xml:space="preserve">Geschäftsplan für einen Zeitraum von drei Jahren; </w:t>
      </w:r>
    </w:p>
    <w:p w14:paraId="7B1A6FFB" w14:textId="54F886EE" w:rsidR="00777323" w:rsidRDefault="00000000">
      <w:pPr>
        <w:pStyle w:val="Anhang"/>
        <w:spacing w:before="240"/>
        <w:ind w:left="1134" w:hanging="708"/>
      </w:pPr>
      <w:sdt>
        <w:sdtPr>
          <w:rPr>
            <w:rFonts w:ascii="MS Gothic" w:eastAsia="MS Gothic" w:hAnsi="MS Gothic"/>
            <w:sz w:val="16"/>
            <w:szCs w:val="16"/>
          </w:rPr>
          <w:id w:val="2123485906"/>
          <w14:checkbox>
            <w14:checked w14:val="0"/>
            <w14:checkedState w14:val="2612" w14:font="MS Gothic"/>
            <w14:uncheckedState w14:val="2610" w14:font="MS Gothic"/>
          </w14:checkbox>
        </w:sdtPr>
        <w:sdtContent>
          <w:r w:rsidR="004633F8">
            <w:rPr>
              <w:rFonts w:ascii="MS Gothic" w:eastAsia="MS Gothic" w:hAnsi="MS Gothic" w:hint="eastAsia"/>
              <w:sz w:val="16"/>
              <w:szCs w:val="16"/>
            </w:rPr>
            <w:t>☐</w:t>
          </w:r>
        </w:sdtContent>
      </w:sdt>
      <w:r w:rsidR="007575E8">
        <w:tab/>
        <w:t xml:space="preserve">Datierte und von Inhaber unterzeichnete Kopien von Reisepässen oder Identitätskarten von </w:t>
      </w:r>
      <w:bookmarkStart w:id="7" w:name="_Ref433357787"/>
      <w:sdt>
        <w:sdtPr>
          <w:id w:val="-1768305377"/>
          <w:placeholder>
            <w:docPart w:val="DefaultPlaceholder_-1854013440"/>
          </w:placeholder>
          <w:showingPlcHdr/>
          <w:text/>
        </w:sdtPr>
        <w:sdtContent>
          <w:r w:rsidR="006B4399" w:rsidRPr="001642F6">
            <w:rPr>
              <w:rStyle w:val="Platzhaltertext"/>
            </w:rPr>
            <w:t>Klicken oder tippen Sie hier, um Text einzugeben.</w:t>
          </w:r>
        </w:sdtContent>
      </w:sdt>
      <w:r w:rsidR="007575E8">
        <w:rPr>
          <w:rStyle w:val="Funotenzeichen"/>
        </w:rPr>
        <w:footnoteReference w:id="11"/>
      </w:r>
      <w:bookmarkEnd w:id="7"/>
      <w:r w:rsidR="007575E8">
        <w:t xml:space="preserve"> Mitgliedern des Verwaltungsrates und der Geschäftsleitung, </w:t>
      </w:r>
      <w:r w:rsidR="003B7390">
        <w:t xml:space="preserve">von den </w:t>
      </w:r>
      <w:proofErr w:type="gramStart"/>
      <w:r w:rsidR="003B7390">
        <w:t>qualifiziert Beteili</w:t>
      </w:r>
      <w:r w:rsidR="00953780">
        <w:t>g</w:t>
      </w:r>
      <w:r w:rsidR="003B7390">
        <w:t>ten</w:t>
      </w:r>
      <w:proofErr w:type="gramEnd"/>
      <w:r w:rsidR="003B7390">
        <w:t xml:space="preserve">, </w:t>
      </w:r>
      <w:r w:rsidR="007575E8">
        <w:t>des Verantwortlichen für Umsetzung und Einhaltung des GwG und der Verhaltensregeln und dessen Stellvertreter;</w:t>
      </w:r>
    </w:p>
    <w:p w14:paraId="7B1A6FFC" w14:textId="2531E954" w:rsidR="00777323" w:rsidRDefault="00000000">
      <w:pPr>
        <w:pStyle w:val="Anhang"/>
        <w:spacing w:before="240"/>
        <w:ind w:left="1134" w:hanging="708"/>
      </w:pPr>
      <w:sdt>
        <w:sdtPr>
          <w:rPr>
            <w:rFonts w:ascii="MS Gothic" w:eastAsia="MS Gothic" w:hAnsi="MS Gothic"/>
            <w:sz w:val="16"/>
            <w:szCs w:val="16"/>
          </w:rPr>
          <w:id w:val="782761747"/>
          <w14:checkbox>
            <w14:checked w14:val="0"/>
            <w14:checkedState w14:val="2612" w14:font="MS Gothic"/>
            <w14:uncheckedState w14:val="2610" w14:font="MS Gothic"/>
          </w14:checkbox>
        </w:sdtPr>
        <w:sdtContent>
          <w:r w:rsidR="004633F8">
            <w:rPr>
              <w:rFonts w:ascii="MS Gothic" w:eastAsia="MS Gothic" w:hAnsi="MS Gothic" w:hint="eastAsia"/>
              <w:sz w:val="16"/>
              <w:szCs w:val="16"/>
            </w:rPr>
            <w:t>☐</w:t>
          </w:r>
        </w:sdtContent>
      </w:sdt>
      <w:r w:rsidR="007575E8">
        <w:tab/>
        <w:t xml:space="preserve">Datierte und unterzeichnete Curricula </w:t>
      </w:r>
      <w:proofErr w:type="spellStart"/>
      <w:r w:rsidR="007575E8">
        <w:t>vitae</w:t>
      </w:r>
      <w:proofErr w:type="spellEnd"/>
      <w:r w:rsidR="007575E8">
        <w:t xml:space="preserve"> (samt Zeugnis- und Diplomkopien) von </w:t>
      </w:r>
      <w:sdt>
        <w:sdtPr>
          <w:id w:val="-261695216"/>
          <w:placeholder>
            <w:docPart w:val="DefaultPlaceholder_-1854013440"/>
          </w:placeholder>
          <w:showingPlcHdr/>
          <w:text/>
        </w:sdtPr>
        <w:sdtContent>
          <w:r w:rsidR="006B4399" w:rsidRPr="001642F6">
            <w:rPr>
              <w:rStyle w:val="Platzhaltertext"/>
            </w:rPr>
            <w:t>Klicken oder tippen Sie hier, um Text einzugeben.</w:t>
          </w:r>
        </w:sdtContent>
      </w:sdt>
      <w:r w:rsidR="007575E8">
        <w:t xml:space="preserve"> Mitgliedern des Verwaltungsrates und der Geschäftsleitung, </w:t>
      </w:r>
      <w:r w:rsidR="00953780">
        <w:t xml:space="preserve">von den </w:t>
      </w:r>
      <w:proofErr w:type="gramStart"/>
      <w:r w:rsidR="00953780">
        <w:t>qualifiziert Beteiligten</w:t>
      </w:r>
      <w:proofErr w:type="gramEnd"/>
      <w:r w:rsidR="00953780">
        <w:t xml:space="preserve">, </w:t>
      </w:r>
      <w:r w:rsidR="007575E8">
        <w:t>des Verantwortlichen für Umsetzung und Einhaltung des GwG und der Verhaltensregeln und dessen Stellvertreter</w:t>
      </w:r>
      <w:r w:rsidR="007575E8">
        <w:rPr>
          <w:strike/>
        </w:rPr>
        <w:t>;</w:t>
      </w:r>
    </w:p>
    <w:p w14:paraId="7B1A6FFD" w14:textId="1C873237" w:rsidR="00777323" w:rsidRDefault="00000000">
      <w:pPr>
        <w:pStyle w:val="Anhang"/>
        <w:spacing w:before="240"/>
        <w:ind w:left="1134" w:hanging="708"/>
      </w:pPr>
      <w:sdt>
        <w:sdtPr>
          <w:rPr>
            <w:rFonts w:ascii="MS Gothic" w:eastAsia="MS Gothic" w:hAnsi="MS Gothic"/>
          </w:rPr>
          <w:id w:val="-1694678740"/>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Auszug aus dem Zentralstrafregister</w:t>
      </w:r>
      <w:r w:rsidR="007575E8">
        <w:rPr>
          <w:rStyle w:val="Funotenzeichen"/>
        </w:rPr>
        <w:footnoteReference w:id="12"/>
      </w:r>
      <w:r w:rsidR="007575E8">
        <w:t xml:space="preserve"> von</w:t>
      </w:r>
      <w:r w:rsidR="006B4399">
        <w:t xml:space="preserve"> </w:t>
      </w:r>
      <w:sdt>
        <w:sdtPr>
          <w:id w:val="-1930111121"/>
          <w:placeholder>
            <w:docPart w:val="DefaultPlaceholder_-1854013440"/>
          </w:placeholder>
          <w:showingPlcHdr/>
          <w:text/>
        </w:sdtPr>
        <w:sdtContent>
          <w:r w:rsidR="006B4399" w:rsidRPr="001642F6">
            <w:rPr>
              <w:rStyle w:val="Platzhaltertext"/>
            </w:rPr>
            <w:t>Klicken oder tippen Sie hier, um Text einzugeben.</w:t>
          </w:r>
        </w:sdtContent>
      </w:sdt>
      <w:r w:rsidR="007575E8">
        <w:t xml:space="preserve"> Mitgliedern des Verwaltungsrates und der Geschäftsleitung, </w:t>
      </w:r>
      <w:r w:rsidR="00C45208">
        <w:t xml:space="preserve">von den </w:t>
      </w:r>
      <w:proofErr w:type="gramStart"/>
      <w:r w:rsidR="00C45208">
        <w:t>qualifiziert Beteiligten</w:t>
      </w:r>
      <w:proofErr w:type="gramEnd"/>
      <w:r w:rsidR="00C45208">
        <w:t xml:space="preserve">, </w:t>
      </w:r>
      <w:r w:rsidR="007575E8">
        <w:t>des Verantwortlichen für Umsetzung und Einhaltung des GwG und der Verhaltensregeln und dessen Stellvertreter;</w:t>
      </w:r>
    </w:p>
    <w:p w14:paraId="7B99F630" w14:textId="4EDC2D4A" w:rsidR="00506C66" w:rsidRDefault="00000000" w:rsidP="00506C66">
      <w:pPr>
        <w:pStyle w:val="Anhang"/>
        <w:spacing w:before="240"/>
        <w:ind w:left="1134" w:hanging="708"/>
      </w:pPr>
      <w:sdt>
        <w:sdtPr>
          <w:rPr>
            <w:rFonts w:ascii="MS Gothic" w:eastAsia="MS Gothic" w:hAnsi="MS Gothic"/>
          </w:rPr>
          <w:id w:val="-1201091602"/>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506C66">
        <w:tab/>
        <w:t xml:space="preserve">Auszug aus dem </w:t>
      </w:r>
      <w:r w:rsidR="00F478D2">
        <w:t>Betreibungsregister</w:t>
      </w:r>
      <w:r w:rsidR="003B7B2F">
        <w:t xml:space="preserve"> oder gleichwertige Bestätigung</w:t>
      </w:r>
      <w:r w:rsidR="00506C66">
        <w:rPr>
          <w:rStyle w:val="Funotenzeichen"/>
        </w:rPr>
        <w:footnoteReference w:id="13"/>
      </w:r>
      <w:r w:rsidR="00506C66">
        <w:t xml:space="preserve"> von </w:t>
      </w:r>
      <w:sdt>
        <w:sdtPr>
          <w:id w:val="-1221972596"/>
          <w:placeholder>
            <w:docPart w:val="DefaultPlaceholder_-1854013440"/>
          </w:placeholder>
          <w:showingPlcHdr/>
          <w:text/>
        </w:sdtPr>
        <w:sdtContent>
          <w:r w:rsidR="006B4399" w:rsidRPr="001642F6">
            <w:rPr>
              <w:rStyle w:val="Platzhaltertext"/>
            </w:rPr>
            <w:t>Klicken oder tippen Sie hier, um Text einzugeben.</w:t>
          </w:r>
        </w:sdtContent>
      </w:sdt>
      <w:r w:rsidR="00506C66">
        <w:t xml:space="preserve"> Mitgliedern des Verwaltungsrates und der Geschäftsleitung, von den </w:t>
      </w:r>
      <w:proofErr w:type="gramStart"/>
      <w:r w:rsidR="00506C66">
        <w:t>qualifiziert Beteiligten</w:t>
      </w:r>
      <w:proofErr w:type="gramEnd"/>
      <w:r w:rsidR="00506C66">
        <w:t>, des Verantwortlichen für Umsetzung und Einhaltung des GwG und der Verhaltensregeln und dessen Stellvertreter;</w:t>
      </w:r>
    </w:p>
    <w:p w14:paraId="7B1A6FFE" w14:textId="3E903EC5" w:rsidR="00777323" w:rsidRDefault="00000000">
      <w:pPr>
        <w:pStyle w:val="Anhang"/>
        <w:spacing w:before="240"/>
        <w:ind w:left="1134" w:hanging="708"/>
      </w:pPr>
      <w:sdt>
        <w:sdtPr>
          <w:rPr>
            <w:rFonts w:ascii="MS Gothic" w:eastAsia="MS Gothic" w:hAnsi="MS Gothic"/>
          </w:rPr>
          <w:id w:val="-763149189"/>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 xml:space="preserve">Persönliche Erklärungen betr. Straf- und Verwaltungsverfahren von </w:t>
      </w:r>
      <w:sdt>
        <w:sdtPr>
          <w:id w:val="226273834"/>
          <w:placeholder>
            <w:docPart w:val="DefaultPlaceholder_-1854013440"/>
          </w:placeholder>
          <w:showingPlcHdr/>
          <w:text/>
        </w:sdtPr>
        <w:sdtContent>
          <w:r w:rsidR="006B4399" w:rsidRPr="001642F6">
            <w:rPr>
              <w:rStyle w:val="Platzhaltertext"/>
            </w:rPr>
            <w:t>Klicken oder tippen Sie hier, um Text einzugeben.</w:t>
          </w:r>
        </w:sdtContent>
      </w:sdt>
      <w:r w:rsidR="007575E8">
        <w:t xml:space="preserve"> Mitgliedern des Verwaltungsrates und der Geschäftsleitung, des Verantwortlichen für Umsetzung und Einhaltung des GwG und der Verhaltensregeln und dessen Stellvertreter;</w:t>
      </w:r>
    </w:p>
    <w:p w14:paraId="7B1A6FFF" w14:textId="5AB81238" w:rsidR="00777323" w:rsidRDefault="00000000">
      <w:pPr>
        <w:pStyle w:val="Anhang"/>
        <w:spacing w:before="240"/>
        <w:ind w:left="1134" w:hanging="708"/>
      </w:pPr>
      <w:sdt>
        <w:sdtPr>
          <w:rPr>
            <w:rFonts w:ascii="MS Gothic" w:eastAsia="MS Gothic" w:hAnsi="MS Gothic"/>
          </w:rPr>
          <w:id w:val="-1450930684"/>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 xml:space="preserve">Betriebsinterne(s) Reglement(e), Stellenbeschreibungen bzw. Beschreibung der Betriebsabläufe bei </w:t>
      </w:r>
      <w:proofErr w:type="spellStart"/>
      <w:r w:rsidR="007575E8">
        <w:t>Einpersonen</w:t>
      </w:r>
      <w:proofErr w:type="spellEnd"/>
      <w:r w:rsidR="007575E8">
        <w:t>-Unternehmen betreffend die Umsetzung von GwG und Verhaltensregeln;</w:t>
      </w:r>
    </w:p>
    <w:p w14:paraId="7B1A7000" w14:textId="0458B4E1" w:rsidR="00777323" w:rsidRDefault="00000000">
      <w:pPr>
        <w:pStyle w:val="Anhang"/>
        <w:spacing w:before="240"/>
        <w:ind w:left="1134" w:hanging="708"/>
      </w:pPr>
      <w:sdt>
        <w:sdtPr>
          <w:rPr>
            <w:rFonts w:ascii="MS Gothic" w:eastAsia="MS Gothic" w:hAnsi="MS Gothic"/>
          </w:rPr>
          <w:id w:val="-1061951228"/>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 xml:space="preserve">Betriebsinterne(s) Reglement(e), Stellenbeschreibungen bzw. Beschreibung der Betriebsabläufe bei </w:t>
      </w:r>
      <w:proofErr w:type="spellStart"/>
      <w:r w:rsidR="007575E8">
        <w:t>Einpersonen</w:t>
      </w:r>
      <w:proofErr w:type="spellEnd"/>
      <w:r w:rsidR="007575E8">
        <w:t xml:space="preserve">-Unternehmen betreffend die Ausbildung </w:t>
      </w:r>
      <w:proofErr w:type="gramStart"/>
      <w:r w:rsidR="007575E8">
        <w:t>im Bereiche</w:t>
      </w:r>
      <w:proofErr w:type="gramEnd"/>
      <w:r w:rsidR="007575E8">
        <w:t xml:space="preserve"> von GwG und Standesregeln;</w:t>
      </w:r>
    </w:p>
    <w:bookmarkStart w:id="8" w:name="Kontrollkästchen22"/>
    <w:p w14:paraId="7B1A7001" w14:textId="77156CBF" w:rsidR="00777323" w:rsidRDefault="00000000">
      <w:pPr>
        <w:pStyle w:val="Anhang"/>
        <w:spacing w:before="240"/>
        <w:ind w:left="1134" w:hanging="708"/>
      </w:pPr>
      <w:sdt>
        <w:sdtPr>
          <w:rPr>
            <w:rFonts w:ascii="MS Gothic" w:eastAsia="MS Gothic" w:hAnsi="MS Gothic"/>
          </w:rPr>
          <w:id w:val="504557637"/>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Anschlussgesuch SRO AOOS, rechtsgültig unterzeichnet;</w:t>
      </w:r>
    </w:p>
    <w:p w14:paraId="7B1A7002" w14:textId="7DA992C4" w:rsidR="00777323" w:rsidRDefault="00000000">
      <w:pPr>
        <w:pStyle w:val="Anhang"/>
        <w:spacing w:before="240"/>
        <w:ind w:left="1134" w:hanging="708"/>
      </w:pPr>
      <w:sdt>
        <w:sdtPr>
          <w:rPr>
            <w:rFonts w:ascii="MS Gothic" w:eastAsia="MS Gothic" w:hAnsi="MS Gothic"/>
          </w:rPr>
          <w:id w:val="627136705"/>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Anschlussvertrag SRO AOOS, rechtsgültig unterzeichnet;</w:t>
      </w:r>
    </w:p>
    <w:bookmarkEnd w:id="8"/>
    <w:p w14:paraId="7B1A7003" w14:textId="3D9749C8" w:rsidR="00777323" w:rsidRDefault="00000000">
      <w:pPr>
        <w:pStyle w:val="Anhang"/>
        <w:spacing w:before="240"/>
        <w:ind w:left="1134" w:hanging="708"/>
      </w:pPr>
      <w:sdt>
        <w:sdtPr>
          <w:rPr>
            <w:rFonts w:ascii="MS Gothic" w:eastAsia="MS Gothic" w:hAnsi="MS Gothic"/>
          </w:rPr>
          <w:id w:val="-871141531"/>
          <w14:checkbox>
            <w14:checked w14:val="0"/>
            <w14:checkedState w14:val="2612" w14:font="MS Gothic"/>
            <w14:uncheckedState w14:val="2610" w14:font="MS Gothic"/>
          </w14:checkbox>
        </w:sdtPr>
        <w:sdtContent>
          <w:r w:rsidR="004633F8">
            <w:rPr>
              <w:rFonts w:ascii="MS Gothic" w:eastAsia="MS Gothic" w:hAnsi="MS Gothic" w:hint="eastAsia"/>
            </w:rPr>
            <w:t>☐</w:t>
          </w:r>
        </w:sdtContent>
      </w:sdt>
      <w:r w:rsidR="007575E8">
        <w:tab/>
        <w:t xml:space="preserve">Weitere gemäss separatem </w:t>
      </w:r>
      <w:proofErr w:type="spellStart"/>
      <w:r w:rsidR="007575E8">
        <w:t>Beilagenverzeichnis</w:t>
      </w:r>
      <w:proofErr w:type="spellEnd"/>
      <w:r w:rsidR="007575E8">
        <w:t>.</w:t>
      </w:r>
    </w:p>
    <w:p w14:paraId="7B1A7004" w14:textId="77777777" w:rsidR="00777323" w:rsidRDefault="00777323">
      <w:pPr>
        <w:ind w:left="1134" w:hanging="708"/>
      </w:pPr>
    </w:p>
    <w:sectPr w:rsidR="00777323">
      <w:headerReference w:type="default" r:id="rId10"/>
      <w:footerReference w:type="default" r:id="rId11"/>
      <w:headerReference w:type="first" r:id="rId12"/>
      <w:pgSz w:w="11907" w:h="16840"/>
      <w:pgMar w:top="851" w:right="709" w:bottom="851" w:left="567"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C7E73" w14:textId="77777777" w:rsidR="00957505" w:rsidRDefault="00957505">
      <w:pPr>
        <w:spacing w:line="240" w:lineRule="auto"/>
      </w:pPr>
      <w:r>
        <w:separator/>
      </w:r>
    </w:p>
  </w:endnote>
  <w:endnote w:type="continuationSeparator" w:id="0">
    <w:p w14:paraId="747E59E5" w14:textId="77777777" w:rsidR="00957505" w:rsidRDefault="009575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10 Pitch">
    <w:charset w:val="00"/>
    <w:family w:val="modern"/>
    <w:pitch w:val="fixed"/>
  </w:font>
  <w:font w:name="Arial">
    <w:panose1 w:val="020B0604020202020204"/>
    <w:charset w:val="00"/>
    <w:family w:val="swiss"/>
    <w:pitch w:val="variable"/>
    <w:sig w:usb0="E0002EFF" w:usb1="C000785B" w:usb2="00000009" w:usb3="00000000" w:csb0="000001FF" w:csb1="00000000"/>
  </w:font>
  <w:font w:name="Swis721 Ex BT">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A6E2F" w14:textId="77777777" w:rsidR="007575E8" w:rsidRDefault="007575E8">
    <w:pPr>
      <w:pStyle w:val="Fuzeile"/>
      <w:jc w:val="right"/>
    </w:pPr>
    <w:r>
      <w:rPr>
        <w:sz w:val="16"/>
        <w:szCs w:val="16"/>
        <w:lang w:val="de-DE"/>
      </w:rPr>
      <w:t xml:space="preserve">Seite </w:t>
    </w:r>
    <w:r>
      <w:rPr>
        <w:b/>
        <w:bCs/>
        <w:sz w:val="16"/>
        <w:szCs w:val="16"/>
        <w:lang w:val="de-DE"/>
      </w:rPr>
      <w:fldChar w:fldCharType="begin"/>
    </w:r>
    <w:r>
      <w:rPr>
        <w:b/>
        <w:bCs/>
        <w:sz w:val="16"/>
        <w:szCs w:val="16"/>
        <w:lang w:val="de-DE"/>
      </w:rPr>
      <w:instrText xml:space="preserve"> PAGE </w:instrText>
    </w:r>
    <w:r>
      <w:rPr>
        <w:b/>
        <w:bCs/>
        <w:sz w:val="16"/>
        <w:szCs w:val="16"/>
        <w:lang w:val="de-DE"/>
      </w:rPr>
      <w:fldChar w:fldCharType="separate"/>
    </w:r>
    <w:r>
      <w:rPr>
        <w:b/>
        <w:bCs/>
        <w:sz w:val="16"/>
        <w:szCs w:val="16"/>
        <w:lang w:val="de-DE"/>
      </w:rPr>
      <w:t>2</w:t>
    </w:r>
    <w:r>
      <w:rPr>
        <w:b/>
        <w:bCs/>
        <w:sz w:val="16"/>
        <w:szCs w:val="16"/>
        <w:lang w:val="de-DE"/>
      </w:rPr>
      <w:fldChar w:fldCharType="end"/>
    </w:r>
    <w:r>
      <w:rPr>
        <w:sz w:val="16"/>
        <w:szCs w:val="16"/>
        <w:lang w:val="de-DE"/>
      </w:rPr>
      <w:t xml:space="preserve"> von </w:t>
    </w:r>
    <w:r>
      <w:rPr>
        <w:b/>
        <w:bCs/>
        <w:sz w:val="16"/>
        <w:szCs w:val="16"/>
        <w:lang w:val="de-DE"/>
      </w:rPr>
      <w:fldChar w:fldCharType="begin"/>
    </w:r>
    <w:r>
      <w:rPr>
        <w:b/>
        <w:bCs/>
        <w:sz w:val="16"/>
        <w:szCs w:val="16"/>
        <w:lang w:val="de-DE"/>
      </w:rPr>
      <w:instrText xml:space="preserve"> NUMPAGES </w:instrText>
    </w:r>
    <w:r>
      <w:rPr>
        <w:b/>
        <w:bCs/>
        <w:sz w:val="16"/>
        <w:szCs w:val="16"/>
        <w:lang w:val="de-DE"/>
      </w:rPr>
      <w:fldChar w:fldCharType="separate"/>
    </w:r>
    <w:r>
      <w:rPr>
        <w:b/>
        <w:bCs/>
        <w:sz w:val="16"/>
        <w:szCs w:val="16"/>
        <w:lang w:val="de-DE"/>
      </w:rPr>
      <w:t>2</w:t>
    </w:r>
    <w:r>
      <w:rPr>
        <w:b/>
        <w:bCs/>
        <w:sz w:val="16"/>
        <w:szCs w:val="16"/>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63156" w14:textId="77777777" w:rsidR="00957505" w:rsidRDefault="00957505">
      <w:pPr>
        <w:spacing w:line="240" w:lineRule="auto"/>
      </w:pPr>
      <w:r>
        <w:rPr>
          <w:color w:val="000000"/>
        </w:rPr>
        <w:separator/>
      </w:r>
    </w:p>
  </w:footnote>
  <w:footnote w:type="continuationSeparator" w:id="0">
    <w:p w14:paraId="619D7CBC" w14:textId="77777777" w:rsidR="00957505" w:rsidRDefault="00957505">
      <w:pPr>
        <w:spacing w:line="240" w:lineRule="auto"/>
      </w:pPr>
      <w:r>
        <w:continuationSeparator/>
      </w:r>
    </w:p>
  </w:footnote>
  <w:footnote w:id="1">
    <w:p w14:paraId="7B1A6E27" w14:textId="77777777" w:rsidR="00777323" w:rsidRDefault="007575E8">
      <w:pPr>
        <w:pStyle w:val="Funotentext"/>
      </w:pPr>
      <w:r>
        <w:rPr>
          <w:rStyle w:val="Funotenzeichen"/>
        </w:rPr>
        <w:footnoteRef/>
      </w:r>
      <w:r>
        <w:rPr>
          <w:lang w:val="de"/>
        </w:rPr>
        <w:t xml:space="preserve"> Geben Sie an, falls es sich um eine Zweigniederlassung eines Finanzinstituts mit Sitz im Ausland handelt</w:t>
      </w:r>
    </w:p>
  </w:footnote>
  <w:footnote w:id="2">
    <w:p w14:paraId="7B1A6E28" w14:textId="77777777" w:rsidR="00777323" w:rsidRDefault="007575E8">
      <w:pPr>
        <w:pStyle w:val="Funotentext"/>
      </w:pPr>
      <w:r>
        <w:rPr>
          <w:rStyle w:val="Funotenzeichen"/>
        </w:rPr>
        <w:footnoteRef/>
      </w:r>
      <w:r>
        <w:t xml:space="preserve"> Für Gesellschaften, die vor mehr als 6 Monaten gegründet wurden, ist eine Inaktivitätsbestätigung GwG und für alle neu gegründeten Gesellschaften ein Business-Plan einzureichen</w:t>
      </w:r>
    </w:p>
  </w:footnote>
  <w:footnote w:id="3">
    <w:p w14:paraId="7B1A6E29" w14:textId="77777777" w:rsidR="00777323" w:rsidRDefault="007575E8">
      <w:pPr>
        <w:pStyle w:val="Funotentext"/>
      </w:pPr>
      <w:r>
        <w:rPr>
          <w:rStyle w:val="Funotenzeichen"/>
        </w:rPr>
        <w:footnoteRef/>
      </w:r>
      <w:r>
        <w:t xml:space="preserve"> Bei Kapitalgesellschaften (AG, GmbH) sind nur Beteiligungen von mindestens 10% des Kapitals und/oder der Stimmrechte anzugeben.</w:t>
      </w:r>
    </w:p>
  </w:footnote>
  <w:footnote w:id="4">
    <w:p w14:paraId="7B1A6E2A" w14:textId="77777777" w:rsidR="00777323" w:rsidRDefault="007575E8">
      <w:pPr>
        <w:pStyle w:val="Funotentext"/>
      </w:pPr>
      <w:r>
        <w:rPr>
          <w:rStyle w:val="Funotenzeichen"/>
        </w:rPr>
        <w:footnoteRef/>
      </w:r>
      <w:r>
        <w:t xml:space="preserve"> Mehrfachnennungen möglich.</w:t>
      </w:r>
    </w:p>
  </w:footnote>
  <w:footnote w:id="5">
    <w:p w14:paraId="7B1A6E2B" w14:textId="77777777" w:rsidR="00777323" w:rsidRDefault="007575E8">
      <w:pPr>
        <w:pStyle w:val="Funotentext"/>
      </w:pPr>
      <w:r>
        <w:rPr>
          <w:rStyle w:val="Funotenzeichen"/>
        </w:rPr>
        <w:footnoteRef/>
      </w:r>
      <w:r>
        <w:t xml:space="preserve"> Tätigkeit als Wertpapierhaus im Sinne von Art. 41 FINIG.</w:t>
      </w:r>
    </w:p>
  </w:footnote>
  <w:footnote w:id="6">
    <w:p w14:paraId="7B1A6E2C" w14:textId="77777777" w:rsidR="00777323" w:rsidRDefault="007575E8">
      <w:pPr>
        <w:pStyle w:val="Funotentext"/>
        <w:tabs>
          <w:tab w:val="clear" w:pos="567"/>
          <w:tab w:val="left" w:pos="284"/>
        </w:tabs>
      </w:pPr>
      <w:r>
        <w:rPr>
          <w:rStyle w:val="Funotenzeichen"/>
        </w:rPr>
        <w:footnoteRef/>
      </w:r>
      <w:r>
        <w:t xml:space="preserve"> Von jeder der aufgeführten Personen ist beizulegen:</w:t>
      </w:r>
    </w:p>
    <w:p w14:paraId="7B1A6E2D" w14:textId="77777777" w:rsidR="00777323" w:rsidRDefault="007575E8">
      <w:pPr>
        <w:pStyle w:val="Funotentext"/>
        <w:numPr>
          <w:ilvl w:val="0"/>
          <w:numId w:val="14"/>
        </w:numPr>
        <w:tabs>
          <w:tab w:val="left" w:pos="284"/>
        </w:tabs>
        <w:ind w:left="567" w:hanging="283"/>
      </w:pPr>
      <w:r>
        <w:t>Datierte und vom Inhaber unterzeichnete Kopie des Reisepasses oder der Identitätskarte;</w:t>
      </w:r>
    </w:p>
    <w:p w14:paraId="7B1A6E2E" w14:textId="77777777" w:rsidR="00777323" w:rsidRDefault="007575E8">
      <w:pPr>
        <w:pStyle w:val="Funotentext"/>
        <w:numPr>
          <w:ilvl w:val="0"/>
          <w:numId w:val="14"/>
        </w:numPr>
        <w:tabs>
          <w:tab w:val="left" w:pos="284"/>
        </w:tabs>
        <w:ind w:left="567" w:hanging="283"/>
      </w:pPr>
      <w:r>
        <w:t>Datiertes und unterzeichnetes Curriculum Vitae, das insbesondere über Ausbildung (Kopien von Diploma,</w:t>
      </w:r>
      <w:r>
        <w:br/>
        <w:t>Arbeitszeugnissen etc. beilegen) und beruflichen Werdegang Auskunft erteilt;</w:t>
      </w:r>
    </w:p>
    <w:p w14:paraId="7B1A6E2F" w14:textId="77777777" w:rsidR="00777323" w:rsidRDefault="007575E8">
      <w:pPr>
        <w:pStyle w:val="Funotentext"/>
        <w:numPr>
          <w:ilvl w:val="0"/>
          <w:numId w:val="14"/>
        </w:numPr>
        <w:tabs>
          <w:tab w:val="left" w:pos="284"/>
        </w:tabs>
        <w:ind w:left="567" w:hanging="283"/>
      </w:pPr>
      <w:r>
        <w:t>Originalauszug aus dem schweizerischen Zentralstrafregister (nicht älter als 6 Monate);</w:t>
      </w:r>
    </w:p>
    <w:p w14:paraId="7B1A6E30" w14:textId="77777777" w:rsidR="00777323" w:rsidRDefault="007575E8">
      <w:pPr>
        <w:pStyle w:val="Funotentext"/>
        <w:numPr>
          <w:ilvl w:val="0"/>
          <w:numId w:val="14"/>
        </w:numPr>
        <w:tabs>
          <w:tab w:val="left" w:pos="284"/>
        </w:tabs>
        <w:ind w:left="567" w:hanging="283"/>
        <w:jc w:val="both"/>
      </w:pPr>
      <w:r>
        <w:t xml:space="preserve">datierte und unterzeichnete Erklärung, dass die unterzeichnende Person nicht in ein laufendes Straf- oder Verwaltungsverfahren verwickelt ist, das mit der Ausübung der Berufstätigkeit zusammenhängt. Ausgenommen sind die normalen Steuereinschätzungsverfahren (einschliesslich Rechtsmittelverfahren) sowie Strassenverkehrsverfahren. </w:t>
      </w:r>
    </w:p>
  </w:footnote>
  <w:footnote w:id="7">
    <w:p w14:paraId="7B1A6E31" w14:textId="77777777" w:rsidR="00777323" w:rsidRDefault="007575E8">
      <w:pPr>
        <w:pStyle w:val="Funotentext"/>
      </w:pPr>
      <w:r>
        <w:rPr>
          <w:rStyle w:val="Funotenzeichen"/>
        </w:rPr>
        <w:footnoteRef/>
      </w:r>
      <w:r>
        <w:t xml:space="preserve"> Angestellte, die selbständig Kunden betreuen, in FTE.</w:t>
      </w:r>
    </w:p>
  </w:footnote>
  <w:footnote w:id="8">
    <w:p w14:paraId="7B1A6E32" w14:textId="77777777" w:rsidR="00777323" w:rsidRDefault="007575E8">
      <w:pPr>
        <w:pStyle w:val="Funotentext"/>
        <w:jc w:val="both"/>
      </w:pPr>
      <w:r>
        <w:rPr>
          <w:rStyle w:val="Funotenzeichen"/>
        </w:rPr>
        <w:footnoteRef/>
      </w:r>
      <w:r>
        <w:t xml:space="preserve"> Angestellte, die primär für administrative Belange eingesetzt werden und im Kundenkontakt nur nach Weisung des/der Vorgesetzten tätig sind/sein dürfen, in FTE.</w:t>
      </w:r>
    </w:p>
  </w:footnote>
  <w:footnote w:id="9">
    <w:p w14:paraId="7B1A6E33" w14:textId="77777777" w:rsidR="00777323" w:rsidRDefault="007575E8">
      <w:pPr>
        <w:pStyle w:val="Funotentext"/>
      </w:pPr>
      <w:r>
        <w:rPr>
          <w:rStyle w:val="Funotenzeichen"/>
        </w:rPr>
        <w:footnoteRef/>
      </w:r>
      <w:r>
        <w:t xml:space="preserve"> Nettowert.</w:t>
      </w:r>
    </w:p>
  </w:footnote>
  <w:footnote w:id="10">
    <w:p w14:paraId="7B1A6E34" w14:textId="77777777" w:rsidR="00777323" w:rsidRDefault="007575E8">
      <w:pPr>
        <w:pStyle w:val="Funotentext"/>
        <w:jc w:val="both"/>
      </w:pPr>
      <w:r>
        <w:rPr>
          <w:rStyle w:val="Funotenzeichen"/>
        </w:rPr>
        <w:footnoteRef/>
      </w:r>
      <w:r>
        <w:t xml:space="preserve"> Den aktuellen Verhältnissen entsprechender Handelsregisterauszug oder Zefix-Vollauszug (original oder einfache Kopie).</w:t>
      </w:r>
    </w:p>
  </w:footnote>
  <w:footnote w:id="11">
    <w:p w14:paraId="7B1A6E35" w14:textId="77777777" w:rsidR="00777323" w:rsidRDefault="007575E8">
      <w:pPr>
        <w:pStyle w:val="Funotentext"/>
      </w:pPr>
      <w:r>
        <w:rPr>
          <w:rStyle w:val="Funotenzeichen"/>
        </w:rPr>
        <w:footnoteRef/>
      </w:r>
      <w:r>
        <w:t xml:space="preserve"> Bitte Anzahl einsetzen.</w:t>
      </w:r>
    </w:p>
  </w:footnote>
  <w:footnote w:id="12">
    <w:p w14:paraId="7B1A6E36" w14:textId="77777777" w:rsidR="00777323" w:rsidRDefault="007575E8">
      <w:pPr>
        <w:pStyle w:val="Funotentext"/>
        <w:jc w:val="both"/>
      </w:pPr>
      <w:r>
        <w:rPr>
          <w:rStyle w:val="Funotenzeichen"/>
        </w:rPr>
        <w:footnoteRef/>
      </w:r>
      <w:r>
        <w:t xml:space="preserve"> Im Original. Der Auszug darf nicht älter als 6 Monate sein.</w:t>
      </w:r>
    </w:p>
  </w:footnote>
  <w:footnote w:id="13">
    <w:p w14:paraId="5CA79B99" w14:textId="77777777" w:rsidR="00506C66" w:rsidRDefault="00506C66" w:rsidP="00506C66">
      <w:pPr>
        <w:pStyle w:val="Funotentext"/>
        <w:jc w:val="both"/>
      </w:pPr>
      <w:r>
        <w:rPr>
          <w:rStyle w:val="Funotenzeichen"/>
        </w:rPr>
        <w:footnoteRef/>
      </w:r>
      <w:r>
        <w:t xml:space="preserve"> Im Original. Der Auszug darf nicht älter als 6 Monate sein.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A6E2D" w14:textId="77777777" w:rsidR="007575E8" w:rsidRDefault="0075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A6E31" w14:textId="77777777" w:rsidR="007575E8" w:rsidRDefault="007575E8">
    <w:pPr>
      <w:pStyle w:val="Kopfzeile"/>
      <w:jc w:val="left"/>
    </w:pPr>
    <w:r>
      <w:rPr>
        <w:noProof/>
      </w:rPr>
      <w:drawing>
        <wp:inline distT="0" distB="0" distL="0" distR="0" wp14:anchorId="7B1A6E25" wp14:editId="7B1A6E26">
          <wp:extent cx="2114549" cy="600075"/>
          <wp:effectExtent l="0" t="0" r="1" b="9525"/>
          <wp:docPr id="20236043" name="Grafik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14549" cy="60007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D355E"/>
    <w:multiLevelType w:val="multilevel"/>
    <w:tmpl w:val="181EA57A"/>
    <w:styleLink w:val="LFO3"/>
    <w:lvl w:ilvl="0">
      <w:numFmt w:val="bullet"/>
      <w:pStyle w:val="Aufzhlungszeichen"/>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69A4CE6"/>
    <w:multiLevelType w:val="multilevel"/>
    <w:tmpl w:val="B1A0FBDC"/>
    <w:styleLink w:val="LFO11"/>
    <w:lvl w:ilvl="0">
      <w:start w:val="1"/>
      <w:numFmt w:val="decimal"/>
      <w:pStyle w:val="Listennummer4"/>
      <w:lvlText w:val="%1."/>
      <w:lvlJc w:val="left"/>
      <w:pPr>
        <w:ind w:left="120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DA464A5"/>
    <w:multiLevelType w:val="multilevel"/>
    <w:tmpl w:val="9F143C26"/>
    <w:styleLink w:val="LFO9"/>
    <w:lvl w:ilvl="0">
      <w:start w:val="1"/>
      <w:numFmt w:val="decimal"/>
      <w:pStyle w:val="Listennummer2"/>
      <w:lvlText w:val="%1."/>
      <w:lvlJc w:val="left"/>
      <w:pPr>
        <w:ind w:left="64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6B061EB"/>
    <w:multiLevelType w:val="multilevel"/>
    <w:tmpl w:val="612EA030"/>
    <w:styleLink w:val="LFO4"/>
    <w:lvl w:ilvl="0">
      <w:numFmt w:val="bullet"/>
      <w:pStyle w:val="Aufzhlungszeichen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E455002"/>
    <w:multiLevelType w:val="multilevel"/>
    <w:tmpl w:val="4A343630"/>
    <w:styleLink w:val="LFO5"/>
    <w:lvl w:ilvl="0">
      <w:numFmt w:val="bullet"/>
      <w:pStyle w:val="Aufzhlungszeichen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1262D2E"/>
    <w:multiLevelType w:val="multilevel"/>
    <w:tmpl w:val="F634C42C"/>
    <w:lvl w:ilvl="0">
      <w:numFmt w:val="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FFF6C04"/>
    <w:multiLevelType w:val="multilevel"/>
    <w:tmpl w:val="29142D14"/>
    <w:styleLink w:val="WWOutlineListStyle"/>
    <w:lvl w:ilvl="0">
      <w:start w:val="1"/>
      <w:numFmt w:val="decimal"/>
      <w:pStyle w:val="berschrift1"/>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7A5451B"/>
    <w:multiLevelType w:val="multilevel"/>
    <w:tmpl w:val="BDC48EE6"/>
    <w:styleLink w:val="LFO7"/>
    <w:lvl w:ilvl="0">
      <w:numFmt w:val="bullet"/>
      <w:pStyle w:val="Aufzhlungszeichen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A207454"/>
    <w:multiLevelType w:val="multilevel"/>
    <w:tmpl w:val="2048CEA8"/>
    <w:styleLink w:val="LFO2"/>
    <w:lvl w:ilvl="0">
      <w:start w:val="1"/>
      <w:numFmt w:val="decimal"/>
      <w:pStyle w:val="Ausfhrungsbest"/>
      <w:lvlText w:val="%1."/>
      <w:lvlJc w:val="left"/>
      <w:pPr>
        <w:ind w:left="567" w:hanging="567"/>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05225E5"/>
    <w:multiLevelType w:val="multilevel"/>
    <w:tmpl w:val="EEFE09AA"/>
    <w:styleLink w:val="LFO10"/>
    <w:lvl w:ilvl="0">
      <w:start w:val="1"/>
      <w:numFmt w:val="decimal"/>
      <w:pStyle w:val="Listennummer3"/>
      <w:lvlText w:val="%1."/>
      <w:lvlJc w:val="left"/>
      <w:pPr>
        <w:ind w:left="92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54F920CB"/>
    <w:multiLevelType w:val="multilevel"/>
    <w:tmpl w:val="9D38FEA2"/>
    <w:styleLink w:val="LFO12"/>
    <w:lvl w:ilvl="0">
      <w:start w:val="1"/>
      <w:numFmt w:val="decimal"/>
      <w:pStyle w:val="Listennummer5"/>
      <w:lvlText w:val="%1."/>
      <w:lvlJc w:val="left"/>
      <w:pPr>
        <w:ind w:left="1492"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61BD5DC2"/>
    <w:multiLevelType w:val="multilevel"/>
    <w:tmpl w:val="6020225C"/>
    <w:styleLink w:val="LFO8"/>
    <w:lvl w:ilvl="0">
      <w:start w:val="1"/>
      <w:numFmt w:val="decimal"/>
      <w:pStyle w:val="Listennummer"/>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65082A60"/>
    <w:multiLevelType w:val="multilevel"/>
    <w:tmpl w:val="A5AE831A"/>
    <w:styleLink w:val="LFO6"/>
    <w:lvl w:ilvl="0">
      <w:numFmt w:val="bullet"/>
      <w:pStyle w:val="Aufzhlungszeichen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6EB1558E"/>
    <w:multiLevelType w:val="multilevel"/>
    <w:tmpl w:val="F2228216"/>
    <w:styleLink w:val="LFO1"/>
    <w:lvl w:ilvl="0">
      <w:numFmt w:val="bullet"/>
      <w:pStyle w:val="Spiegelstrich1Ebene"/>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683361141">
    <w:abstractNumId w:val="6"/>
  </w:num>
  <w:num w:numId="2" w16cid:durableId="2087799414">
    <w:abstractNumId w:val="13"/>
  </w:num>
  <w:num w:numId="3" w16cid:durableId="1135374053">
    <w:abstractNumId w:val="8"/>
  </w:num>
  <w:num w:numId="4" w16cid:durableId="1821652302">
    <w:abstractNumId w:val="0"/>
  </w:num>
  <w:num w:numId="5" w16cid:durableId="1657225167">
    <w:abstractNumId w:val="3"/>
  </w:num>
  <w:num w:numId="6" w16cid:durableId="379596495">
    <w:abstractNumId w:val="4"/>
  </w:num>
  <w:num w:numId="7" w16cid:durableId="287318559">
    <w:abstractNumId w:val="12"/>
  </w:num>
  <w:num w:numId="8" w16cid:durableId="1279678802">
    <w:abstractNumId w:val="7"/>
  </w:num>
  <w:num w:numId="9" w16cid:durableId="895047302">
    <w:abstractNumId w:val="11"/>
  </w:num>
  <w:num w:numId="10" w16cid:durableId="1809201597">
    <w:abstractNumId w:val="2"/>
  </w:num>
  <w:num w:numId="11" w16cid:durableId="41485465">
    <w:abstractNumId w:val="9"/>
  </w:num>
  <w:num w:numId="12" w16cid:durableId="1711761583">
    <w:abstractNumId w:val="1"/>
  </w:num>
  <w:num w:numId="13" w16cid:durableId="190806397">
    <w:abstractNumId w:val="10"/>
  </w:num>
  <w:num w:numId="14" w16cid:durableId="974336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EroJTUmVX3B43MswiBI+9tkqE/KfgaNMyiwc7szrunzNg4SSWR6j1Kxk6LcFQgKzPmFOFv1O4VTG7aIS4Tdzsw==" w:salt="Pi+8cUV5yWtps074eLcy1g=="/>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323"/>
    <w:rsid w:val="000E3096"/>
    <w:rsid w:val="00152444"/>
    <w:rsid w:val="001F3452"/>
    <w:rsid w:val="0028202B"/>
    <w:rsid w:val="003404AD"/>
    <w:rsid w:val="003A101A"/>
    <w:rsid w:val="003B5567"/>
    <w:rsid w:val="003B7390"/>
    <w:rsid w:val="003B7B2F"/>
    <w:rsid w:val="00453E87"/>
    <w:rsid w:val="004633F8"/>
    <w:rsid w:val="004A2846"/>
    <w:rsid w:val="004B6D10"/>
    <w:rsid w:val="004E04C3"/>
    <w:rsid w:val="00506C66"/>
    <w:rsid w:val="005C589D"/>
    <w:rsid w:val="005E38D2"/>
    <w:rsid w:val="0062568B"/>
    <w:rsid w:val="00691D53"/>
    <w:rsid w:val="006B4399"/>
    <w:rsid w:val="007575E8"/>
    <w:rsid w:val="00777323"/>
    <w:rsid w:val="007C3FF7"/>
    <w:rsid w:val="00846990"/>
    <w:rsid w:val="00860750"/>
    <w:rsid w:val="008A7FBD"/>
    <w:rsid w:val="00953780"/>
    <w:rsid w:val="00955F75"/>
    <w:rsid w:val="00957505"/>
    <w:rsid w:val="00A77BFA"/>
    <w:rsid w:val="00AD0AF5"/>
    <w:rsid w:val="00AD78EB"/>
    <w:rsid w:val="00BD12F1"/>
    <w:rsid w:val="00BE2472"/>
    <w:rsid w:val="00C3722D"/>
    <w:rsid w:val="00C445A5"/>
    <w:rsid w:val="00C45208"/>
    <w:rsid w:val="00C5419A"/>
    <w:rsid w:val="00CA6CCF"/>
    <w:rsid w:val="00CC3D01"/>
    <w:rsid w:val="00D47A3B"/>
    <w:rsid w:val="00DA2235"/>
    <w:rsid w:val="00DF1621"/>
    <w:rsid w:val="00DF7593"/>
    <w:rsid w:val="00E0209F"/>
    <w:rsid w:val="00E72889"/>
    <w:rsid w:val="00F478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urier 10 Pitch" w:eastAsia="Times New Roman" w:hAnsi="Courier 10 Pitch" w:cs="Times New Roman"/>
        <w:lang w:val="de-CH" w:eastAsia="de-CH"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360" w:lineRule="atLeast"/>
    </w:pPr>
    <w:rPr>
      <w:rFonts w:ascii="Arial" w:hAnsi="Arial"/>
      <w:sz w:val="24"/>
      <w:lang w:eastAsia="en-US"/>
    </w:rPr>
  </w:style>
  <w:style w:type="paragraph" w:styleId="berschrift1">
    <w:name w:val="heading 1"/>
    <w:basedOn w:val="Standard"/>
    <w:next w:val="Standard"/>
    <w:uiPriority w:val="9"/>
    <w:qFormat/>
    <w:pPr>
      <w:keepNext/>
      <w:keepLines/>
      <w:numPr>
        <w:numId w:val="1"/>
      </w:numPr>
      <w:spacing w:before="480" w:after="120" w:line="240" w:lineRule="atLeast"/>
      <w:outlineLvl w:val="0"/>
    </w:pPr>
    <w:rPr>
      <w:b/>
      <w:spacing w:val="10"/>
    </w:rPr>
  </w:style>
  <w:style w:type="paragraph" w:styleId="berschrift2">
    <w:name w:val="heading 2"/>
    <w:basedOn w:val="Standard"/>
    <w:next w:val="Standard"/>
    <w:uiPriority w:val="9"/>
    <w:unhideWhenUsed/>
    <w:qFormat/>
    <w:pPr>
      <w:outlineLvl w:val="1"/>
    </w:pPr>
    <w:rPr>
      <w:u w:val="single"/>
    </w:rPr>
  </w:style>
  <w:style w:type="paragraph" w:styleId="berschrift3">
    <w:name w:val="heading 3"/>
    <w:basedOn w:val="Standard"/>
    <w:next w:val="Standard"/>
    <w:uiPriority w:val="9"/>
    <w:semiHidden/>
    <w:unhideWhenUsed/>
    <w:qFormat/>
    <w:pPr>
      <w:keepNext/>
      <w:keepLines/>
      <w:tabs>
        <w:tab w:val="left" w:pos="851"/>
      </w:tabs>
      <w:spacing w:before="240" w:after="120" w:line="240" w:lineRule="atLeast"/>
      <w:ind w:left="851" w:hanging="851"/>
      <w:outlineLvl w:val="2"/>
    </w:pPr>
    <w:rPr>
      <w:i/>
      <w:u w:val="words"/>
    </w:rPr>
  </w:style>
  <w:style w:type="paragraph" w:styleId="berschrift4">
    <w:name w:val="heading 4"/>
    <w:basedOn w:val="Standard"/>
    <w:next w:val="Standardeinzug"/>
    <w:uiPriority w:val="9"/>
    <w:semiHidden/>
    <w:unhideWhenUsed/>
    <w:qFormat/>
    <w:pPr>
      <w:keepNext/>
      <w:keepLines/>
      <w:tabs>
        <w:tab w:val="left" w:pos="851"/>
      </w:tabs>
      <w:spacing w:before="120" w:after="120" w:line="240" w:lineRule="atLeast"/>
      <w:ind w:left="851" w:hanging="851"/>
      <w:outlineLvl w:val="3"/>
    </w:pPr>
  </w:style>
  <w:style w:type="paragraph" w:styleId="berschrift5">
    <w:name w:val="heading 5"/>
    <w:basedOn w:val="Standard"/>
    <w:next w:val="Standardeinzug"/>
    <w:uiPriority w:val="9"/>
    <w:semiHidden/>
    <w:unhideWhenUsed/>
    <w:qFormat/>
    <w:pPr>
      <w:tabs>
        <w:tab w:val="left" w:pos="851"/>
      </w:tabs>
      <w:spacing w:before="120" w:line="240" w:lineRule="atLeast"/>
      <w:ind w:left="1418" w:hanging="567"/>
      <w:outlineLvl w:val="4"/>
    </w:pPr>
  </w:style>
  <w:style w:type="paragraph" w:styleId="berschrift6">
    <w:name w:val="heading 6"/>
    <w:basedOn w:val="Standard"/>
    <w:next w:val="Standardeinzug"/>
    <w:uiPriority w:val="9"/>
    <w:semiHidden/>
    <w:unhideWhenUsed/>
    <w:qFormat/>
    <w:pPr>
      <w:spacing w:before="120" w:line="240" w:lineRule="atLeast"/>
      <w:ind w:left="720"/>
      <w:outlineLvl w:val="5"/>
    </w:pPr>
  </w:style>
  <w:style w:type="paragraph" w:styleId="berschrift7">
    <w:name w:val="heading 7"/>
    <w:basedOn w:val="Standard"/>
    <w:next w:val="Standardeinzug"/>
    <w:pPr>
      <w:spacing w:before="120" w:line="240" w:lineRule="atLeast"/>
      <w:ind w:left="720"/>
      <w:outlineLvl w:val="6"/>
    </w:pPr>
    <w:rPr>
      <w:i/>
    </w:rPr>
  </w:style>
  <w:style w:type="paragraph" w:styleId="berschrift8">
    <w:name w:val="heading 8"/>
    <w:basedOn w:val="Standard"/>
    <w:next w:val="Standardeinzug"/>
    <w:pPr>
      <w:spacing w:before="120" w:line="240" w:lineRule="atLeast"/>
      <w:ind w:left="720"/>
      <w:outlineLvl w:val="7"/>
    </w:pPr>
    <w:rPr>
      <w:i/>
    </w:rPr>
  </w:style>
  <w:style w:type="paragraph" w:styleId="berschrift9">
    <w:name w:val="heading 9"/>
    <w:basedOn w:val="Standard"/>
    <w:next w:val="Standardeinzug"/>
    <w:pPr>
      <w:spacing w:line="240" w:lineRule="atLeast"/>
      <w:ind w:left="720"/>
      <w:outlineLvl w:val="8"/>
    </w:pPr>
    <w:rPr>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WWOutlineListStyle">
    <w:name w:val="WW_OutlineListStyle"/>
    <w:basedOn w:val="KeineListe"/>
    <w:pPr>
      <w:numPr>
        <w:numId w:val="1"/>
      </w:numPr>
    </w:pPr>
  </w:style>
  <w:style w:type="paragraph" w:styleId="Standardeinzug">
    <w:name w:val="Normal Indent"/>
    <w:basedOn w:val="Standard"/>
    <w:pPr>
      <w:ind w:left="851" w:hanging="851"/>
    </w:pPr>
  </w:style>
  <w:style w:type="paragraph" w:styleId="Verzeichnis5">
    <w:name w:val="toc 5"/>
    <w:basedOn w:val="Standard"/>
    <w:next w:val="Standard"/>
    <w:pPr>
      <w:tabs>
        <w:tab w:val="right" w:pos="4820"/>
        <w:tab w:val="right" w:pos="8505"/>
      </w:tabs>
      <w:spacing w:line="240" w:lineRule="atLeast"/>
      <w:ind w:left="2835" w:right="851"/>
    </w:pPr>
  </w:style>
  <w:style w:type="paragraph" w:styleId="Verzeichnis4">
    <w:name w:val="toc 4"/>
    <w:basedOn w:val="Standard"/>
    <w:next w:val="Standard"/>
    <w:pPr>
      <w:tabs>
        <w:tab w:val="right" w:pos="3969"/>
        <w:tab w:val="right" w:pos="8505"/>
      </w:tabs>
      <w:spacing w:line="240" w:lineRule="atLeast"/>
      <w:ind w:left="2127" w:right="851"/>
    </w:pPr>
  </w:style>
  <w:style w:type="paragraph" w:styleId="Verzeichnis3">
    <w:name w:val="toc 3"/>
    <w:basedOn w:val="Standard"/>
    <w:next w:val="Standard"/>
    <w:pPr>
      <w:tabs>
        <w:tab w:val="left" w:pos="2552"/>
        <w:tab w:val="right" w:pos="9071"/>
      </w:tabs>
      <w:spacing w:line="240" w:lineRule="atLeast"/>
      <w:ind w:left="2552" w:right="1701" w:hanging="851"/>
    </w:pPr>
  </w:style>
  <w:style w:type="paragraph" w:styleId="Verzeichnis2">
    <w:name w:val="toc 2"/>
    <w:basedOn w:val="Standard"/>
    <w:next w:val="Standard"/>
    <w:pPr>
      <w:keepNext/>
      <w:keepLines/>
      <w:tabs>
        <w:tab w:val="left" w:pos="1701"/>
        <w:tab w:val="right" w:pos="9071"/>
      </w:tabs>
      <w:spacing w:before="240" w:line="240" w:lineRule="atLeast"/>
      <w:ind w:left="1701" w:right="1701" w:hanging="851"/>
    </w:pPr>
    <w:rPr>
      <w:b/>
    </w:rPr>
  </w:style>
  <w:style w:type="paragraph" w:styleId="Verzeichnis1">
    <w:name w:val="toc 1"/>
    <w:basedOn w:val="Standard"/>
    <w:next w:val="Standard"/>
    <w:pPr>
      <w:keepNext/>
      <w:keepLines/>
      <w:tabs>
        <w:tab w:val="left" w:pos="851"/>
        <w:tab w:val="right" w:pos="9071"/>
      </w:tabs>
      <w:spacing w:before="240"/>
      <w:ind w:right="2268"/>
    </w:pPr>
    <w:rPr>
      <w:b/>
      <w:smallCaps/>
    </w:rPr>
  </w:style>
  <w:style w:type="paragraph" w:styleId="Kopfzeile">
    <w:name w:val="header"/>
    <w:basedOn w:val="Standard"/>
    <w:pPr>
      <w:tabs>
        <w:tab w:val="center" w:pos="4252"/>
        <w:tab w:val="right" w:pos="8504"/>
      </w:tabs>
      <w:spacing w:before="480" w:after="480"/>
      <w:jc w:val="center"/>
    </w:pPr>
  </w:style>
  <w:style w:type="character" w:styleId="Funotenzeichen">
    <w:name w:val="footnote reference"/>
    <w:rPr>
      <w:rFonts w:ascii="Arial" w:hAnsi="Arial"/>
      <w:position w:val="8"/>
      <w:sz w:val="16"/>
      <w:vertAlign w:val="baseline"/>
    </w:rPr>
  </w:style>
  <w:style w:type="paragraph" w:styleId="Funotentext">
    <w:name w:val="footnote text"/>
    <w:basedOn w:val="Standard"/>
    <w:pPr>
      <w:keepLines/>
      <w:tabs>
        <w:tab w:val="left" w:pos="567"/>
      </w:tabs>
      <w:spacing w:after="120" w:line="240" w:lineRule="auto"/>
      <w:ind w:left="567" w:hanging="567"/>
    </w:pPr>
    <w:rPr>
      <w:sz w:val="20"/>
    </w:rPr>
  </w:style>
  <w:style w:type="paragraph" w:customStyle="1" w:styleId="Begrndung1Ebene">
    <w:name w:val="Begründung 1. Ebene"/>
    <w:basedOn w:val="Standard"/>
    <w:pPr>
      <w:tabs>
        <w:tab w:val="left" w:pos="851"/>
      </w:tabs>
      <w:ind w:left="851" w:hanging="851"/>
    </w:pPr>
  </w:style>
  <w:style w:type="paragraph" w:customStyle="1" w:styleId="Begrndung2Ebene">
    <w:name w:val="Begründung 2. Ebene"/>
    <w:basedOn w:val="Standard"/>
    <w:pPr>
      <w:tabs>
        <w:tab w:val="left" w:pos="1418"/>
      </w:tabs>
      <w:ind w:left="1418" w:hanging="567"/>
    </w:pPr>
    <w:rPr>
      <w:rFonts w:ascii="Times New Roman" w:hAnsi="Times New Roman"/>
    </w:rPr>
  </w:style>
  <w:style w:type="paragraph" w:customStyle="1" w:styleId="Begrndung3Ebene">
    <w:name w:val="Begründung 3. Ebene"/>
    <w:basedOn w:val="Standard"/>
    <w:pPr>
      <w:tabs>
        <w:tab w:val="left" w:pos="1985"/>
      </w:tabs>
      <w:ind w:left="1985" w:hanging="567"/>
    </w:pPr>
    <w:rPr>
      <w:rFonts w:ascii="Times New Roman" w:hAnsi="Times New Roman"/>
    </w:rPr>
  </w:style>
  <w:style w:type="paragraph" w:customStyle="1" w:styleId="Begrndung4Ebene">
    <w:name w:val="Begründung 4. Ebene"/>
    <w:basedOn w:val="Begrndung3Ebene"/>
    <w:pPr>
      <w:tabs>
        <w:tab w:val="clear" w:pos="1985"/>
        <w:tab w:val="left" w:pos="2552"/>
      </w:tabs>
      <w:ind w:left="2552"/>
    </w:pPr>
  </w:style>
  <w:style w:type="paragraph" w:customStyle="1" w:styleId="Beilagenverzeichnis">
    <w:name w:val="Beilagenverzeichnis"/>
    <w:basedOn w:val="Standard"/>
    <w:pPr>
      <w:tabs>
        <w:tab w:val="left" w:pos="1418"/>
      </w:tabs>
      <w:spacing w:after="120" w:line="240" w:lineRule="atLeast"/>
      <w:ind w:left="1418" w:hanging="1418"/>
    </w:pPr>
  </w:style>
  <w:style w:type="paragraph" w:customStyle="1" w:styleId="Beweisofferte">
    <w:name w:val="Beweisofferte"/>
    <w:basedOn w:val="Standard"/>
    <w:pPr>
      <w:keepLines/>
      <w:tabs>
        <w:tab w:val="left" w:pos="1418"/>
        <w:tab w:val="left" w:pos="6804"/>
      </w:tabs>
      <w:spacing w:before="290" w:after="120" w:line="240" w:lineRule="atLeast"/>
      <w:ind w:left="1418" w:hanging="851"/>
    </w:pPr>
    <w:rPr>
      <w:rFonts w:ascii="Times New Roman" w:hAnsi="Times New Roman"/>
    </w:rPr>
  </w:style>
  <w:style w:type="paragraph" w:customStyle="1" w:styleId="PS">
    <w:name w:val="PS"/>
    <w:basedOn w:val="Standard"/>
    <w:pPr>
      <w:ind w:left="981" w:hanging="981"/>
    </w:pPr>
    <w:rPr>
      <w:rFonts w:ascii="Times New Roman" w:hAnsi="Times New Roman"/>
    </w:rPr>
  </w:style>
  <w:style w:type="paragraph" w:customStyle="1" w:styleId="Spiegelstrich1Ebene">
    <w:name w:val="Spiegelstrich 1. Ebene"/>
    <w:basedOn w:val="Standard"/>
    <w:pPr>
      <w:numPr>
        <w:numId w:val="2"/>
      </w:numPr>
    </w:pPr>
  </w:style>
  <w:style w:type="paragraph" w:customStyle="1" w:styleId="Spiegelstrich2Ebene">
    <w:name w:val="Spiegelstrich 2. Ebene"/>
    <w:basedOn w:val="Standard"/>
    <w:pPr>
      <w:tabs>
        <w:tab w:val="left" w:pos="851"/>
        <w:tab w:val="left" w:pos="1134"/>
      </w:tabs>
      <w:ind w:left="1134" w:hanging="284"/>
    </w:pPr>
  </w:style>
  <w:style w:type="paragraph" w:customStyle="1" w:styleId="Spiegelstrich3Ebene">
    <w:name w:val="Spiegelstrich 3. Ebene"/>
    <w:basedOn w:val="Standard"/>
    <w:pPr>
      <w:tabs>
        <w:tab w:val="left" w:pos="1701"/>
      </w:tabs>
      <w:ind w:left="1701" w:hanging="284"/>
    </w:pPr>
  </w:style>
  <w:style w:type="paragraph" w:styleId="Zitat">
    <w:name w:val="Quote"/>
    <w:basedOn w:val="Standard"/>
    <w:pPr>
      <w:keepLines/>
      <w:tabs>
        <w:tab w:val="left" w:pos="851"/>
      </w:tabs>
      <w:spacing w:line="240" w:lineRule="atLeast"/>
      <w:ind w:left="1418" w:right="851" w:hanging="142"/>
    </w:pPr>
  </w:style>
  <w:style w:type="paragraph" w:customStyle="1" w:styleId="Spiegelstrich4Ebene">
    <w:name w:val="Spiegelstrich 4. Ebene"/>
    <w:basedOn w:val="Standard"/>
    <w:pPr>
      <w:ind w:left="1038" w:hanging="278"/>
    </w:pPr>
    <w:rPr>
      <w:rFonts w:ascii="Times New Roman" w:hAnsi="Times New Roman"/>
    </w:rPr>
  </w:style>
  <w:style w:type="paragraph" w:customStyle="1" w:styleId="Randbemerkung">
    <w:name w:val="Randbemerkung"/>
    <w:basedOn w:val="Standard"/>
    <w:next w:val="Standard"/>
  </w:style>
  <w:style w:type="paragraph" w:styleId="Fuzeile">
    <w:name w:val="footer"/>
    <w:basedOn w:val="Standard"/>
    <w:pPr>
      <w:tabs>
        <w:tab w:val="center" w:pos="4536"/>
        <w:tab w:val="right" w:pos="9072"/>
      </w:tabs>
    </w:pPr>
  </w:style>
  <w:style w:type="paragraph" w:styleId="Endnotentext">
    <w:name w:val="endnote text"/>
    <w:basedOn w:val="Standard"/>
    <w:rPr>
      <w:sz w:val="20"/>
    </w:rPr>
  </w:style>
  <w:style w:type="character" w:styleId="Seitenzahl">
    <w:name w:val="page number"/>
    <w:basedOn w:val="Absatz-Standardschriftart"/>
  </w:style>
  <w:style w:type="paragraph" w:customStyle="1" w:styleId="Einzug1Ebene">
    <w:name w:val="Einzug 1. Ebene"/>
    <w:basedOn w:val="Standard"/>
    <w:pPr>
      <w:tabs>
        <w:tab w:val="left" w:pos="851"/>
      </w:tabs>
      <w:ind w:left="851" w:hanging="851"/>
    </w:pPr>
  </w:style>
  <w:style w:type="paragraph" w:customStyle="1" w:styleId="Einzug2Ebene">
    <w:name w:val="Einzug 2. Ebene"/>
    <w:basedOn w:val="Standard"/>
    <w:pPr>
      <w:tabs>
        <w:tab w:val="left" w:pos="1418"/>
      </w:tabs>
      <w:ind w:left="1418" w:hanging="567"/>
    </w:pPr>
  </w:style>
  <w:style w:type="paragraph" w:customStyle="1" w:styleId="Einzug3Ebene">
    <w:name w:val="Einzug 3. Ebene"/>
    <w:basedOn w:val="Standard"/>
    <w:pPr>
      <w:tabs>
        <w:tab w:val="left" w:pos="1985"/>
      </w:tabs>
      <w:ind w:left="1985" w:hanging="567"/>
    </w:pPr>
    <w:rPr>
      <w:rFonts w:ascii="Times New Roman" w:hAnsi="Times New Roman"/>
    </w:rPr>
  </w:style>
  <w:style w:type="paragraph" w:customStyle="1" w:styleId="Einzug4Ebene">
    <w:name w:val="Einzug 4. Ebene"/>
    <w:basedOn w:val="Einzug3Ebene"/>
    <w:pPr>
      <w:tabs>
        <w:tab w:val="clear" w:pos="1985"/>
        <w:tab w:val="left" w:pos="2552"/>
      </w:tabs>
      <w:ind w:left="2552"/>
    </w:pPr>
  </w:style>
  <w:style w:type="paragraph" w:customStyle="1" w:styleId="Kopfzeile1">
    <w:name w:val="Kopfzeile1"/>
    <w:basedOn w:val="Standard"/>
    <w:rPr>
      <w:rFonts w:ascii="Swis721 Ex BT" w:hAnsi="Swis721 Ex BT"/>
      <w:spacing w:val="40"/>
      <w:sz w:val="25"/>
    </w:rPr>
  </w:style>
  <w:style w:type="paragraph" w:customStyle="1" w:styleId="HeaderLine">
    <w:name w:val="Header Line"/>
    <w:basedOn w:val="Standard"/>
    <w:pPr>
      <w:pBdr>
        <w:bottom w:val="single" w:sz="4" w:space="1" w:color="000000"/>
      </w:pBdr>
    </w:pPr>
    <w:rPr>
      <w:rFonts w:ascii="Swis721 Ex BT" w:hAnsi="Swis721 Ex BT"/>
      <w:spacing w:val="40"/>
      <w:sz w:val="25"/>
    </w:rPr>
  </w:style>
  <w:style w:type="paragraph" w:customStyle="1" w:styleId="Sub-Titel">
    <w:name w:val="Sub-Titel"/>
    <w:basedOn w:val="Standard"/>
    <w:pPr>
      <w:keepNext/>
      <w:spacing w:before="240" w:after="120" w:line="360" w:lineRule="auto"/>
      <w:jc w:val="both"/>
    </w:pPr>
    <w:rPr>
      <w:sz w:val="20"/>
    </w:rPr>
  </w:style>
  <w:style w:type="paragraph" w:customStyle="1" w:styleId="Ausfhrungsbest">
    <w:name w:val="Ausführungsbest"/>
    <w:basedOn w:val="Standard"/>
    <w:pPr>
      <w:numPr>
        <w:numId w:val="3"/>
      </w:numPr>
      <w:spacing w:line="240" w:lineRule="auto"/>
      <w:jc w:val="both"/>
    </w:pPr>
    <w:rPr>
      <w:sz w:val="20"/>
    </w:rPr>
  </w:style>
  <w:style w:type="paragraph" w:customStyle="1" w:styleId="Textkrper21">
    <w:name w:val="Textkörper 21"/>
    <w:basedOn w:val="Standard"/>
    <w:pPr>
      <w:spacing w:line="360" w:lineRule="auto"/>
      <w:ind w:left="851"/>
      <w:jc w:val="both"/>
    </w:pPr>
    <w:rPr>
      <w:sz w:val="22"/>
    </w:rPr>
  </w:style>
  <w:style w:type="paragraph" w:customStyle="1" w:styleId="Anhang">
    <w:name w:val="Anhang"/>
    <w:basedOn w:val="Randbemerkung"/>
    <w:pPr>
      <w:spacing w:line="240" w:lineRule="auto"/>
      <w:jc w:val="both"/>
    </w:pPr>
    <w:rPr>
      <w:sz w:val="20"/>
    </w:rPr>
  </w:style>
  <w:style w:type="paragraph" w:customStyle="1" w:styleId="table">
    <w:name w:val="table"/>
    <w:basedOn w:val="Anhang"/>
    <w:pPr>
      <w:tabs>
        <w:tab w:val="left" w:pos="284"/>
      </w:tabs>
      <w:ind w:left="273" w:hanging="273"/>
    </w:pPr>
  </w:style>
  <w:style w:type="paragraph" w:styleId="Dokumentstruktur">
    <w:name w:val="Document Map"/>
    <w:basedOn w:val="Standard"/>
    <w:pPr>
      <w:shd w:val="clear" w:color="auto" w:fill="000080"/>
    </w:pPr>
    <w:rPr>
      <w:rFonts w:ascii="Tahoma" w:hAnsi="Tahoma"/>
    </w:rPr>
  </w:style>
  <w:style w:type="paragraph" w:styleId="Abbildungsverzeichnis">
    <w:name w:val="table of figures"/>
    <w:basedOn w:val="Standard"/>
    <w:next w:val="Standard"/>
    <w:pPr>
      <w:ind w:left="480" w:hanging="480"/>
    </w:pPr>
  </w:style>
  <w:style w:type="paragraph" w:styleId="Umschlagabsenderadresse">
    <w:name w:val="envelope return"/>
    <w:basedOn w:val="Standard"/>
    <w:rPr>
      <w:sz w:val="20"/>
    </w:rPr>
  </w:style>
  <w:style w:type="paragraph" w:styleId="Anrede">
    <w:name w:val="Salutation"/>
    <w:basedOn w:val="Standard"/>
    <w:next w:val="Standard"/>
  </w:style>
  <w:style w:type="paragraph" w:styleId="Aufzhlungszeichen">
    <w:name w:val="List Bullet"/>
    <w:basedOn w:val="Standard"/>
    <w:autoRedefine/>
    <w:pPr>
      <w:numPr>
        <w:numId w:val="4"/>
      </w:numPr>
    </w:pPr>
  </w:style>
  <w:style w:type="paragraph" w:styleId="Aufzhlungszeichen2">
    <w:name w:val="List Bullet 2"/>
    <w:basedOn w:val="Standard"/>
    <w:autoRedefine/>
    <w:pPr>
      <w:numPr>
        <w:numId w:val="5"/>
      </w:numPr>
    </w:pPr>
  </w:style>
  <w:style w:type="paragraph" w:styleId="Aufzhlungszeichen3">
    <w:name w:val="List Bullet 3"/>
    <w:basedOn w:val="Standard"/>
    <w:autoRedefine/>
    <w:pPr>
      <w:numPr>
        <w:numId w:val="6"/>
      </w:numPr>
    </w:pPr>
  </w:style>
  <w:style w:type="paragraph" w:styleId="Aufzhlungszeichen4">
    <w:name w:val="List Bullet 4"/>
    <w:basedOn w:val="Standard"/>
    <w:autoRedefine/>
    <w:pPr>
      <w:numPr>
        <w:numId w:val="7"/>
      </w:numPr>
    </w:pPr>
  </w:style>
  <w:style w:type="paragraph" w:styleId="Aufzhlungszeichen5">
    <w:name w:val="List Bullet 5"/>
    <w:basedOn w:val="Standard"/>
    <w:autoRedefine/>
    <w:pPr>
      <w:numPr>
        <w:numId w:val="8"/>
      </w:numPr>
    </w:pPr>
  </w:style>
  <w:style w:type="paragraph" w:styleId="Beschriftung">
    <w:name w:val="caption"/>
    <w:basedOn w:val="Standard"/>
    <w:next w:val="Standard"/>
    <w:pPr>
      <w:spacing w:before="120" w:after="120"/>
    </w:pPr>
    <w:rPr>
      <w:b/>
    </w:rPr>
  </w:style>
  <w:style w:type="paragraph" w:styleId="Blocktext">
    <w:name w:val="Block Text"/>
    <w:basedOn w:val="Standard"/>
    <w:pPr>
      <w:spacing w:after="120"/>
      <w:ind w:left="1440" w:right="1440"/>
    </w:pPr>
  </w:style>
  <w:style w:type="paragraph" w:styleId="Datum">
    <w:name w:val="Date"/>
    <w:basedOn w:val="Standard"/>
    <w:next w:val="Standard"/>
  </w:style>
  <w:style w:type="paragraph" w:styleId="Fu-Endnotenberschrift">
    <w:name w:val="Note Heading"/>
    <w:basedOn w:val="Standard"/>
    <w:next w:val="Standard"/>
  </w:style>
  <w:style w:type="paragraph" w:styleId="Gruformel">
    <w:name w:val="Closing"/>
    <w:basedOn w:val="Standard"/>
    <w:pPr>
      <w:ind w:left="4252"/>
    </w:pPr>
  </w:style>
  <w:style w:type="paragraph" w:styleId="Index1">
    <w:name w:val="index 1"/>
    <w:basedOn w:val="Standard"/>
    <w:next w:val="Standard"/>
    <w:autoRedefine/>
    <w:pPr>
      <w:ind w:left="240" w:hanging="240"/>
    </w:pPr>
  </w:style>
  <w:style w:type="paragraph" w:styleId="Index2">
    <w:name w:val="index 2"/>
    <w:basedOn w:val="Standard"/>
    <w:next w:val="Standard"/>
    <w:autoRedefine/>
    <w:pPr>
      <w:ind w:left="480" w:hanging="240"/>
    </w:pPr>
  </w:style>
  <w:style w:type="paragraph" w:styleId="Index3">
    <w:name w:val="index 3"/>
    <w:basedOn w:val="Standard"/>
    <w:next w:val="Standard"/>
    <w:autoRedefine/>
    <w:pPr>
      <w:ind w:left="720" w:hanging="240"/>
    </w:pPr>
  </w:style>
  <w:style w:type="paragraph" w:styleId="Index4">
    <w:name w:val="index 4"/>
    <w:basedOn w:val="Standard"/>
    <w:next w:val="Standard"/>
    <w:autoRedefine/>
    <w:pPr>
      <w:ind w:left="960" w:hanging="240"/>
    </w:pPr>
  </w:style>
  <w:style w:type="paragraph" w:styleId="Index5">
    <w:name w:val="index 5"/>
    <w:basedOn w:val="Standard"/>
    <w:next w:val="Standard"/>
    <w:autoRedefine/>
    <w:pPr>
      <w:ind w:left="1200" w:hanging="240"/>
    </w:pPr>
  </w:style>
  <w:style w:type="paragraph" w:styleId="Index6">
    <w:name w:val="index 6"/>
    <w:basedOn w:val="Standard"/>
    <w:next w:val="Standard"/>
    <w:autoRedefine/>
    <w:pPr>
      <w:ind w:left="1440" w:hanging="240"/>
    </w:pPr>
  </w:style>
  <w:style w:type="paragraph" w:styleId="Index7">
    <w:name w:val="index 7"/>
    <w:basedOn w:val="Standard"/>
    <w:next w:val="Standard"/>
    <w:autoRedefine/>
    <w:pPr>
      <w:ind w:left="1680" w:hanging="240"/>
    </w:pPr>
  </w:style>
  <w:style w:type="paragraph" w:styleId="Index8">
    <w:name w:val="index 8"/>
    <w:basedOn w:val="Standard"/>
    <w:next w:val="Standard"/>
    <w:autoRedefine/>
    <w:pPr>
      <w:ind w:left="1920" w:hanging="240"/>
    </w:pPr>
  </w:style>
  <w:style w:type="paragraph" w:styleId="Index9">
    <w:name w:val="index 9"/>
    <w:basedOn w:val="Standard"/>
    <w:next w:val="Standard"/>
    <w:autoRedefine/>
    <w:pPr>
      <w:ind w:left="2160" w:hanging="240"/>
    </w:pPr>
  </w:style>
  <w:style w:type="paragraph" w:styleId="Indexberschrift">
    <w:name w:val="index heading"/>
    <w:basedOn w:val="Standard"/>
    <w:next w:val="Index1"/>
    <w:rPr>
      <w:b/>
    </w:rPr>
  </w:style>
  <w:style w:type="paragraph" w:styleId="Kommentartext">
    <w:name w:val="annotation text"/>
    <w:basedOn w:val="Standard"/>
    <w:rPr>
      <w:sz w:val="20"/>
    </w:rPr>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9"/>
      </w:numPr>
    </w:pPr>
  </w:style>
  <w:style w:type="paragraph" w:styleId="Listennummer2">
    <w:name w:val="List Number 2"/>
    <w:basedOn w:val="Standard"/>
    <w:pPr>
      <w:numPr>
        <w:numId w:val="10"/>
      </w:numPr>
    </w:pPr>
  </w:style>
  <w:style w:type="paragraph" w:styleId="Listennummer3">
    <w:name w:val="List Number 3"/>
    <w:basedOn w:val="Standard"/>
    <w:pPr>
      <w:numPr>
        <w:numId w:val="11"/>
      </w:numPr>
    </w:pPr>
  </w:style>
  <w:style w:type="paragraph" w:styleId="Listennummer4">
    <w:name w:val="List Number 4"/>
    <w:basedOn w:val="Standard"/>
    <w:pPr>
      <w:numPr>
        <w:numId w:val="12"/>
      </w:numPr>
    </w:pPr>
  </w:style>
  <w:style w:type="paragraph" w:styleId="Listennummer5">
    <w:name w:val="List Number 5"/>
    <w:basedOn w:val="Standard"/>
    <w:pPr>
      <w:numPr>
        <w:numId w:val="13"/>
      </w:numPr>
    </w:pPr>
  </w:style>
  <w:style w:type="paragraph" w:styleId="Makrotext">
    <w:name w:val="macro"/>
    <w:pPr>
      <w:tabs>
        <w:tab w:val="left" w:pos="480"/>
        <w:tab w:val="left" w:pos="960"/>
        <w:tab w:val="left" w:pos="1440"/>
        <w:tab w:val="left" w:pos="1920"/>
        <w:tab w:val="left" w:pos="2400"/>
        <w:tab w:val="left" w:pos="2880"/>
        <w:tab w:val="left" w:pos="3360"/>
        <w:tab w:val="left" w:pos="3840"/>
        <w:tab w:val="left" w:pos="4320"/>
      </w:tabs>
      <w:spacing w:line="360" w:lineRule="atLeast"/>
    </w:pPr>
    <w:rPr>
      <w:rFonts w:ascii="Courier New" w:hAnsi="Courier New"/>
      <w:lang w:eastAsia="en-US"/>
    </w:rPr>
  </w:style>
  <w:style w:type="paragraph" w:styleId="Nachrichtenkopf">
    <w:name w:val="Message Header"/>
    <w:basedOn w:val="Standard"/>
    <w:pPr>
      <w:pBdr>
        <w:top w:val="single" w:sz="6" w:space="1" w:color="000000"/>
        <w:left w:val="single" w:sz="6" w:space="1" w:color="000000"/>
        <w:bottom w:val="single" w:sz="6" w:space="1" w:color="000000"/>
        <w:right w:val="single" w:sz="6" w:space="1" w:color="000000"/>
      </w:pBdr>
      <w:ind w:left="1134" w:hanging="1134"/>
    </w:pPr>
  </w:style>
  <w:style w:type="paragraph" w:styleId="NurText">
    <w:name w:val="Plain Text"/>
    <w:basedOn w:val="Standard"/>
    <w:rPr>
      <w:rFonts w:ascii="Courier New" w:hAnsi="Courier New"/>
      <w:sz w:val="20"/>
    </w:rPr>
  </w:style>
  <w:style w:type="paragraph" w:styleId="Textkrper">
    <w:name w:val="Body Text"/>
    <w:basedOn w:val="Standard"/>
    <w:pPr>
      <w:spacing w:after="12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rPr>
  </w:style>
  <w:style w:type="paragraph" w:styleId="Textkrper-Zeileneinzug">
    <w:name w:val="Body Text Indent"/>
    <w:basedOn w:val="Standard"/>
    <w:pPr>
      <w:spacing w:after="120"/>
      <w:ind w:left="283"/>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rPr>
  </w:style>
  <w:style w:type="paragraph" w:styleId="Textkrper-Erstzeileneinzug">
    <w:name w:val="Body Text First Indent"/>
    <w:basedOn w:val="Textkrper"/>
    <w:pPr>
      <w:ind w:firstLine="210"/>
    </w:pPr>
  </w:style>
  <w:style w:type="paragraph" w:styleId="Textkrper-Erstzeileneinzug2">
    <w:name w:val="Body Text First Indent 2"/>
    <w:basedOn w:val="Textkrper-Zeileneinzug"/>
    <w:pPr>
      <w:ind w:firstLine="210"/>
    </w:pPr>
  </w:style>
  <w:style w:type="paragraph" w:styleId="Titel">
    <w:name w:val="Title"/>
    <w:basedOn w:val="Standard"/>
    <w:uiPriority w:val="10"/>
    <w:qFormat/>
    <w:pPr>
      <w:spacing w:before="240" w:after="60"/>
      <w:jc w:val="center"/>
      <w:outlineLvl w:val="0"/>
    </w:pPr>
    <w:rPr>
      <w:b/>
      <w:kern w:val="3"/>
      <w:sz w:val="32"/>
    </w:rPr>
  </w:style>
  <w:style w:type="paragraph" w:styleId="Umschlagadresse">
    <w:name w:val="envelope address"/>
    <w:basedOn w:val="Standard"/>
    <w:pPr>
      <w:ind w:left="1"/>
    </w:pPr>
  </w:style>
  <w:style w:type="paragraph" w:styleId="Unterschrift">
    <w:name w:val="Signature"/>
    <w:basedOn w:val="Standard"/>
    <w:pPr>
      <w:ind w:left="4252"/>
    </w:pPr>
  </w:style>
  <w:style w:type="paragraph" w:styleId="Untertitel">
    <w:name w:val="Subtitle"/>
    <w:basedOn w:val="Standard"/>
    <w:uiPriority w:val="11"/>
    <w:qFormat/>
    <w:pPr>
      <w:spacing w:after="60"/>
      <w:jc w:val="center"/>
      <w:outlineLvl w:val="1"/>
    </w:pPr>
  </w:style>
  <w:style w:type="paragraph" w:styleId="Verzeichnis6">
    <w:name w:val="toc 6"/>
    <w:basedOn w:val="Standard"/>
    <w:next w:val="Standard"/>
    <w:autoRedefine/>
    <w:pPr>
      <w:ind w:left="1200"/>
    </w:pPr>
  </w:style>
  <w:style w:type="paragraph" w:styleId="Verzeichnis7">
    <w:name w:val="toc 7"/>
    <w:basedOn w:val="Standard"/>
    <w:next w:val="Standard"/>
    <w:autoRedefine/>
    <w:pPr>
      <w:ind w:left="1440"/>
    </w:pPr>
  </w:style>
  <w:style w:type="paragraph" w:styleId="Verzeichnis8">
    <w:name w:val="toc 8"/>
    <w:basedOn w:val="Standard"/>
    <w:next w:val="Standard"/>
    <w:autoRedefine/>
    <w:pPr>
      <w:ind w:left="1680"/>
    </w:pPr>
  </w:style>
  <w:style w:type="paragraph" w:styleId="Verzeichnis9">
    <w:name w:val="toc 9"/>
    <w:basedOn w:val="Standard"/>
    <w:next w:val="Standard"/>
    <w:autoRedefine/>
    <w:pPr>
      <w:ind w:left="1920"/>
    </w:pPr>
  </w:style>
  <w:style w:type="paragraph" w:styleId="RGV-berschrift">
    <w:name w:val="toa heading"/>
    <w:basedOn w:val="Standard"/>
    <w:next w:val="Standard"/>
    <w:pPr>
      <w:spacing w:before="120"/>
    </w:pPr>
    <w:rPr>
      <w:b/>
    </w:rPr>
  </w:style>
  <w:style w:type="paragraph" w:styleId="Rechtsgrundlagenverzeichnis">
    <w:name w:val="table of authorities"/>
    <w:basedOn w:val="Standard"/>
    <w:next w:val="Standard"/>
    <w:pPr>
      <w:ind w:left="240" w:hanging="240"/>
    </w:pPr>
  </w:style>
  <w:style w:type="paragraph" w:styleId="Sprechblasentext">
    <w:name w:val="Balloon Text"/>
    <w:basedOn w:val="Standard"/>
    <w:rPr>
      <w:rFonts w:ascii="Tahoma" w:hAnsi="Tahoma" w:cs="Tahoma"/>
      <w:sz w:val="16"/>
      <w:szCs w:val="16"/>
    </w:rPr>
  </w:style>
  <w:style w:type="character" w:styleId="Hyperlink">
    <w:name w:val="Hyperlink"/>
    <w:rPr>
      <w:color w:val="0000FF"/>
      <w:u w:val="single"/>
    </w:rPr>
  </w:style>
  <w:style w:type="character" w:styleId="Kommentarzeichen">
    <w:name w:val="annotation reference"/>
    <w:rPr>
      <w:sz w:val="16"/>
      <w:szCs w:val="16"/>
    </w:rPr>
  </w:style>
  <w:style w:type="paragraph" w:styleId="Kommentarthema">
    <w:name w:val="annotation subject"/>
    <w:basedOn w:val="Kommentartext"/>
    <w:next w:val="Kommentartext"/>
    <w:rPr>
      <w:b/>
      <w:bCs/>
    </w:rPr>
  </w:style>
  <w:style w:type="character" w:customStyle="1" w:styleId="KommentartextZchn">
    <w:name w:val="Kommentartext Zchn"/>
    <w:rPr>
      <w:rFonts w:ascii="Arial" w:hAnsi="Arial"/>
      <w:lang w:eastAsia="en-US"/>
    </w:rPr>
  </w:style>
  <w:style w:type="character" w:customStyle="1" w:styleId="KommentarthemaZchn">
    <w:name w:val="Kommentarthema Zchn"/>
    <w:rPr>
      <w:rFonts w:ascii="Arial" w:hAnsi="Arial"/>
      <w:b/>
      <w:bCs/>
      <w:lang w:eastAsia="en-US"/>
    </w:rPr>
  </w:style>
  <w:style w:type="character" w:customStyle="1" w:styleId="BesuchterHyperlink">
    <w:name w:val="BesuchterHyperlink"/>
    <w:rPr>
      <w:color w:val="800080"/>
      <w:u w:val="single"/>
    </w:rPr>
  </w:style>
  <w:style w:type="paragraph" w:styleId="berarbeitung">
    <w:name w:val="Revision"/>
    <w:rPr>
      <w:rFonts w:ascii="Arial" w:hAnsi="Arial"/>
      <w:sz w:val="24"/>
      <w:lang w:eastAsia="en-US"/>
    </w:rPr>
  </w:style>
  <w:style w:type="character" w:customStyle="1" w:styleId="KopfzeileZchn">
    <w:name w:val="Kopfzeile Zchn"/>
    <w:basedOn w:val="Absatz-Standardschriftart"/>
    <w:rPr>
      <w:rFonts w:ascii="Arial" w:hAnsi="Arial"/>
      <w:sz w:val="24"/>
      <w:lang w:eastAsia="en-US"/>
    </w:rPr>
  </w:style>
  <w:style w:type="character" w:customStyle="1" w:styleId="FuzeileZchn">
    <w:name w:val="Fußzeile Zchn"/>
    <w:basedOn w:val="Absatz-Standardschriftart"/>
    <w:rPr>
      <w:rFonts w:ascii="Arial" w:hAnsi="Arial"/>
      <w:sz w:val="24"/>
      <w:lang w:eastAsia="en-US"/>
    </w:rPr>
  </w:style>
  <w:style w:type="numbering" w:customStyle="1" w:styleId="LFO1">
    <w:name w:val="LFO1"/>
    <w:basedOn w:val="KeineListe"/>
    <w:pPr>
      <w:numPr>
        <w:numId w:val="2"/>
      </w:numPr>
    </w:pPr>
  </w:style>
  <w:style w:type="numbering" w:customStyle="1" w:styleId="LFO2">
    <w:name w:val="LFO2"/>
    <w:basedOn w:val="KeineListe"/>
    <w:pPr>
      <w:numPr>
        <w:numId w:val="3"/>
      </w:numPr>
    </w:pPr>
  </w:style>
  <w:style w:type="numbering" w:customStyle="1" w:styleId="LFO3">
    <w:name w:val="LFO3"/>
    <w:basedOn w:val="KeineListe"/>
    <w:pPr>
      <w:numPr>
        <w:numId w:val="4"/>
      </w:numPr>
    </w:pPr>
  </w:style>
  <w:style w:type="numbering" w:customStyle="1" w:styleId="LFO4">
    <w:name w:val="LFO4"/>
    <w:basedOn w:val="KeineListe"/>
    <w:pPr>
      <w:numPr>
        <w:numId w:val="5"/>
      </w:numPr>
    </w:pPr>
  </w:style>
  <w:style w:type="numbering" w:customStyle="1" w:styleId="LFO5">
    <w:name w:val="LFO5"/>
    <w:basedOn w:val="KeineListe"/>
    <w:pPr>
      <w:numPr>
        <w:numId w:val="6"/>
      </w:numPr>
    </w:pPr>
  </w:style>
  <w:style w:type="numbering" w:customStyle="1" w:styleId="LFO6">
    <w:name w:val="LFO6"/>
    <w:basedOn w:val="KeineListe"/>
    <w:pPr>
      <w:numPr>
        <w:numId w:val="7"/>
      </w:numPr>
    </w:pPr>
  </w:style>
  <w:style w:type="numbering" w:customStyle="1" w:styleId="LFO7">
    <w:name w:val="LFO7"/>
    <w:basedOn w:val="KeineListe"/>
    <w:pPr>
      <w:numPr>
        <w:numId w:val="8"/>
      </w:numPr>
    </w:pPr>
  </w:style>
  <w:style w:type="numbering" w:customStyle="1" w:styleId="LFO8">
    <w:name w:val="LFO8"/>
    <w:basedOn w:val="KeineListe"/>
    <w:pPr>
      <w:numPr>
        <w:numId w:val="9"/>
      </w:numPr>
    </w:pPr>
  </w:style>
  <w:style w:type="numbering" w:customStyle="1" w:styleId="LFO9">
    <w:name w:val="LFO9"/>
    <w:basedOn w:val="KeineListe"/>
    <w:pPr>
      <w:numPr>
        <w:numId w:val="10"/>
      </w:numPr>
    </w:pPr>
  </w:style>
  <w:style w:type="numbering" w:customStyle="1" w:styleId="LFO10">
    <w:name w:val="LFO10"/>
    <w:basedOn w:val="KeineListe"/>
    <w:pPr>
      <w:numPr>
        <w:numId w:val="11"/>
      </w:numPr>
    </w:pPr>
  </w:style>
  <w:style w:type="numbering" w:customStyle="1" w:styleId="LFO11">
    <w:name w:val="LFO11"/>
    <w:basedOn w:val="KeineListe"/>
    <w:pPr>
      <w:numPr>
        <w:numId w:val="12"/>
      </w:numPr>
    </w:pPr>
  </w:style>
  <w:style w:type="numbering" w:customStyle="1" w:styleId="LFO12">
    <w:name w:val="LFO12"/>
    <w:basedOn w:val="KeineListe"/>
    <w:pPr>
      <w:numPr>
        <w:numId w:val="13"/>
      </w:numPr>
    </w:pPr>
  </w:style>
  <w:style w:type="character" w:styleId="Platzhaltertext">
    <w:name w:val="Placeholder Text"/>
    <w:basedOn w:val="Absatz-Standardschriftart"/>
    <w:uiPriority w:val="99"/>
    <w:semiHidden/>
    <w:rsid w:val="00D47A3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Allgemein"/>
          <w:gallery w:val="placeholder"/>
        </w:category>
        <w:types>
          <w:type w:val="bbPlcHdr"/>
        </w:types>
        <w:behaviors>
          <w:behavior w:val="content"/>
        </w:behaviors>
        <w:guid w:val="{9E0F35A1-065F-4B3E-8DDF-554E0F4C5581}"/>
      </w:docPartPr>
      <w:docPartBody>
        <w:p w:rsidR="00F70B7C" w:rsidRDefault="00F70B7C">
          <w:r w:rsidRPr="001642F6">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10 Pitch">
    <w:charset w:val="00"/>
    <w:family w:val="modern"/>
    <w:pitch w:val="fixed"/>
  </w:font>
  <w:font w:name="Arial">
    <w:panose1 w:val="020B0604020202020204"/>
    <w:charset w:val="00"/>
    <w:family w:val="swiss"/>
    <w:pitch w:val="variable"/>
    <w:sig w:usb0="E0002EFF" w:usb1="C000785B" w:usb2="00000009" w:usb3="00000000" w:csb0="000001FF" w:csb1="00000000"/>
  </w:font>
  <w:font w:name="Swis721 Ex BT">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7C"/>
    <w:rsid w:val="000E3096"/>
    <w:rsid w:val="003849B8"/>
    <w:rsid w:val="003A101A"/>
    <w:rsid w:val="00441391"/>
    <w:rsid w:val="00453E87"/>
    <w:rsid w:val="00955F75"/>
    <w:rsid w:val="00CA6CCF"/>
    <w:rsid w:val="00DA2235"/>
    <w:rsid w:val="00DF1621"/>
    <w:rsid w:val="00F70B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70B7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27428F102CB164B9485B56A6C996921" ma:contentTypeVersion="18" ma:contentTypeDescription="Ein neues Dokument erstellen." ma:contentTypeScope="" ma:versionID="db74e49ca687f43b45f14fc6bc3a754b">
  <xsd:schema xmlns:xsd="http://www.w3.org/2001/XMLSchema" xmlns:xs="http://www.w3.org/2001/XMLSchema" xmlns:p="http://schemas.microsoft.com/office/2006/metadata/properties" xmlns:ns2="a41f7ffe-0d8a-42c1-bfba-e1c2d19bc3b9" xmlns:ns3="59e28ecf-81b8-4995-92c8-0100fe8e41e4" targetNamespace="http://schemas.microsoft.com/office/2006/metadata/properties" ma:root="true" ma:fieldsID="b20e68bf0dd1f246a7a5cea9a9bf166c" ns2:_="" ns3:_="">
    <xsd:import namespace="a41f7ffe-0d8a-42c1-bfba-e1c2d19bc3b9"/>
    <xsd:import namespace="59e28ecf-81b8-4995-92c8-0100fe8e41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f7ffe-0d8a-42c1-bfba-e1c2d19bc3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0eb8606e-a59c-4925-9461-e000c459a84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e28ecf-81b8-4995-92c8-0100fe8e41e4"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18557c0f-5a6c-4c80-80af-cd3f5a2970a6}" ma:internalName="TaxCatchAll" ma:showField="CatchAllData" ma:web="59e28ecf-81b8-4995-92c8-0100fe8e41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1f7ffe-0d8a-42c1-bfba-e1c2d19bc3b9">
      <Terms xmlns="http://schemas.microsoft.com/office/infopath/2007/PartnerControls"/>
    </lcf76f155ced4ddcb4097134ff3c332f>
    <TaxCatchAll xmlns="59e28ecf-81b8-4995-92c8-0100fe8e41e4" xsi:nil="true"/>
  </documentManagement>
</p:properties>
</file>

<file path=customXml/itemProps1.xml><?xml version="1.0" encoding="utf-8"?>
<ds:datastoreItem xmlns:ds="http://schemas.openxmlformats.org/officeDocument/2006/customXml" ds:itemID="{23E9D94A-D2A1-4C21-8C74-53B5A6ED2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f7ffe-0d8a-42c1-bfba-e1c2d19bc3b9"/>
    <ds:schemaRef ds:uri="59e28ecf-81b8-4995-92c8-0100fe8e4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ECEF2A-FA16-4AA9-A4C5-65A629D9DCE8}">
  <ds:schemaRefs>
    <ds:schemaRef ds:uri="http://schemas.microsoft.com/sharepoint/v3/contenttype/forms"/>
  </ds:schemaRefs>
</ds:datastoreItem>
</file>

<file path=customXml/itemProps3.xml><?xml version="1.0" encoding="utf-8"?>
<ds:datastoreItem xmlns:ds="http://schemas.openxmlformats.org/officeDocument/2006/customXml" ds:itemID="{26FB5E6C-EE3E-4ADE-82BA-AC5B28E5F840}">
  <ds:schemaRefs>
    <ds:schemaRef ds:uri="http://schemas.microsoft.com/office/2006/metadata/properties"/>
    <ds:schemaRef ds:uri="http://schemas.microsoft.com/office/infopath/2007/PartnerControls"/>
    <ds:schemaRef ds:uri="a41f7ffe-0d8a-42c1-bfba-e1c2d19bc3b9"/>
    <ds:schemaRef ds:uri="59e28ecf-81b8-4995-92c8-0100fe8e41e4"/>
  </ds:schemaRefs>
</ds:datastoreItem>
</file>

<file path=docProps/app.xml><?xml version="1.0" encoding="utf-8"?>
<Properties xmlns="http://schemas.openxmlformats.org/officeDocument/2006/extended-properties" xmlns:vt="http://schemas.openxmlformats.org/officeDocument/2006/docPropsVTypes">
  <Template>20240809 formular-zusatzinformationen-zum-sro-gesuch-docx</Template>
  <TotalTime>0</TotalTime>
  <Pages>1</Pages>
  <Words>2429</Words>
  <Characters>15308</Characters>
  <Application>Microsoft Office Word</Application>
  <DocSecurity>0</DocSecurity>
  <Lines>127</Lines>
  <Paragraphs>35</Paragraphs>
  <ScaleCrop>false</ScaleCrop>
  <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Frey</dc:creator>
  <cp:lastModifiedBy>Ralph Frey</cp:lastModifiedBy>
  <cp:revision>4</cp:revision>
  <dcterms:created xsi:type="dcterms:W3CDTF">2024-08-09T11:23:00Z</dcterms:created>
  <dcterms:modified xsi:type="dcterms:W3CDTF">2024-08-09T11:28:00Z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0x010100927428F102CB164B9485B56A6C996921</vt:lpwstr>
  </property>
  <property fmtid="{D5CDD505-2E9C-101B-9397-08002B2CF9AE}" pid="3" name="MediaServiceImageTags">
    <vt:lpwstr/>
  </property>
</Properties>
</file>