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549B08" w14:textId="77777777" w:rsidR="0093094A" w:rsidRDefault="004801DD">
      <w:pPr>
        <w:pStyle w:val="Header1"/>
        <w:spacing w:before="360"/>
      </w:pPr>
      <w:r>
        <w:rPr>
          <w:noProof/>
        </w:rPr>
        <w:drawing>
          <wp:inline distT="0" distB="0" distL="0" distR="0" wp14:anchorId="41549B08" wp14:editId="41549B09">
            <wp:extent cx="2114549" cy="619121"/>
            <wp:effectExtent l="0" t="0" r="1" b="0"/>
            <wp:docPr id="307984477" name="Grafi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14549" cy="61912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41549B09" w14:textId="77777777" w:rsidR="0093094A" w:rsidRDefault="0093094A">
      <w:pPr>
        <w:pStyle w:val="Header1"/>
        <w:spacing w:before="360"/>
        <w:rPr>
          <w:lang w:val="fr-CH"/>
        </w:rPr>
      </w:pPr>
    </w:p>
    <w:p w14:paraId="41549B0A" w14:textId="77777777" w:rsidR="0093094A" w:rsidRDefault="004801DD">
      <w:pPr>
        <w:pStyle w:val="Header1"/>
        <w:spacing w:before="360"/>
        <w:rPr>
          <w:b/>
          <w:bCs/>
          <w:sz w:val="28"/>
          <w:szCs w:val="28"/>
          <w:lang w:val="fr-CH"/>
        </w:rPr>
      </w:pPr>
      <w:r>
        <w:rPr>
          <w:b/>
          <w:bCs/>
          <w:sz w:val="28"/>
          <w:szCs w:val="28"/>
          <w:lang w:val="fr-CH"/>
        </w:rPr>
        <w:t>Informations complémentaires à la demande d’affiliation à l’OAR d’AOOS</w:t>
      </w:r>
    </w:p>
    <w:p w14:paraId="41549B0B" w14:textId="77777777" w:rsidR="0093094A" w:rsidRDefault="0093094A">
      <w:pPr>
        <w:pStyle w:val="HeaderLine"/>
        <w:rPr>
          <w:lang w:val="fr-CH"/>
        </w:rPr>
      </w:pPr>
    </w:p>
    <w:p w14:paraId="41549B0C" w14:textId="77777777" w:rsidR="0093094A" w:rsidRDefault="004801DD">
      <w:pPr>
        <w:pStyle w:val="berschrift1"/>
        <w:rPr>
          <w:lang w:val="fr-CH"/>
        </w:rPr>
      </w:pPr>
      <w:r>
        <w:rPr>
          <w:lang w:val="fr-CH"/>
        </w:rPr>
        <w:t>1.</w:t>
      </w:r>
      <w:r>
        <w:rPr>
          <w:lang w:val="fr-CH"/>
        </w:rPr>
        <w:tab/>
        <w:t xml:space="preserve">Indications relatives à la personne du demandeur/de la </w:t>
      </w:r>
      <w:proofErr w:type="gramStart"/>
      <w:r>
        <w:rPr>
          <w:lang w:val="fr-CH"/>
        </w:rPr>
        <w:t>demanderesse:</w:t>
      </w:r>
      <w:proofErr w:type="gramEnd"/>
    </w:p>
    <w:tbl>
      <w:tblPr>
        <w:tblW w:w="109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02"/>
        <w:gridCol w:w="7435"/>
      </w:tblGrid>
      <w:tr w:rsidR="0093094A" w14:paraId="41549B0F" w14:textId="77777777">
        <w:trPr>
          <w:trHeight w:val="442"/>
        </w:trPr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0D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>Raison sociale :</w:t>
            </w:r>
          </w:p>
        </w:tc>
        <w:sdt>
          <w:sdtPr>
            <w:id w:val="687259871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74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0E" w14:textId="2EE3C8DA" w:rsidR="0093094A" w:rsidRDefault="00CE201D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B12" w14:textId="77777777">
        <w:trPr>
          <w:trHeight w:val="442"/>
        </w:trPr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10" w14:textId="77777777" w:rsidR="0093094A" w:rsidRDefault="004801DD">
            <w:pPr>
              <w:pStyle w:val="Anhang"/>
            </w:pPr>
            <w:r>
              <w:rPr>
                <w:lang w:val="fr-CH"/>
              </w:rPr>
              <w:t>Forme juridique </w:t>
            </w:r>
            <w:r>
              <w:rPr>
                <w:rStyle w:val="Funotenzeichen"/>
                <w:lang w:val="fr-CH"/>
              </w:rPr>
              <w:footnoteReference w:id="1"/>
            </w:r>
            <w:r>
              <w:rPr>
                <w:lang w:val="fr-CH"/>
              </w:rPr>
              <w:t>:</w:t>
            </w:r>
          </w:p>
        </w:tc>
        <w:sdt>
          <w:sdtPr>
            <w:id w:val="-738317236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74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11" w14:textId="4F967BD5" w:rsidR="0093094A" w:rsidRDefault="00CE201D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B15" w14:textId="77777777">
        <w:trPr>
          <w:trHeight w:val="442"/>
        </w:trPr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13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>Siège social :</w:t>
            </w:r>
          </w:p>
        </w:tc>
        <w:sdt>
          <w:sdtPr>
            <w:id w:val="938720962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74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14" w14:textId="40C43A63" w:rsidR="0093094A" w:rsidRDefault="00CE201D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B18" w14:textId="77777777">
        <w:trPr>
          <w:trHeight w:val="442"/>
        </w:trPr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16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>Succursales/bureaux :</w:t>
            </w:r>
          </w:p>
        </w:tc>
        <w:sdt>
          <w:sdtPr>
            <w:id w:val="1778755818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74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17" w14:textId="42267634" w:rsidR="0093094A" w:rsidRDefault="00CE201D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B1B" w14:textId="77777777">
        <w:trPr>
          <w:trHeight w:val="442"/>
        </w:trPr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19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>Numéro(s) de téléphone :</w:t>
            </w:r>
          </w:p>
        </w:tc>
        <w:sdt>
          <w:sdtPr>
            <w:id w:val="588660849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74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1A" w14:textId="44798251" w:rsidR="0093094A" w:rsidRDefault="00CE201D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B1E" w14:textId="77777777">
        <w:trPr>
          <w:trHeight w:val="442"/>
        </w:trPr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1C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 xml:space="preserve">Adresse </w:t>
            </w:r>
            <w:proofErr w:type="gramStart"/>
            <w:r>
              <w:rPr>
                <w:lang w:val="fr-CH"/>
              </w:rPr>
              <w:t>e-mail</w:t>
            </w:r>
            <w:proofErr w:type="gramEnd"/>
            <w:r>
              <w:rPr>
                <w:lang w:val="fr-CH"/>
              </w:rPr>
              <w:t> :</w:t>
            </w:r>
          </w:p>
        </w:tc>
        <w:sdt>
          <w:sdtPr>
            <w:id w:val="-979991674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74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1D" w14:textId="067C9782" w:rsidR="0093094A" w:rsidRDefault="00CE201D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B21" w14:textId="77777777">
        <w:trPr>
          <w:trHeight w:val="442"/>
        </w:trPr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1F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>Site Internet (URL) :</w:t>
            </w:r>
          </w:p>
        </w:tc>
        <w:sdt>
          <w:sdtPr>
            <w:id w:val="-1864887861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74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20" w14:textId="79DDFBF7" w:rsidR="0093094A" w:rsidRDefault="00CE201D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B24" w14:textId="77777777">
        <w:trPr>
          <w:trHeight w:val="442"/>
        </w:trPr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22" w14:textId="77777777" w:rsidR="0093094A" w:rsidRPr="004801DD" w:rsidRDefault="004801DD">
            <w:pPr>
              <w:pStyle w:val="Anhang"/>
              <w:rPr>
                <w:lang w:val="fr-FR"/>
              </w:rPr>
            </w:pPr>
            <w:r>
              <w:rPr>
                <w:lang w:val="fr-CH"/>
              </w:rPr>
              <w:t>Indication de l’OAR précédent (</w:t>
            </w:r>
            <w:r>
              <w:rPr>
                <w:i/>
                <w:iCs/>
                <w:lang w:val="fr-CH"/>
              </w:rPr>
              <w:t>pour les entreprises existantes</w:t>
            </w:r>
            <w:r>
              <w:rPr>
                <w:lang w:val="fr-CH"/>
              </w:rPr>
              <w:t>)</w:t>
            </w:r>
          </w:p>
        </w:tc>
        <w:sdt>
          <w:sdtPr>
            <w:id w:val="-1808387794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74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23" w14:textId="09B0C3BB" w:rsidR="0093094A" w:rsidRDefault="00CE201D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B27" w14:textId="77777777">
        <w:trPr>
          <w:trHeight w:val="442"/>
        </w:trPr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25" w14:textId="77777777" w:rsidR="0093094A" w:rsidRPr="004801DD" w:rsidRDefault="004801DD">
            <w:pPr>
              <w:pStyle w:val="Anhang"/>
              <w:rPr>
                <w:lang w:val="fr-FR"/>
              </w:rPr>
            </w:pPr>
            <w:r>
              <w:rPr>
                <w:lang w:val="fr-CH"/>
              </w:rPr>
              <w:t>Date de constitution (</w:t>
            </w:r>
            <w:r>
              <w:rPr>
                <w:i/>
                <w:iCs/>
                <w:lang w:val="fr-CH"/>
              </w:rPr>
              <w:t>pour les nouvelles entreprises</w:t>
            </w:r>
            <w:r>
              <w:rPr>
                <w:lang w:val="fr-CH"/>
              </w:rPr>
              <w:t>)</w:t>
            </w:r>
            <w:r>
              <w:rPr>
                <w:rStyle w:val="Funotenzeichen"/>
                <w:lang w:val="fr-CH"/>
              </w:rPr>
              <w:footnoteReference w:id="2"/>
            </w:r>
          </w:p>
        </w:tc>
        <w:sdt>
          <w:sdtPr>
            <w:id w:val="1417670541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74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26" w14:textId="27A9B8FB" w:rsidR="0093094A" w:rsidRDefault="00CE201D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</w:tbl>
    <w:p w14:paraId="41549B2B" w14:textId="77777777" w:rsidR="0093094A" w:rsidRDefault="004801DD">
      <w:pPr>
        <w:pStyle w:val="berschrift1"/>
        <w:rPr>
          <w:lang w:val="fr-CH"/>
        </w:rPr>
      </w:pPr>
      <w:r>
        <w:rPr>
          <w:lang w:val="fr-CH"/>
        </w:rPr>
        <w:t>2.</w:t>
      </w:r>
      <w:r>
        <w:rPr>
          <w:lang w:val="fr-CH"/>
        </w:rPr>
        <w:tab/>
        <w:t>Indications relatives à l’environnement commercial du demandeur/de la demanderesse :</w:t>
      </w:r>
    </w:p>
    <w:tbl>
      <w:tblPr>
        <w:tblW w:w="109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937"/>
      </w:tblGrid>
      <w:tr w:rsidR="0093094A" w:rsidRPr="00FB00BD" w14:paraId="41549B2E" w14:textId="77777777">
        <w:tc>
          <w:tcPr>
            <w:tcW w:w="10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549B2C" w14:textId="77777777" w:rsidR="0093094A" w:rsidRPr="004801DD" w:rsidRDefault="004801DD">
            <w:pPr>
              <w:pStyle w:val="berschrift2"/>
              <w:spacing w:before="120" w:line="120" w:lineRule="atLeast"/>
              <w:rPr>
                <w:lang w:val="fr-FR"/>
              </w:rPr>
            </w:pPr>
            <w:r>
              <w:rPr>
                <w:lang w:val="fr-CH"/>
              </w:rPr>
              <w:t>Rapports de participations (actionnariat/associés)</w:t>
            </w:r>
            <w:r>
              <w:rPr>
                <w:rStyle w:val="Funotenzeichen"/>
                <w:lang w:val="fr-CH"/>
              </w:rPr>
              <w:footnoteReference w:id="3"/>
            </w:r>
            <w:r>
              <w:rPr>
                <w:lang w:val="fr-CH"/>
              </w:rPr>
              <w:t>:</w:t>
            </w:r>
          </w:p>
          <w:p w14:paraId="41549B2D" w14:textId="77777777" w:rsidR="0093094A" w:rsidRDefault="004801DD">
            <w:pPr>
              <w:pStyle w:val="berschrift2"/>
              <w:tabs>
                <w:tab w:val="clear" w:pos="851"/>
              </w:tabs>
              <w:spacing w:before="120" w:line="120" w:lineRule="atLeast"/>
              <w:ind w:left="0" w:firstLine="0"/>
              <w:rPr>
                <w:sz w:val="20"/>
                <w:szCs w:val="20"/>
                <w:lang w:val="fr-CH"/>
              </w:rPr>
            </w:pPr>
            <w:r>
              <w:rPr>
                <w:sz w:val="20"/>
                <w:szCs w:val="20"/>
                <w:lang w:val="fr-CH"/>
              </w:rPr>
              <w:t>(En cas de participations en cascade, l’ensemble de la chaîne doit être décrit en remontant à partir du demandeur/de la demanderesse jusqu’à l’actionnaire majoritaire final)</w:t>
            </w:r>
          </w:p>
        </w:tc>
      </w:tr>
      <w:tr w:rsidR="0093094A" w14:paraId="41549B30" w14:textId="77777777">
        <w:trPr>
          <w:trHeight w:val="1037"/>
        </w:trPr>
        <w:sdt>
          <w:sdtPr>
            <w:id w:val="-1185201759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1093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2F" w14:textId="0EA71140" w:rsidR="0093094A" w:rsidRDefault="00CE201D">
                <w:pPr>
                  <w:pStyle w:val="Randbemerkung"/>
                </w:pPr>
                <w:r w:rsidRPr="00CE201D">
                  <w:rPr>
                    <w:rStyle w:val="Platzhaltertext"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</w:tbl>
    <w:p w14:paraId="41549B31" w14:textId="77777777" w:rsidR="0093094A" w:rsidRPr="00CE201D" w:rsidRDefault="0093094A">
      <w:pPr>
        <w:rPr>
          <w:lang w:val="de-DE"/>
        </w:rPr>
      </w:pPr>
    </w:p>
    <w:tbl>
      <w:tblPr>
        <w:tblW w:w="8647" w:type="dxa"/>
        <w:tblInd w:w="70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77"/>
        <w:gridCol w:w="2835"/>
        <w:gridCol w:w="2835"/>
      </w:tblGrid>
      <w:tr w:rsidR="005B3977" w:rsidRPr="00FB00BD" w14:paraId="10DD332D" w14:textId="77777777" w:rsidTr="00281940">
        <w:trPr>
          <w:trHeight w:val="70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3FA02C" w14:textId="77777777" w:rsidR="005B3977" w:rsidRDefault="005B3977" w:rsidP="00281940">
            <w:pPr>
              <w:pStyle w:val="Anhang"/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F08251" w14:textId="16E5B06F" w:rsidR="005B3977" w:rsidRPr="00CB245E" w:rsidRDefault="00A75BDE" w:rsidP="00281940">
            <w:pPr>
              <w:pStyle w:val="Anhang"/>
              <w:jc w:val="left"/>
              <w:rPr>
                <w:b/>
                <w:lang w:val="fr-FR"/>
              </w:rPr>
            </w:pPr>
            <w:r w:rsidRPr="00CB245E">
              <w:rPr>
                <w:b/>
                <w:bCs/>
                <w:lang w:val="fr-FR"/>
              </w:rPr>
              <w:t>Détenteurs de participations qualifiées</w:t>
            </w:r>
            <w:r w:rsidR="00CB245E" w:rsidRPr="00CB245E">
              <w:rPr>
                <w:b/>
                <w:bCs/>
                <w:lang w:val="fr-FR"/>
              </w:rPr>
              <w:t>, personnes physiques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C41819" w14:textId="319D957F" w:rsidR="005B3977" w:rsidRPr="00CB245E" w:rsidRDefault="00CB245E" w:rsidP="00281940">
            <w:pPr>
              <w:pStyle w:val="Anhang"/>
              <w:jc w:val="left"/>
              <w:rPr>
                <w:b/>
                <w:lang w:val="fr-FR"/>
              </w:rPr>
            </w:pPr>
            <w:r w:rsidRPr="00CB245E">
              <w:rPr>
                <w:b/>
                <w:bCs/>
                <w:lang w:val="fr-FR"/>
              </w:rPr>
              <w:t>Détenteurs de participations qualifiées, personnes physiques</w:t>
            </w:r>
          </w:p>
        </w:tc>
      </w:tr>
      <w:tr w:rsidR="005B3977" w14:paraId="5CA455F4" w14:textId="77777777" w:rsidTr="00281940">
        <w:trPr>
          <w:trHeight w:val="435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0112C0" w14:textId="2B579186" w:rsidR="005B3977" w:rsidRDefault="005B3977" w:rsidP="00281940">
            <w:pPr>
              <w:pStyle w:val="Anhang"/>
            </w:pPr>
            <w:proofErr w:type="spellStart"/>
            <w:r>
              <w:t>N</w:t>
            </w:r>
            <w:r w:rsidR="00CB245E">
              <w:t>om</w:t>
            </w:r>
            <w:proofErr w:type="spellEnd"/>
          </w:p>
        </w:tc>
        <w:sdt>
          <w:sdtPr>
            <w:id w:val="-96718809"/>
            <w:placeholder>
              <w:docPart w:val="B12DDF1B381A48CC8939CEF01A915047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71391B93" w14:textId="77777777" w:rsidR="005B3977" w:rsidRDefault="005B3977" w:rsidP="00281940">
                <w:pPr>
                  <w:pStyle w:val="Anhang"/>
                  <w:jc w:val="left"/>
                </w:pPr>
                <w:r w:rsidRPr="001642F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219180925"/>
            <w:placeholder>
              <w:docPart w:val="B12DDF1B381A48CC8939CEF01A915047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36E3CFB6" w14:textId="77777777" w:rsidR="005B3977" w:rsidRDefault="005B3977" w:rsidP="00281940">
                <w:pPr>
                  <w:pStyle w:val="Anhang"/>
                  <w:jc w:val="left"/>
                </w:pPr>
                <w:r w:rsidRPr="001642F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5B3977" w14:paraId="3A1E427A" w14:textId="77777777" w:rsidTr="00281940">
        <w:trPr>
          <w:trHeight w:val="41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824D81" w14:textId="1423A85E" w:rsidR="005B3977" w:rsidRDefault="00CB245E" w:rsidP="00281940">
            <w:pPr>
              <w:pStyle w:val="Anhang"/>
            </w:pPr>
            <w:proofErr w:type="spellStart"/>
            <w:r>
              <w:t>Prénom</w:t>
            </w:r>
            <w:proofErr w:type="spellEnd"/>
            <w:r>
              <w:t>/s</w:t>
            </w:r>
          </w:p>
        </w:tc>
        <w:sdt>
          <w:sdtPr>
            <w:id w:val="-456494513"/>
            <w:placeholder>
              <w:docPart w:val="B12DDF1B381A48CC8939CEF01A915047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CE41BDD" w14:textId="77777777" w:rsidR="005B3977" w:rsidRDefault="005B3977" w:rsidP="00281940">
                <w:pPr>
                  <w:pStyle w:val="Anhang"/>
                  <w:jc w:val="left"/>
                </w:pPr>
                <w:r w:rsidRPr="001642F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385678710"/>
            <w:placeholder>
              <w:docPart w:val="B12DDF1B381A48CC8939CEF01A915047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660DCA7E" w14:textId="77777777" w:rsidR="005B3977" w:rsidRDefault="005B3977" w:rsidP="00281940">
                <w:pPr>
                  <w:pStyle w:val="Anhang"/>
                  <w:jc w:val="left"/>
                </w:pPr>
                <w:r w:rsidRPr="001642F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5B3977" w14:paraId="2812906C" w14:textId="77777777" w:rsidTr="00281940">
        <w:trPr>
          <w:trHeight w:val="411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E92214" w14:textId="27D03462" w:rsidR="005B3977" w:rsidRDefault="00CB245E" w:rsidP="00281940">
            <w:pPr>
              <w:pStyle w:val="Anhang"/>
            </w:pPr>
            <w:r>
              <w:t xml:space="preserve">Date de </w:t>
            </w:r>
            <w:proofErr w:type="spellStart"/>
            <w:r>
              <w:t>naissance</w:t>
            </w:r>
            <w:proofErr w:type="spellEnd"/>
          </w:p>
        </w:tc>
        <w:sdt>
          <w:sdtPr>
            <w:id w:val="-352574243"/>
            <w:placeholder>
              <w:docPart w:val="B12DDF1B381A48CC8939CEF01A915047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BCD3859" w14:textId="77777777" w:rsidR="005B3977" w:rsidRDefault="005B3977" w:rsidP="00281940">
                <w:pPr>
                  <w:pStyle w:val="Anhang"/>
                  <w:jc w:val="left"/>
                </w:pPr>
                <w:r w:rsidRPr="001642F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977140865"/>
            <w:placeholder>
              <w:docPart w:val="B12DDF1B381A48CC8939CEF01A915047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AF79B6E" w14:textId="77777777" w:rsidR="005B3977" w:rsidRDefault="005B3977" w:rsidP="00281940">
                <w:pPr>
                  <w:pStyle w:val="Anhang"/>
                  <w:jc w:val="left"/>
                </w:pPr>
                <w:r w:rsidRPr="001642F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5B3977" w14:paraId="05196092" w14:textId="77777777" w:rsidTr="00281940">
        <w:trPr>
          <w:trHeight w:val="363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3B4152" w14:textId="5F2AE062" w:rsidR="005B3977" w:rsidRDefault="00311F0C" w:rsidP="00281940">
            <w:pPr>
              <w:pStyle w:val="Anhang"/>
              <w:jc w:val="left"/>
            </w:pPr>
            <w:r>
              <w:t xml:space="preserve">Lieu </w:t>
            </w:r>
            <w:proofErr w:type="spellStart"/>
            <w:r>
              <w:t>d’origine</w:t>
            </w:r>
            <w:proofErr w:type="spellEnd"/>
            <w:r>
              <w:t xml:space="preserve"> / </w:t>
            </w:r>
            <w:proofErr w:type="spellStart"/>
            <w:r>
              <w:t>Nationalité</w:t>
            </w:r>
            <w:proofErr w:type="spellEnd"/>
          </w:p>
        </w:tc>
        <w:sdt>
          <w:sdtPr>
            <w:id w:val="-1511831411"/>
            <w:placeholder>
              <w:docPart w:val="B12DDF1B381A48CC8939CEF01A915047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5B45C892" w14:textId="77777777" w:rsidR="005B3977" w:rsidRDefault="005B3977" w:rsidP="00281940">
                <w:pPr>
                  <w:pStyle w:val="Anhang"/>
                  <w:jc w:val="left"/>
                </w:pPr>
                <w:r w:rsidRPr="001642F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2025505192"/>
            <w:placeholder>
              <w:docPart w:val="B12DDF1B381A48CC8939CEF01A915047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F2C6487" w14:textId="77777777" w:rsidR="005B3977" w:rsidRDefault="005B3977" w:rsidP="00281940">
                <w:pPr>
                  <w:pStyle w:val="Anhang"/>
                  <w:jc w:val="left"/>
                </w:pPr>
                <w:r w:rsidRPr="001642F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5B3977" w14:paraId="60C87B52" w14:textId="77777777" w:rsidTr="00281940">
        <w:trPr>
          <w:trHeight w:val="54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9A6621" w14:textId="1B412E1D" w:rsidR="005B3977" w:rsidRDefault="007946D1" w:rsidP="00281940">
            <w:pPr>
              <w:pStyle w:val="Anhang"/>
            </w:pPr>
            <w:proofErr w:type="spellStart"/>
            <w:r>
              <w:t>L’</w:t>
            </w:r>
            <w:r w:rsidR="00A42BA2">
              <w:t>a</w:t>
            </w:r>
            <w:r w:rsidR="005B3977">
              <w:t>dresse</w:t>
            </w:r>
            <w:proofErr w:type="spellEnd"/>
          </w:p>
        </w:tc>
        <w:sdt>
          <w:sdtPr>
            <w:id w:val="-631555681"/>
            <w:placeholder>
              <w:docPart w:val="B12DDF1B381A48CC8939CEF01A915047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734CD674" w14:textId="77777777" w:rsidR="005B3977" w:rsidRDefault="005B3977" w:rsidP="00281940">
                <w:pPr>
                  <w:pStyle w:val="Anhang"/>
                  <w:jc w:val="left"/>
                </w:pPr>
                <w:r w:rsidRPr="001642F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413782178"/>
            <w:placeholder>
              <w:docPart w:val="B12DDF1B381A48CC8939CEF01A915047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65CC1181" w14:textId="77777777" w:rsidR="005B3977" w:rsidRDefault="005B3977" w:rsidP="00281940">
                <w:pPr>
                  <w:pStyle w:val="Anhang"/>
                  <w:jc w:val="left"/>
                </w:pPr>
                <w:r w:rsidRPr="001642F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5B3977" w14:paraId="5E6F9E84" w14:textId="77777777" w:rsidTr="00281940">
        <w:trPr>
          <w:trHeight w:val="375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2FE37E" w14:textId="5373CD5C" w:rsidR="005B3977" w:rsidRDefault="005B3977" w:rsidP="00281940">
            <w:pPr>
              <w:pStyle w:val="Anhang"/>
            </w:pPr>
            <w:proofErr w:type="spellStart"/>
            <w:r>
              <w:t>E-</w:t>
            </w:r>
            <w:r w:rsidR="007946D1">
              <w:t>m</w:t>
            </w:r>
            <w:r>
              <w:t>ail</w:t>
            </w:r>
            <w:proofErr w:type="spellEnd"/>
          </w:p>
        </w:tc>
        <w:sdt>
          <w:sdtPr>
            <w:id w:val="1472168726"/>
            <w:placeholder>
              <w:docPart w:val="B12DDF1B381A48CC8939CEF01A915047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7636FF0F" w14:textId="77777777" w:rsidR="005B3977" w:rsidRDefault="005B3977" w:rsidP="00281940">
                <w:pPr>
                  <w:pStyle w:val="Anhang"/>
                  <w:jc w:val="left"/>
                </w:pPr>
                <w:r w:rsidRPr="001642F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1555970859"/>
            <w:placeholder>
              <w:docPart w:val="B12DDF1B381A48CC8939CEF01A915047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36E3DBAF" w14:textId="77777777" w:rsidR="005B3977" w:rsidRDefault="005B3977" w:rsidP="00281940">
                <w:pPr>
                  <w:pStyle w:val="Anhang"/>
                  <w:jc w:val="left"/>
                </w:pPr>
                <w:r w:rsidRPr="001642F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5B3977" w14:paraId="3D67ADEC" w14:textId="77777777" w:rsidTr="00281940">
        <w:trPr>
          <w:trHeight w:val="375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2114E7" w14:textId="119A4DCA" w:rsidR="005B3977" w:rsidRPr="007946D1" w:rsidRDefault="007946D1" w:rsidP="00281940">
            <w:pPr>
              <w:pStyle w:val="Anhang"/>
              <w:rPr>
                <w:lang w:val="fr-FR"/>
              </w:rPr>
            </w:pPr>
            <w:r w:rsidRPr="007946D1">
              <w:rPr>
                <w:lang w:val="fr-FR"/>
              </w:rPr>
              <w:t>Acquisition d'une participation qualifiée par</w:t>
            </w:r>
          </w:p>
        </w:tc>
        <w:sdt>
          <w:sdtPr>
            <w:id w:val="390401759"/>
            <w:placeholder>
              <w:docPart w:val="B12DDF1B381A48CC8939CEF01A915047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3F2BD1C9" w14:textId="77777777" w:rsidR="005B3977" w:rsidRDefault="005B3977" w:rsidP="00281940">
                <w:pPr>
                  <w:pStyle w:val="Anhang"/>
                  <w:jc w:val="left"/>
                </w:pPr>
                <w:r w:rsidRPr="001642F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101658504"/>
            <w:placeholder>
              <w:docPart w:val="B12DDF1B381A48CC8939CEF01A915047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0F1BED34" w14:textId="77777777" w:rsidR="005B3977" w:rsidRDefault="005B3977" w:rsidP="00281940">
                <w:pPr>
                  <w:pStyle w:val="Anhang"/>
                  <w:jc w:val="left"/>
                </w:pPr>
                <w:r w:rsidRPr="001642F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5B3977" w14:paraId="25AAEE96" w14:textId="77777777" w:rsidTr="00281940">
        <w:trPr>
          <w:trHeight w:val="375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87FBE5" w14:textId="4FCF3CF1" w:rsidR="005B3977" w:rsidRDefault="000842EE" w:rsidP="00281940">
            <w:pPr>
              <w:pStyle w:val="Anhang"/>
            </w:pPr>
            <w:r w:rsidRPr="000842EE">
              <w:rPr>
                <w:lang w:val="de-DE"/>
              </w:rPr>
              <w:t xml:space="preserve">Droit au </w:t>
            </w:r>
            <w:proofErr w:type="spellStart"/>
            <w:r w:rsidRPr="000842EE">
              <w:rPr>
                <w:lang w:val="de-DE"/>
              </w:rPr>
              <w:t>capital</w:t>
            </w:r>
            <w:proofErr w:type="spellEnd"/>
            <w:r w:rsidR="005B3977">
              <w:t xml:space="preserve"> %</w:t>
            </w:r>
          </w:p>
        </w:tc>
        <w:sdt>
          <w:sdtPr>
            <w:id w:val="-1269998831"/>
            <w:placeholder>
              <w:docPart w:val="B12DDF1B381A48CC8939CEF01A915047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74D74CC4" w14:textId="77777777" w:rsidR="005B3977" w:rsidRDefault="005B3977" w:rsidP="00281940">
                <w:pPr>
                  <w:pStyle w:val="Anhang"/>
                  <w:jc w:val="left"/>
                </w:pPr>
                <w:r w:rsidRPr="001642F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350152275"/>
            <w:placeholder>
              <w:docPart w:val="B12DDF1B381A48CC8939CEF01A915047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02A8ED79" w14:textId="77777777" w:rsidR="005B3977" w:rsidRDefault="005B3977" w:rsidP="00281940">
                <w:pPr>
                  <w:pStyle w:val="Anhang"/>
                  <w:jc w:val="left"/>
                </w:pPr>
                <w:r w:rsidRPr="001642F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5B3977" w14:paraId="5FE24B7D" w14:textId="77777777" w:rsidTr="00281940">
        <w:trPr>
          <w:trHeight w:val="375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8FA9BE" w14:textId="574262B3" w:rsidR="005B3977" w:rsidRDefault="000842EE" w:rsidP="00281940">
            <w:pPr>
              <w:pStyle w:val="Anhang"/>
            </w:pPr>
            <w:r w:rsidRPr="000842EE">
              <w:rPr>
                <w:lang w:val="de-DE"/>
              </w:rPr>
              <w:t>Droit de vote</w:t>
            </w:r>
            <w:r w:rsidR="005B3977">
              <w:t xml:space="preserve"> %</w:t>
            </w:r>
          </w:p>
        </w:tc>
        <w:sdt>
          <w:sdtPr>
            <w:id w:val="1810353437"/>
            <w:placeholder>
              <w:docPart w:val="B12DDF1B381A48CC8939CEF01A915047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076F9FD0" w14:textId="77777777" w:rsidR="005B3977" w:rsidRDefault="005B3977" w:rsidP="00281940">
                <w:pPr>
                  <w:pStyle w:val="Anhang"/>
                  <w:jc w:val="left"/>
                </w:pPr>
                <w:r w:rsidRPr="001642F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593169537"/>
            <w:placeholder>
              <w:docPart w:val="B12DDF1B381A48CC8939CEF01A915047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6052B478" w14:textId="77777777" w:rsidR="005B3977" w:rsidRDefault="005B3977" w:rsidP="00281940">
                <w:pPr>
                  <w:pStyle w:val="Anhang"/>
                  <w:jc w:val="left"/>
                </w:pPr>
                <w:r w:rsidRPr="001642F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5B3977" w14:paraId="77EB9B52" w14:textId="77777777" w:rsidTr="00281940">
        <w:trPr>
          <w:trHeight w:val="375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C30B69" w14:textId="77777777" w:rsidR="000842EE" w:rsidRPr="000842EE" w:rsidRDefault="000842EE" w:rsidP="000842EE">
            <w:pPr>
              <w:pStyle w:val="Anhang"/>
              <w:rPr>
                <w:lang w:val="fr-FR"/>
              </w:rPr>
            </w:pPr>
            <w:r w:rsidRPr="000842EE">
              <w:rPr>
                <w:lang w:val="fr-FR"/>
              </w:rPr>
              <w:t>Participation par l'intermédiaire de la/des société/s suivante/s, y compris précisions relatives au/x participation/s auprès</w:t>
            </w:r>
          </w:p>
          <w:p w14:paraId="0776E9D5" w14:textId="52998E9D" w:rsidR="005B3977" w:rsidRDefault="000842EE" w:rsidP="000842EE">
            <w:pPr>
              <w:pStyle w:val="Anhang"/>
            </w:pPr>
            <w:proofErr w:type="spellStart"/>
            <w:r w:rsidRPr="000842EE">
              <w:rPr>
                <w:lang w:val="de-DE"/>
              </w:rPr>
              <w:t>cette</w:t>
            </w:r>
            <w:proofErr w:type="spellEnd"/>
            <w:r w:rsidRPr="000842EE">
              <w:rPr>
                <w:lang w:val="de-DE"/>
              </w:rPr>
              <w:t>/</w:t>
            </w:r>
            <w:proofErr w:type="spellStart"/>
            <w:r w:rsidRPr="000842EE">
              <w:rPr>
                <w:lang w:val="de-DE"/>
              </w:rPr>
              <w:t>ces</w:t>
            </w:r>
            <w:proofErr w:type="spellEnd"/>
            <w:r w:rsidRPr="000842EE">
              <w:rPr>
                <w:lang w:val="de-DE"/>
              </w:rPr>
              <w:t xml:space="preserve"> </w:t>
            </w:r>
            <w:proofErr w:type="spellStart"/>
            <w:r w:rsidRPr="000842EE">
              <w:rPr>
                <w:lang w:val="de-DE"/>
              </w:rPr>
              <w:t>dernière</w:t>
            </w:r>
            <w:proofErr w:type="spellEnd"/>
            <w:r w:rsidRPr="000842EE">
              <w:rPr>
                <w:lang w:val="de-DE"/>
              </w:rPr>
              <w:t>/s</w:t>
            </w:r>
          </w:p>
        </w:tc>
        <w:sdt>
          <w:sdtPr>
            <w:id w:val="-1522696769"/>
            <w:placeholder>
              <w:docPart w:val="B12DDF1B381A48CC8939CEF01A915047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77F547AC" w14:textId="77777777" w:rsidR="005B3977" w:rsidRDefault="005B3977" w:rsidP="00281940">
                <w:pPr>
                  <w:pStyle w:val="Anhang"/>
                  <w:jc w:val="left"/>
                </w:pPr>
                <w:r w:rsidRPr="001642F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1288504606"/>
            <w:placeholder>
              <w:docPart w:val="B12DDF1B381A48CC8939CEF01A915047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7CB93A3" w14:textId="77777777" w:rsidR="005B3977" w:rsidRDefault="005B3977" w:rsidP="00281940">
                <w:pPr>
                  <w:pStyle w:val="Anhang"/>
                  <w:jc w:val="left"/>
                </w:pPr>
                <w:r w:rsidRPr="001642F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5B3977" w:rsidRPr="00FB00BD" w14:paraId="7A72B806" w14:textId="77777777" w:rsidTr="00281940">
        <w:trPr>
          <w:trHeight w:val="49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B28117" w14:textId="77777777" w:rsidR="005B3977" w:rsidRDefault="005B3977" w:rsidP="00281940">
            <w:pPr>
              <w:pStyle w:val="Anhang"/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0F2333" w14:textId="44C04549" w:rsidR="005B3977" w:rsidRPr="00CB245E" w:rsidRDefault="00CB245E" w:rsidP="00281940">
            <w:pPr>
              <w:pStyle w:val="Anhang"/>
              <w:jc w:val="left"/>
              <w:rPr>
                <w:b/>
                <w:lang w:val="fr-FR"/>
              </w:rPr>
            </w:pPr>
            <w:r w:rsidRPr="00CB245E">
              <w:rPr>
                <w:b/>
                <w:bCs/>
                <w:lang w:val="fr-FR"/>
              </w:rPr>
              <w:t>Détenteurs de participations qualifiées (personnes juridiques)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C63F2F" w14:textId="3D4C03AF" w:rsidR="005B3977" w:rsidRPr="00CB245E" w:rsidRDefault="00CB245E" w:rsidP="00281940">
            <w:pPr>
              <w:pStyle w:val="Anhang"/>
              <w:jc w:val="left"/>
              <w:rPr>
                <w:b/>
                <w:lang w:val="fr-FR"/>
              </w:rPr>
            </w:pPr>
            <w:r w:rsidRPr="00CB245E">
              <w:rPr>
                <w:b/>
                <w:bCs/>
                <w:lang w:val="fr-FR"/>
              </w:rPr>
              <w:t>Détenteurs de participations qualifiées (personnes juridiques)</w:t>
            </w:r>
          </w:p>
        </w:tc>
      </w:tr>
      <w:tr w:rsidR="005B3977" w14:paraId="0813244B" w14:textId="77777777" w:rsidTr="00281940">
        <w:trPr>
          <w:trHeight w:val="371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0AC919" w14:textId="65545956" w:rsidR="005B3977" w:rsidRDefault="00DC25BC" w:rsidP="00281940">
            <w:pPr>
              <w:pStyle w:val="Anhang"/>
            </w:pPr>
            <w:r w:rsidRPr="00DC25BC">
              <w:rPr>
                <w:lang w:val="de-DE"/>
              </w:rPr>
              <w:t>Société</w:t>
            </w:r>
          </w:p>
        </w:tc>
        <w:sdt>
          <w:sdtPr>
            <w:id w:val="-1883233148"/>
            <w:placeholder>
              <w:docPart w:val="B12DDF1B381A48CC8939CEF01A915047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ED194EF" w14:textId="77777777" w:rsidR="005B3977" w:rsidRDefault="005B3977" w:rsidP="00281940">
                <w:pPr>
                  <w:pStyle w:val="Anhang"/>
                  <w:jc w:val="left"/>
                </w:pPr>
                <w:r w:rsidRPr="001642F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927163720"/>
            <w:placeholder>
              <w:docPart w:val="B12DDF1B381A48CC8939CEF01A915047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694B47EC" w14:textId="77777777" w:rsidR="005B3977" w:rsidRDefault="005B3977" w:rsidP="00281940">
                <w:pPr>
                  <w:pStyle w:val="Anhang"/>
                  <w:jc w:val="left"/>
                </w:pPr>
                <w:r w:rsidRPr="001642F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5B3977" w14:paraId="687D21C1" w14:textId="77777777" w:rsidTr="00281940">
        <w:trPr>
          <w:trHeight w:val="41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6418E0" w14:textId="59FE47CE" w:rsidR="005B3977" w:rsidRDefault="00DC25BC" w:rsidP="00281940">
            <w:pPr>
              <w:pStyle w:val="Anhang"/>
            </w:pPr>
            <w:r w:rsidRPr="00DC25BC">
              <w:rPr>
                <w:lang w:val="de-DE"/>
              </w:rPr>
              <w:t xml:space="preserve">Sous forme </w:t>
            </w:r>
            <w:proofErr w:type="spellStart"/>
            <w:r w:rsidRPr="00DC25BC">
              <w:rPr>
                <w:lang w:val="de-DE"/>
              </w:rPr>
              <w:t>d'entreprise</w:t>
            </w:r>
            <w:proofErr w:type="spellEnd"/>
          </w:p>
        </w:tc>
        <w:sdt>
          <w:sdtPr>
            <w:id w:val="490915339"/>
            <w:placeholder>
              <w:docPart w:val="B12DDF1B381A48CC8939CEF01A915047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581B3C17" w14:textId="77777777" w:rsidR="005B3977" w:rsidRDefault="005B3977" w:rsidP="00281940">
                <w:pPr>
                  <w:pStyle w:val="Anhang"/>
                  <w:jc w:val="left"/>
                </w:pPr>
                <w:r w:rsidRPr="001642F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1121184346"/>
            <w:placeholder>
              <w:docPart w:val="B12DDF1B381A48CC8939CEF01A915047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27DD1BB8" w14:textId="77777777" w:rsidR="005B3977" w:rsidRDefault="005B3977" w:rsidP="00281940">
                <w:pPr>
                  <w:pStyle w:val="Anhang"/>
                  <w:jc w:val="left"/>
                </w:pPr>
                <w:r w:rsidRPr="001642F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5B3977" w14:paraId="11925BE6" w14:textId="77777777" w:rsidTr="00281940">
        <w:trPr>
          <w:trHeight w:val="411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84E6FF" w14:textId="7BA3104D" w:rsidR="005B3977" w:rsidRDefault="005B3977" w:rsidP="00281940">
            <w:pPr>
              <w:pStyle w:val="Anhang"/>
            </w:pPr>
            <w:proofErr w:type="spellStart"/>
            <w:r>
              <w:t>Jur</w:t>
            </w:r>
            <w:r w:rsidR="00DC25BC">
              <w:t>idiction</w:t>
            </w:r>
            <w:proofErr w:type="spellEnd"/>
          </w:p>
        </w:tc>
        <w:sdt>
          <w:sdtPr>
            <w:id w:val="1047414136"/>
            <w:placeholder>
              <w:docPart w:val="B12DDF1B381A48CC8939CEF01A915047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3C9E7E1B" w14:textId="77777777" w:rsidR="005B3977" w:rsidRDefault="005B3977" w:rsidP="00281940">
                <w:pPr>
                  <w:pStyle w:val="Anhang"/>
                  <w:jc w:val="left"/>
                </w:pPr>
                <w:r w:rsidRPr="001642F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1003549288"/>
            <w:placeholder>
              <w:docPart w:val="B12DDF1B381A48CC8939CEF01A915047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2758B7DD" w14:textId="77777777" w:rsidR="005B3977" w:rsidRDefault="005B3977" w:rsidP="00281940">
                <w:pPr>
                  <w:pStyle w:val="Anhang"/>
                  <w:jc w:val="left"/>
                </w:pPr>
                <w:r w:rsidRPr="001642F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5B3977" w14:paraId="52715F6F" w14:textId="77777777" w:rsidTr="00281940">
        <w:trPr>
          <w:trHeight w:val="411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DC4C64" w14:textId="2A371B4F" w:rsidR="005B3977" w:rsidRDefault="00CA2665" w:rsidP="00281940">
            <w:pPr>
              <w:pStyle w:val="Anhang"/>
            </w:pPr>
            <w:r w:rsidRPr="00CA2665">
              <w:rPr>
                <w:lang w:val="de-DE"/>
              </w:rPr>
              <w:t xml:space="preserve">Date de </w:t>
            </w:r>
            <w:proofErr w:type="spellStart"/>
            <w:r w:rsidRPr="00CA2665">
              <w:rPr>
                <w:lang w:val="de-DE"/>
              </w:rPr>
              <w:t>fondation</w:t>
            </w:r>
            <w:proofErr w:type="spellEnd"/>
          </w:p>
        </w:tc>
        <w:sdt>
          <w:sdtPr>
            <w:id w:val="22988213"/>
            <w:placeholder>
              <w:docPart w:val="B12DDF1B381A48CC8939CEF01A915047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3C6B56E5" w14:textId="77777777" w:rsidR="005B3977" w:rsidRDefault="005B3977" w:rsidP="00281940">
                <w:pPr>
                  <w:pStyle w:val="Anhang"/>
                  <w:jc w:val="left"/>
                </w:pPr>
                <w:r w:rsidRPr="001642F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916977562"/>
            <w:placeholder>
              <w:docPart w:val="B12DDF1B381A48CC8939CEF01A915047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7CF15C5D" w14:textId="77777777" w:rsidR="005B3977" w:rsidRDefault="005B3977" w:rsidP="00281940">
                <w:pPr>
                  <w:pStyle w:val="Anhang"/>
                  <w:jc w:val="left"/>
                </w:pPr>
                <w:r w:rsidRPr="001642F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5B3977" w14:paraId="7536366C" w14:textId="77777777" w:rsidTr="00281940">
        <w:trPr>
          <w:trHeight w:val="43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6704B5" w14:textId="66541BE6" w:rsidR="005B3977" w:rsidRDefault="00CA2665" w:rsidP="00281940">
            <w:pPr>
              <w:pStyle w:val="Anhang"/>
              <w:jc w:val="left"/>
            </w:pPr>
            <w:r>
              <w:t>IDE</w:t>
            </w:r>
          </w:p>
        </w:tc>
        <w:sdt>
          <w:sdtPr>
            <w:id w:val="1420594959"/>
            <w:placeholder>
              <w:docPart w:val="B12DDF1B381A48CC8939CEF01A915047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252C765D" w14:textId="77777777" w:rsidR="005B3977" w:rsidRDefault="005B3977" w:rsidP="00281940">
                <w:pPr>
                  <w:pStyle w:val="Anhang"/>
                  <w:jc w:val="left"/>
                </w:pPr>
                <w:r w:rsidRPr="001642F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1465193209"/>
            <w:placeholder>
              <w:docPart w:val="B12DDF1B381A48CC8939CEF01A915047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35C582C3" w14:textId="77777777" w:rsidR="005B3977" w:rsidRDefault="005B3977" w:rsidP="00281940">
                <w:pPr>
                  <w:pStyle w:val="Anhang"/>
                  <w:jc w:val="left"/>
                </w:pPr>
                <w:r w:rsidRPr="001642F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5B3977" w14:paraId="24EF780E" w14:textId="77777777" w:rsidTr="00281940">
        <w:trPr>
          <w:trHeight w:val="54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D2C74B" w14:textId="2EA5981B" w:rsidR="005B3977" w:rsidRDefault="00CA2665" w:rsidP="00281940">
            <w:pPr>
              <w:pStyle w:val="Anhang"/>
            </w:pPr>
            <w:proofErr w:type="spellStart"/>
            <w:r>
              <w:t>L’a</w:t>
            </w:r>
            <w:r w:rsidR="005B3977">
              <w:t>dresse</w:t>
            </w:r>
            <w:proofErr w:type="spellEnd"/>
          </w:p>
        </w:tc>
        <w:sdt>
          <w:sdtPr>
            <w:id w:val="1119339525"/>
            <w:placeholder>
              <w:docPart w:val="B12DDF1B381A48CC8939CEF01A915047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20345E0B" w14:textId="77777777" w:rsidR="005B3977" w:rsidRDefault="005B3977" w:rsidP="00281940">
                <w:pPr>
                  <w:pStyle w:val="Anhang"/>
                  <w:jc w:val="left"/>
                </w:pPr>
                <w:r w:rsidRPr="001642F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1756938206"/>
            <w:placeholder>
              <w:docPart w:val="B12DDF1B381A48CC8939CEF01A915047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087EA7" w14:textId="77777777" w:rsidR="005B3977" w:rsidRDefault="005B3977" w:rsidP="00281940">
                <w:pPr>
                  <w:pStyle w:val="Anhang"/>
                  <w:jc w:val="left"/>
                </w:pPr>
                <w:r w:rsidRPr="001642F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5B3977" w14:paraId="67AFF40D" w14:textId="77777777" w:rsidTr="00281940">
        <w:trPr>
          <w:trHeight w:val="375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DD6B15" w14:textId="3ABFC3C5" w:rsidR="005B3977" w:rsidRDefault="005B3977" w:rsidP="00281940">
            <w:pPr>
              <w:pStyle w:val="Anhang"/>
            </w:pPr>
            <w:proofErr w:type="spellStart"/>
            <w:r>
              <w:t>E-</w:t>
            </w:r>
            <w:r w:rsidR="00CA2665">
              <w:t>m</w:t>
            </w:r>
            <w:r>
              <w:t>ail</w:t>
            </w:r>
            <w:proofErr w:type="spellEnd"/>
          </w:p>
        </w:tc>
        <w:sdt>
          <w:sdtPr>
            <w:id w:val="178397881"/>
            <w:placeholder>
              <w:docPart w:val="B12DDF1B381A48CC8939CEF01A915047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7661CEBB" w14:textId="77777777" w:rsidR="005B3977" w:rsidRDefault="005B3977" w:rsidP="00281940">
                <w:pPr>
                  <w:pStyle w:val="Anhang"/>
                  <w:jc w:val="left"/>
                </w:pPr>
                <w:r w:rsidRPr="001642F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472642529"/>
            <w:placeholder>
              <w:docPart w:val="B12DDF1B381A48CC8939CEF01A915047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2144CE6D" w14:textId="77777777" w:rsidR="005B3977" w:rsidRDefault="005B3977" w:rsidP="00281940">
                <w:pPr>
                  <w:pStyle w:val="Anhang"/>
                  <w:jc w:val="left"/>
                </w:pPr>
                <w:r w:rsidRPr="001642F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5B3977" w14:paraId="7D75A187" w14:textId="77777777" w:rsidTr="00281940">
        <w:trPr>
          <w:trHeight w:val="375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32895C" w14:textId="337AF364" w:rsidR="005B3977" w:rsidRPr="006A675C" w:rsidRDefault="006A675C" w:rsidP="00281940">
            <w:pPr>
              <w:pStyle w:val="Anhang"/>
              <w:rPr>
                <w:lang w:val="fr-FR"/>
              </w:rPr>
            </w:pPr>
            <w:r w:rsidRPr="006A675C">
              <w:rPr>
                <w:lang w:val="fr-FR"/>
              </w:rPr>
              <w:t>Précisions sur les relations personnelles et/ou commerciales avec le requérant</w:t>
            </w:r>
          </w:p>
        </w:tc>
        <w:sdt>
          <w:sdtPr>
            <w:id w:val="-705334965"/>
            <w:placeholder>
              <w:docPart w:val="B12DDF1B381A48CC8939CEF01A915047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01CC8B2E" w14:textId="77777777" w:rsidR="005B3977" w:rsidRDefault="005B3977" w:rsidP="00281940">
                <w:pPr>
                  <w:pStyle w:val="Anhang"/>
                  <w:jc w:val="left"/>
                </w:pPr>
                <w:r w:rsidRPr="001642F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2000681494"/>
            <w:placeholder>
              <w:docPart w:val="B12DDF1B381A48CC8939CEF01A915047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F0427C0" w14:textId="77777777" w:rsidR="005B3977" w:rsidRDefault="005B3977" w:rsidP="00281940">
                <w:pPr>
                  <w:pStyle w:val="Anhang"/>
                  <w:jc w:val="left"/>
                </w:pPr>
                <w:r w:rsidRPr="001642F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5B3977" w14:paraId="6ADF06E7" w14:textId="77777777" w:rsidTr="00281940">
        <w:trPr>
          <w:trHeight w:val="375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9944A2" w14:textId="77777777" w:rsidR="0061757B" w:rsidRPr="0061757B" w:rsidRDefault="0061757B" w:rsidP="0061757B">
            <w:pPr>
              <w:pStyle w:val="Anhang"/>
              <w:rPr>
                <w:lang w:val="fr-FR"/>
              </w:rPr>
            </w:pPr>
            <w:r w:rsidRPr="0061757B">
              <w:rPr>
                <w:lang w:val="fr-FR"/>
              </w:rPr>
              <w:t>Le cas échéant, indication de l'autorité de surveillance étrangère compétente et de la licence d'autorisation à l'étranger</w:t>
            </w:r>
          </w:p>
          <w:p w14:paraId="24C2B267" w14:textId="74EAE4CC" w:rsidR="005B3977" w:rsidRPr="0061757B" w:rsidRDefault="0061757B" w:rsidP="0061757B">
            <w:pPr>
              <w:pStyle w:val="Anhang"/>
              <w:rPr>
                <w:lang w:val="fr-FR"/>
              </w:rPr>
            </w:pPr>
            <w:proofErr w:type="gramStart"/>
            <w:r w:rsidRPr="0061757B">
              <w:rPr>
                <w:lang w:val="fr-FR"/>
              </w:rPr>
              <w:t>en</w:t>
            </w:r>
            <w:proofErr w:type="gramEnd"/>
            <w:r w:rsidRPr="0061757B">
              <w:rPr>
                <w:lang w:val="fr-FR"/>
              </w:rPr>
              <w:t xml:space="preserve"> relation avec l' activité exercée</w:t>
            </w:r>
          </w:p>
        </w:tc>
        <w:sdt>
          <w:sdtPr>
            <w:id w:val="1082101195"/>
            <w:placeholder>
              <w:docPart w:val="B12DDF1B381A48CC8939CEF01A915047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5C42E4B8" w14:textId="77777777" w:rsidR="005B3977" w:rsidRDefault="005B3977" w:rsidP="00281940">
                <w:pPr>
                  <w:pStyle w:val="Anhang"/>
                  <w:jc w:val="left"/>
                </w:pPr>
                <w:r w:rsidRPr="001642F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695504845"/>
            <w:placeholder>
              <w:docPart w:val="B12DDF1B381A48CC8939CEF01A915047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0D4D55BE" w14:textId="77777777" w:rsidR="005B3977" w:rsidRDefault="005B3977" w:rsidP="00281940">
                <w:pPr>
                  <w:pStyle w:val="Anhang"/>
                  <w:jc w:val="left"/>
                </w:pPr>
                <w:r w:rsidRPr="001642F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5B3977" w14:paraId="241F9F82" w14:textId="77777777" w:rsidTr="00281940">
        <w:trPr>
          <w:trHeight w:val="375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18C48E" w14:textId="1B2E0C0D" w:rsidR="005B3977" w:rsidRDefault="0061757B" w:rsidP="00281940">
            <w:pPr>
              <w:pStyle w:val="Anhang"/>
            </w:pPr>
            <w:r w:rsidRPr="0061757B">
              <w:rPr>
                <w:lang w:val="de-DE"/>
              </w:rPr>
              <w:t xml:space="preserve">Droit au </w:t>
            </w:r>
            <w:proofErr w:type="spellStart"/>
            <w:r w:rsidRPr="0061757B">
              <w:rPr>
                <w:lang w:val="de-DE"/>
              </w:rPr>
              <w:t>capital</w:t>
            </w:r>
            <w:proofErr w:type="spellEnd"/>
            <w:r w:rsidR="005B3977">
              <w:t xml:space="preserve"> %</w:t>
            </w:r>
          </w:p>
        </w:tc>
        <w:sdt>
          <w:sdtPr>
            <w:id w:val="487599829"/>
            <w:placeholder>
              <w:docPart w:val="B12DDF1B381A48CC8939CEF01A915047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6394026" w14:textId="77777777" w:rsidR="005B3977" w:rsidRDefault="005B3977" w:rsidP="00281940">
                <w:pPr>
                  <w:pStyle w:val="Anhang"/>
                  <w:jc w:val="left"/>
                </w:pPr>
                <w:r w:rsidRPr="001642F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1846199625"/>
            <w:placeholder>
              <w:docPart w:val="B12DDF1B381A48CC8939CEF01A915047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2D5EAD00" w14:textId="77777777" w:rsidR="005B3977" w:rsidRDefault="005B3977" w:rsidP="00281940">
                <w:pPr>
                  <w:pStyle w:val="Anhang"/>
                  <w:jc w:val="left"/>
                </w:pPr>
                <w:r w:rsidRPr="001642F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5B3977" w14:paraId="1F73A3E6" w14:textId="77777777" w:rsidTr="00281940">
        <w:trPr>
          <w:trHeight w:val="375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371524" w14:textId="37237987" w:rsidR="005B3977" w:rsidRDefault="0061757B" w:rsidP="00281940">
            <w:pPr>
              <w:pStyle w:val="Anhang"/>
            </w:pPr>
            <w:r w:rsidRPr="0061757B">
              <w:rPr>
                <w:lang w:val="de-DE"/>
              </w:rPr>
              <w:t>Droit de vote</w:t>
            </w:r>
            <w:r w:rsidR="005B3977">
              <w:t xml:space="preserve"> %</w:t>
            </w:r>
          </w:p>
        </w:tc>
        <w:sdt>
          <w:sdtPr>
            <w:id w:val="858161734"/>
            <w:placeholder>
              <w:docPart w:val="B12DDF1B381A48CC8939CEF01A915047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832FAE5" w14:textId="77777777" w:rsidR="005B3977" w:rsidRDefault="005B3977" w:rsidP="00281940">
                <w:pPr>
                  <w:pStyle w:val="Anhang"/>
                  <w:jc w:val="left"/>
                </w:pPr>
                <w:r w:rsidRPr="001642F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1473171241"/>
            <w:placeholder>
              <w:docPart w:val="B12DDF1B381A48CC8939CEF01A915047"/>
            </w:placeholder>
            <w:showingPlcHdr/>
            <w:text/>
          </w:sdtPr>
          <w:sdtEndPr/>
          <w:sdtContent>
            <w:tc>
              <w:tcPr>
                <w:tcW w:w="2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76CFDD8F" w14:textId="77777777" w:rsidR="005B3977" w:rsidRDefault="005B3977" w:rsidP="00281940">
                <w:pPr>
                  <w:pStyle w:val="Anhang"/>
                  <w:jc w:val="left"/>
                </w:pPr>
                <w:r w:rsidRPr="001642F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</w:tbl>
    <w:p w14:paraId="47DCCC10" w14:textId="77777777" w:rsidR="005B3977" w:rsidRPr="005B3977" w:rsidRDefault="005B3977"/>
    <w:p w14:paraId="537B2470" w14:textId="77777777" w:rsidR="005B3977" w:rsidRPr="005B3977" w:rsidRDefault="005B3977">
      <w:pPr>
        <w:rPr>
          <w:lang w:val="de-DE"/>
        </w:rPr>
      </w:pPr>
    </w:p>
    <w:p w14:paraId="2D1FE01D" w14:textId="77777777" w:rsidR="005B3977" w:rsidRPr="005B3977" w:rsidRDefault="005B3977">
      <w:pPr>
        <w:rPr>
          <w:lang w:val="de-DE"/>
        </w:rPr>
      </w:pPr>
    </w:p>
    <w:p w14:paraId="0F75F4DE" w14:textId="77777777" w:rsidR="005B3977" w:rsidRPr="005B3977" w:rsidRDefault="005B3977">
      <w:pPr>
        <w:rPr>
          <w:lang w:val="de-DE"/>
        </w:rPr>
      </w:pPr>
    </w:p>
    <w:tbl>
      <w:tblPr>
        <w:tblW w:w="109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937"/>
      </w:tblGrid>
      <w:tr w:rsidR="0093094A" w14:paraId="41549B33" w14:textId="77777777">
        <w:tc>
          <w:tcPr>
            <w:tcW w:w="10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549B32" w14:textId="77777777" w:rsidR="0093094A" w:rsidRDefault="004801DD">
            <w:pPr>
              <w:pStyle w:val="berschrift2"/>
            </w:pPr>
            <w:r>
              <w:rPr>
                <w:lang w:val="fr-CH"/>
              </w:rPr>
              <w:t>Domaines d’activités</w:t>
            </w:r>
            <w:r>
              <w:rPr>
                <w:rStyle w:val="Funotenzeichen"/>
                <w:lang w:val="fr-CH"/>
              </w:rPr>
              <w:t xml:space="preserve"> </w:t>
            </w:r>
            <w:r>
              <w:rPr>
                <w:rStyle w:val="Funotenzeichen"/>
                <w:lang w:val="fr-CH"/>
              </w:rPr>
              <w:footnoteReference w:id="4"/>
            </w:r>
            <w:r>
              <w:t xml:space="preserve"> :</w:t>
            </w:r>
          </w:p>
        </w:tc>
      </w:tr>
      <w:tr w:rsidR="0093094A" w14:paraId="41549B4B" w14:textId="77777777">
        <w:trPr>
          <w:trHeight w:val="1022"/>
        </w:trPr>
        <w:tc>
          <w:tcPr>
            <w:tcW w:w="10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549B34" w14:textId="6D67703B" w:rsidR="0093094A" w:rsidRPr="004801DD" w:rsidRDefault="00FB00BD">
            <w:pPr>
              <w:pStyle w:val="Anhang"/>
              <w:tabs>
                <w:tab w:val="left" w:pos="355"/>
                <w:tab w:val="left" w:pos="1348"/>
              </w:tabs>
              <w:rPr>
                <w:lang w:val="fr-FR"/>
              </w:rPr>
            </w:pPr>
            <w:sdt>
              <w:sdtPr>
                <w:rPr>
                  <w:rFonts w:ascii="MS Gothic" w:eastAsia="MS Gothic" w:hAnsi="MS Gothic"/>
                  <w:lang w:val="fr-CH"/>
                </w:rPr>
                <w:id w:val="3569369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01D">
                  <w:rPr>
                    <w:rFonts w:ascii="MS Gothic" w:eastAsia="MS Gothic" w:hAnsi="MS Gothic" w:hint="eastAsia"/>
                    <w:lang w:val="fr-CH"/>
                  </w:rPr>
                  <w:t>☐</w:t>
                </w:r>
              </w:sdtContent>
            </w:sdt>
            <w:r w:rsidR="004801DD">
              <w:rPr>
                <w:lang w:val="fr-CH"/>
              </w:rPr>
              <w:tab/>
            </w:r>
            <w:proofErr w:type="gramStart"/>
            <w:r w:rsidR="004801DD">
              <w:rPr>
                <w:lang w:val="fr-CH"/>
              </w:rPr>
              <w:t>gestion</w:t>
            </w:r>
            <w:proofErr w:type="gramEnd"/>
            <w:r w:rsidR="004801DD">
              <w:rPr>
                <w:lang w:val="fr-CH"/>
              </w:rPr>
              <w:t xml:space="preserve"> de portefeuilles individuels</w:t>
            </w:r>
          </w:p>
          <w:p w14:paraId="41549B35" w14:textId="5140098E" w:rsidR="0093094A" w:rsidRPr="004801DD" w:rsidRDefault="00FB00BD">
            <w:pPr>
              <w:pStyle w:val="Anhang"/>
              <w:tabs>
                <w:tab w:val="left" w:pos="355"/>
                <w:tab w:val="left" w:pos="1348"/>
              </w:tabs>
              <w:rPr>
                <w:lang w:val="fr-FR"/>
              </w:rPr>
            </w:pPr>
            <w:sdt>
              <w:sdtPr>
                <w:rPr>
                  <w:rFonts w:ascii="MS Gothic" w:eastAsia="MS Gothic" w:hAnsi="MS Gothic"/>
                  <w:lang w:val="fr-CH"/>
                </w:rPr>
                <w:id w:val="-20943030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01D">
                  <w:rPr>
                    <w:rFonts w:ascii="MS Gothic" w:eastAsia="MS Gothic" w:hAnsi="MS Gothic" w:hint="eastAsia"/>
                    <w:lang w:val="fr-CH"/>
                  </w:rPr>
                  <w:t>☐</w:t>
                </w:r>
              </w:sdtContent>
            </w:sdt>
            <w:r w:rsidR="004801DD">
              <w:rPr>
                <w:lang w:val="fr-CH"/>
              </w:rPr>
              <w:tab/>
            </w:r>
            <w:proofErr w:type="gramStart"/>
            <w:r w:rsidR="004801DD">
              <w:rPr>
                <w:lang w:val="fr-CH"/>
              </w:rPr>
              <w:t>activité</w:t>
            </w:r>
            <w:proofErr w:type="gramEnd"/>
            <w:r w:rsidR="004801DD">
              <w:rPr>
                <w:lang w:val="fr-CH"/>
              </w:rPr>
              <w:t xml:space="preserve"> de trustee</w:t>
            </w:r>
          </w:p>
          <w:p w14:paraId="41549B36" w14:textId="4EAD7671" w:rsidR="0093094A" w:rsidRPr="004801DD" w:rsidRDefault="00FB00BD">
            <w:pPr>
              <w:pStyle w:val="Anhang"/>
              <w:tabs>
                <w:tab w:val="left" w:pos="355"/>
                <w:tab w:val="left" w:pos="1348"/>
              </w:tabs>
              <w:rPr>
                <w:lang w:val="fr-FR"/>
              </w:rPr>
            </w:pPr>
            <w:sdt>
              <w:sdtPr>
                <w:rPr>
                  <w:rFonts w:ascii="MS Gothic" w:eastAsia="MS Gothic" w:hAnsi="MS Gothic"/>
                  <w:lang w:val="fr-CH"/>
                </w:rPr>
                <w:id w:val="-284587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01D">
                  <w:rPr>
                    <w:rFonts w:ascii="MS Gothic" w:eastAsia="MS Gothic" w:hAnsi="MS Gothic" w:hint="eastAsia"/>
                    <w:lang w:val="fr-CH"/>
                  </w:rPr>
                  <w:t>☐</w:t>
                </w:r>
              </w:sdtContent>
            </w:sdt>
            <w:r w:rsidR="004801DD">
              <w:rPr>
                <w:lang w:val="fr-CH"/>
              </w:rPr>
              <w:tab/>
            </w:r>
            <w:proofErr w:type="gramStart"/>
            <w:r w:rsidR="004801DD">
              <w:rPr>
                <w:lang w:val="fr-CH"/>
              </w:rPr>
              <w:t>gestion</w:t>
            </w:r>
            <w:proofErr w:type="gramEnd"/>
            <w:r w:rsidR="004801DD">
              <w:rPr>
                <w:lang w:val="fr-CH"/>
              </w:rPr>
              <w:t xml:space="preserve"> de fortune collective inférieure aux seuils de minimis</w:t>
            </w:r>
          </w:p>
          <w:p w14:paraId="41549B37" w14:textId="4F2FA5CA" w:rsidR="0093094A" w:rsidRPr="004801DD" w:rsidRDefault="00FB00BD">
            <w:pPr>
              <w:pStyle w:val="Anhang"/>
              <w:tabs>
                <w:tab w:val="left" w:pos="355"/>
                <w:tab w:val="left" w:pos="1348"/>
              </w:tabs>
              <w:rPr>
                <w:lang w:val="fr-FR"/>
              </w:rPr>
            </w:pPr>
            <w:sdt>
              <w:sdtPr>
                <w:rPr>
                  <w:rFonts w:ascii="MS Gothic" w:eastAsia="MS Gothic" w:hAnsi="MS Gothic"/>
                  <w:lang w:val="fr-CH"/>
                </w:rPr>
                <w:id w:val="1257254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01D">
                  <w:rPr>
                    <w:rFonts w:ascii="MS Gothic" w:eastAsia="MS Gothic" w:hAnsi="MS Gothic" w:hint="eastAsia"/>
                    <w:lang w:val="fr-CH"/>
                  </w:rPr>
                  <w:t>☐</w:t>
                </w:r>
              </w:sdtContent>
            </w:sdt>
            <w:r w:rsidR="004801DD">
              <w:rPr>
                <w:lang w:val="fr-CH"/>
              </w:rPr>
              <w:tab/>
            </w:r>
            <w:proofErr w:type="gramStart"/>
            <w:r w:rsidR="004801DD">
              <w:rPr>
                <w:lang w:val="fr-CH"/>
              </w:rPr>
              <w:t>conseils</w:t>
            </w:r>
            <w:proofErr w:type="gramEnd"/>
            <w:r w:rsidR="004801DD">
              <w:rPr>
                <w:lang w:val="fr-CH"/>
              </w:rPr>
              <w:t xml:space="preserve"> en placement pour fortune collective</w:t>
            </w:r>
          </w:p>
          <w:p w14:paraId="41549B38" w14:textId="63B5C69C" w:rsidR="0093094A" w:rsidRPr="004801DD" w:rsidRDefault="00FB00BD">
            <w:pPr>
              <w:pStyle w:val="Anhang"/>
              <w:tabs>
                <w:tab w:val="left" w:pos="355"/>
                <w:tab w:val="left" w:pos="1348"/>
              </w:tabs>
              <w:rPr>
                <w:lang w:val="fr-FR"/>
              </w:rPr>
            </w:pPr>
            <w:sdt>
              <w:sdtPr>
                <w:rPr>
                  <w:rFonts w:ascii="MS Gothic" w:eastAsia="MS Gothic" w:hAnsi="MS Gothic"/>
                  <w:lang w:val="fr-CH"/>
                </w:rPr>
                <w:id w:val="1079461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01D">
                  <w:rPr>
                    <w:rFonts w:ascii="MS Gothic" w:eastAsia="MS Gothic" w:hAnsi="MS Gothic" w:hint="eastAsia"/>
                    <w:lang w:val="fr-CH"/>
                  </w:rPr>
                  <w:t>☐</w:t>
                </w:r>
              </w:sdtContent>
            </w:sdt>
            <w:r w:rsidR="004801DD">
              <w:rPr>
                <w:lang w:val="fr-CH"/>
              </w:rPr>
              <w:tab/>
            </w:r>
            <w:proofErr w:type="gramStart"/>
            <w:r w:rsidR="004801DD">
              <w:rPr>
                <w:lang w:val="fr-CH"/>
              </w:rPr>
              <w:t>conseils</w:t>
            </w:r>
            <w:proofErr w:type="gramEnd"/>
            <w:r w:rsidR="004801DD">
              <w:rPr>
                <w:lang w:val="fr-CH"/>
              </w:rPr>
              <w:t xml:space="preserve"> en placement pour portefeuilles individuels</w:t>
            </w:r>
          </w:p>
          <w:p w14:paraId="41549B39" w14:textId="458F1536" w:rsidR="0093094A" w:rsidRPr="004801DD" w:rsidRDefault="00FB00BD">
            <w:pPr>
              <w:pStyle w:val="Anhang"/>
              <w:tabs>
                <w:tab w:val="left" w:pos="355"/>
                <w:tab w:val="left" w:pos="1348"/>
              </w:tabs>
              <w:rPr>
                <w:lang w:val="fr-FR"/>
              </w:rPr>
            </w:pPr>
            <w:sdt>
              <w:sdtPr>
                <w:rPr>
                  <w:rFonts w:ascii="Segoe UI Symbol" w:hAnsi="Segoe UI Symbol" w:cs="Segoe UI Symbol"/>
                  <w:lang w:val="fr-CH"/>
                </w:rPr>
                <w:id w:val="-8962063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01D">
                  <w:rPr>
                    <w:rFonts w:ascii="MS Gothic" w:eastAsia="MS Gothic" w:hAnsi="MS Gothic" w:cs="Segoe UI Symbol" w:hint="eastAsia"/>
                    <w:lang w:val="fr-CH"/>
                  </w:rPr>
                  <w:t>☐</w:t>
                </w:r>
              </w:sdtContent>
            </w:sdt>
            <w:r w:rsidR="004801DD">
              <w:rPr>
                <w:lang w:val="fr-CH"/>
              </w:rPr>
              <w:tab/>
            </w:r>
            <w:proofErr w:type="gramStart"/>
            <w:r w:rsidR="004801DD">
              <w:rPr>
                <w:lang w:val="fr-CH"/>
              </w:rPr>
              <w:t>offre</w:t>
            </w:r>
            <w:proofErr w:type="gramEnd"/>
            <w:r w:rsidR="004801DD">
              <w:rPr>
                <w:lang w:val="fr-CH"/>
              </w:rPr>
              <w:t xml:space="preserve"> d’instruments financiers (</w:t>
            </w:r>
            <w:proofErr w:type="spellStart"/>
            <w:r w:rsidR="004801DD">
              <w:rPr>
                <w:lang w:val="fr-CH"/>
              </w:rPr>
              <w:t>LSFin</w:t>
            </w:r>
            <w:proofErr w:type="spellEnd"/>
            <w:r w:rsidR="004801DD">
              <w:rPr>
                <w:lang w:val="fr-CH"/>
              </w:rPr>
              <w:t>)</w:t>
            </w:r>
          </w:p>
          <w:p w14:paraId="41549B3A" w14:textId="6869BDDE" w:rsidR="0093094A" w:rsidRPr="004801DD" w:rsidRDefault="00FB00BD">
            <w:pPr>
              <w:pStyle w:val="Anhang"/>
              <w:tabs>
                <w:tab w:val="left" w:pos="355"/>
                <w:tab w:val="left" w:pos="1348"/>
              </w:tabs>
              <w:rPr>
                <w:lang w:val="fr-FR"/>
              </w:rPr>
            </w:pPr>
            <w:sdt>
              <w:sdtPr>
                <w:rPr>
                  <w:rFonts w:ascii="Segoe UI Symbol" w:hAnsi="Segoe UI Symbol" w:cs="Segoe UI Symbol"/>
                  <w:lang w:val="fr-CH"/>
                </w:rPr>
                <w:id w:val="7764468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01D">
                  <w:rPr>
                    <w:rFonts w:ascii="MS Gothic" w:eastAsia="MS Gothic" w:hAnsi="MS Gothic" w:cs="Segoe UI Symbol" w:hint="eastAsia"/>
                    <w:lang w:val="fr-CH"/>
                  </w:rPr>
                  <w:t>☐</w:t>
                </w:r>
              </w:sdtContent>
            </w:sdt>
            <w:r w:rsidR="004801DD">
              <w:rPr>
                <w:lang w:val="fr-CH"/>
              </w:rPr>
              <w:tab/>
            </w:r>
            <w:proofErr w:type="gramStart"/>
            <w:r w:rsidR="004801DD">
              <w:rPr>
                <w:lang w:val="fr-CH"/>
              </w:rPr>
              <w:t>essayeurs</w:t>
            </w:r>
            <w:proofErr w:type="gramEnd"/>
            <w:r w:rsidR="004801DD">
              <w:rPr>
                <w:lang w:val="fr-CH"/>
              </w:rPr>
              <w:t xml:space="preserve"> de commerce selon l’art. 42bis LCMP</w:t>
            </w:r>
          </w:p>
          <w:p w14:paraId="41549B3B" w14:textId="6889F911" w:rsidR="0093094A" w:rsidRPr="00DC6969" w:rsidRDefault="00FB00BD">
            <w:pPr>
              <w:pStyle w:val="Anhang"/>
              <w:tabs>
                <w:tab w:val="left" w:pos="355"/>
                <w:tab w:val="left" w:pos="781"/>
              </w:tabs>
              <w:ind w:left="344" w:hanging="344"/>
              <w:rPr>
                <w:lang w:val="de-DE"/>
              </w:rPr>
            </w:pPr>
            <w:sdt>
              <w:sdtPr>
                <w:rPr>
                  <w:rFonts w:ascii="MS Gothic" w:eastAsia="MS Gothic" w:hAnsi="MS Gothic"/>
                  <w:lang w:val="de-DE"/>
                </w:rPr>
                <w:id w:val="17737482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01D" w:rsidRPr="00DC6969">
                  <w:rPr>
                    <w:rFonts w:ascii="MS Gothic" w:eastAsia="MS Gothic" w:hAnsi="MS Gothic" w:hint="eastAsia"/>
                    <w:lang w:val="de-DE"/>
                  </w:rPr>
                  <w:t>☐</w:t>
                </w:r>
              </w:sdtContent>
            </w:sdt>
            <w:r w:rsidR="004801DD" w:rsidRPr="00DC6969">
              <w:rPr>
                <w:lang w:val="de-DE"/>
              </w:rPr>
              <w:tab/>
            </w:r>
            <w:proofErr w:type="spellStart"/>
            <w:r w:rsidR="004801DD" w:rsidRPr="00DC6969">
              <w:rPr>
                <w:lang w:val="de-DE"/>
              </w:rPr>
              <w:t>autres</w:t>
            </w:r>
            <w:proofErr w:type="spellEnd"/>
            <w:r w:rsidR="004801DD" w:rsidRPr="00DC6969">
              <w:rPr>
                <w:lang w:val="de-DE"/>
              </w:rPr>
              <w:t xml:space="preserve"> </w:t>
            </w:r>
            <w:proofErr w:type="spellStart"/>
            <w:proofErr w:type="gramStart"/>
            <w:r w:rsidR="004801DD" w:rsidRPr="00DC6969">
              <w:rPr>
                <w:lang w:val="de-DE"/>
              </w:rPr>
              <w:t>activités</w:t>
            </w:r>
            <w:proofErr w:type="spellEnd"/>
            <w:r w:rsidR="004801DD" w:rsidRPr="00DC6969">
              <w:rPr>
                <w:lang w:val="de-DE"/>
              </w:rPr>
              <w:t> :</w:t>
            </w:r>
            <w:proofErr w:type="gramEnd"/>
            <w:r w:rsidR="004801DD" w:rsidRPr="00DC6969">
              <w:rPr>
                <w:lang w:val="de-DE"/>
              </w:rPr>
              <w:t xml:space="preserve"> </w:t>
            </w:r>
            <w:sdt>
              <w:sdtPr>
                <w:rPr>
                  <w:lang w:val="fr-CH"/>
                </w:rPr>
                <w:id w:val="2049103892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DC6969" w:rsidRPr="00670D3F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  <w:p w14:paraId="41549B3D" w14:textId="77777777" w:rsidR="0093094A" w:rsidRPr="00DC6969" w:rsidRDefault="0093094A" w:rsidP="005E5B04">
            <w:pPr>
              <w:pStyle w:val="Anhang"/>
              <w:tabs>
                <w:tab w:val="left" w:pos="355"/>
                <w:tab w:val="left" w:pos="781"/>
              </w:tabs>
              <w:rPr>
                <w:lang w:val="de-DE"/>
              </w:rPr>
            </w:pPr>
          </w:p>
          <w:p w14:paraId="41549B3E" w14:textId="77777777" w:rsidR="0093094A" w:rsidRDefault="004801DD">
            <w:pPr>
              <w:pStyle w:val="Anhang"/>
              <w:tabs>
                <w:tab w:val="left" w:pos="355"/>
                <w:tab w:val="left" w:pos="781"/>
              </w:tabs>
              <w:ind w:left="344" w:hanging="344"/>
              <w:rPr>
                <w:lang w:val="fr-CH"/>
              </w:rPr>
            </w:pPr>
            <w:r>
              <w:rPr>
                <w:lang w:val="fr-CH"/>
              </w:rPr>
              <w:t>Activités auxiliaires d’intermédiaire financier</w:t>
            </w:r>
          </w:p>
          <w:p w14:paraId="41549B3F" w14:textId="77777777" w:rsidR="0093094A" w:rsidRDefault="0093094A">
            <w:pPr>
              <w:pStyle w:val="Anhang"/>
              <w:tabs>
                <w:tab w:val="left" w:pos="355"/>
                <w:tab w:val="left" w:pos="781"/>
              </w:tabs>
              <w:ind w:left="344" w:hanging="344"/>
              <w:rPr>
                <w:lang w:val="fr-CH"/>
              </w:rPr>
            </w:pPr>
          </w:p>
          <w:p w14:paraId="41549B40" w14:textId="7322E74C" w:rsidR="0093094A" w:rsidRPr="004801DD" w:rsidRDefault="00FB00BD">
            <w:pPr>
              <w:pStyle w:val="Anhang"/>
              <w:tabs>
                <w:tab w:val="left" w:pos="781"/>
              </w:tabs>
              <w:ind w:left="344" w:hanging="344"/>
              <w:rPr>
                <w:lang w:val="fr-FR"/>
              </w:rPr>
            </w:pPr>
            <w:sdt>
              <w:sdtPr>
                <w:rPr>
                  <w:rFonts w:ascii="MS Gothic" w:eastAsia="MS Gothic" w:hAnsi="MS Gothic"/>
                  <w:lang w:val="fr-CH"/>
                </w:rPr>
                <w:id w:val="9547525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01D">
                  <w:rPr>
                    <w:rFonts w:ascii="MS Gothic" w:eastAsia="MS Gothic" w:hAnsi="MS Gothic" w:hint="eastAsia"/>
                    <w:lang w:val="fr-CH"/>
                  </w:rPr>
                  <w:t>☐</w:t>
                </w:r>
              </w:sdtContent>
            </w:sdt>
            <w:r w:rsidR="004801DD">
              <w:rPr>
                <w:lang w:val="fr-CH"/>
              </w:rPr>
              <w:tab/>
            </w:r>
            <w:proofErr w:type="gramStart"/>
            <w:r w:rsidR="004801DD">
              <w:rPr>
                <w:lang w:val="fr-CH"/>
              </w:rPr>
              <w:t>effectuer</w:t>
            </w:r>
            <w:proofErr w:type="gramEnd"/>
            <w:r w:rsidR="004801DD">
              <w:rPr>
                <w:lang w:val="fr-CH"/>
              </w:rPr>
              <w:t xml:space="preserve"> des opérations de crédit</w:t>
            </w:r>
          </w:p>
          <w:p w14:paraId="41549B41" w14:textId="4F801B01" w:rsidR="0093094A" w:rsidRPr="004801DD" w:rsidRDefault="00FB00BD">
            <w:pPr>
              <w:pStyle w:val="Anhang"/>
              <w:tabs>
                <w:tab w:val="left" w:pos="781"/>
              </w:tabs>
              <w:ind w:left="344" w:hanging="344"/>
              <w:rPr>
                <w:lang w:val="fr-FR"/>
              </w:rPr>
            </w:pPr>
            <w:sdt>
              <w:sdtPr>
                <w:rPr>
                  <w:rFonts w:ascii="Segoe UI Symbol" w:hAnsi="Segoe UI Symbol" w:cs="Segoe UI Symbol"/>
                  <w:lang w:val="fr-CH"/>
                </w:rPr>
                <w:id w:val="-14595628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01D">
                  <w:rPr>
                    <w:rFonts w:ascii="MS Gothic" w:eastAsia="MS Gothic" w:hAnsi="MS Gothic" w:cs="Segoe UI Symbol" w:hint="eastAsia"/>
                    <w:lang w:val="fr-CH"/>
                  </w:rPr>
                  <w:t>☐</w:t>
                </w:r>
              </w:sdtContent>
            </w:sdt>
            <w:r w:rsidR="004801DD">
              <w:rPr>
                <w:lang w:val="fr-CH"/>
              </w:rPr>
              <w:tab/>
            </w:r>
            <w:proofErr w:type="gramStart"/>
            <w:r w:rsidR="004801DD">
              <w:rPr>
                <w:lang w:val="fr-CH"/>
              </w:rPr>
              <w:t>services</w:t>
            </w:r>
            <w:proofErr w:type="gramEnd"/>
            <w:r w:rsidR="004801DD">
              <w:rPr>
                <w:lang w:val="fr-CH"/>
              </w:rPr>
              <w:t xml:space="preserve"> dans le domaine de trafic des paiements</w:t>
            </w:r>
          </w:p>
          <w:p w14:paraId="41549B42" w14:textId="481D6E00" w:rsidR="0093094A" w:rsidRPr="004801DD" w:rsidRDefault="00FB00BD">
            <w:pPr>
              <w:pStyle w:val="Anhang"/>
              <w:tabs>
                <w:tab w:val="left" w:pos="781"/>
              </w:tabs>
              <w:ind w:left="344" w:hanging="344"/>
              <w:rPr>
                <w:lang w:val="fr-FR"/>
              </w:rPr>
            </w:pPr>
            <w:sdt>
              <w:sdtPr>
                <w:rPr>
                  <w:rFonts w:ascii="Segoe UI Symbol" w:hAnsi="Segoe UI Symbol" w:cs="Segoe UI Symbol"/>
                  <w:lang w:val="fr-CH"/>
                </w:rPr>
                <w:id w:val="19656145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01D">
                  <w:rPr>
                    <w:rFonts w:ascii="MS Gothic" w:eastAsia="MS Gothic" w:hAnsi="MS Gothic" w:cs="Segoe UI Symbol" w:hint="eastAsia"/>
                    <w:lang w:val="fr-CH"/>
                  </w:rPr>
                  <w:t>☐</w:t>
                </w:r>
              </w:sdtContent>
            </w:sdt>
            <w:r w:rsidR="004801DD">
              <w:rPr>
                <w:lang w:val="fr-CH"/>
              </w:rPr>
              <w:tab/>
            </w:r>
            <w:proofErr w:type="gramStart"/>
            <w:r w:rsidR="004801DD">
              <w:rPr>
                <w:lang w:val="fr-CH"/>
              </w:rPr>
              <w:t>commerce</w:t>
            </w:r>
            <w:proofErr w:type="gramEnd"/>
            <w:r w:rsidR="004801DD">
              <w:rPr>
                <w:lang w:val="fr-CH"/>
              </w:rPr>
              <w:t xml:space="preserve"> de valeurs mobilières</w:t>
            </w:r>
            <w:r w:rsidR="004801DD">
              <w:rPr>
                <w:sz w:val="16"/>
                <w:szCs w:val="16"/>
                <w:lang w:val="fr-CH"/>
              </w:rPr>
              <w:t xml:space="preserve"> </w:t>
            </w:r>
            <w:r w:rsidR="004801DD">
              <w:rPr>
                <w:sz w:val="16"/>
                <w:szCs w:val="16"/>
                <w:lang w:val="fr-CH"/>
              </w:rPr>
              <w:footnoteReference w:id="5"/>
            </w:r>
          </w:p>
          <w:p w14:paraId="41549B43" w14:textId="6FFBE5CE" w:rsidR="0093094A" w:rsidRPr="004801DD" w:rsidRDefault="00FB00BD">
            <w:pPr>
              <w:pStyle w:val="Anhang"/>
              <w:tabs>
                <w:tab w:val="left" w:pos="781"/>
              </w:tabs>
              <w:ind w:left="344" w:hanging="344"/>
              <w:rPr>
                <w:lang w:val="fr-FR"/>
              </w:rPr>
            </w:pPr>
            <w:sdt>
              <w:sdtPr>
                <w:rPr>
                  <w:rFonts w:ascii="Segoe UI Symbol" w:hAnsi="Segoe UI Symbol" w:cs="Segoe UI Symbol"/>
                  <w:lang w:val="fr-CH"/>
                </w:rPr>
                <w:id w:val="-1989387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01D">
                  <w:rPr>
                    <w:rFonts w:ascii="MS Gothic" w:eastAsia="MS Gothic" w:hAnsi="MS Gothic" w:cs="Segoe UI Symbol" w:hint="eastAsia"/>
                    <w:lang w:val="fr-CH"/>
                  </w:rPr>
                  <w:t>☐</w:t>
                </w:r>
              </w:sdtContent>
            </w:sdt>
            <w:r w:rsidR="004801DD">
              <w:rPr>
                <w:lang w:val="fr-CH"/>
              </w:rPr>
              <w:tab/>
            </w:r>
            <w:proofErr w:type="gramStart"/>
            <w:r w:rsidR="004801DD">
              <w:rPr>
                <w:lang w:val="fr-CH"/>
              </w:rPr>
              <w:t>effectuer</w:t>
            </w:r>
            <w:proofErr w:type="gramEnd"/>
            <w:r w:rsidR="004801DD">
              <w:rPr>
                <w:lang w:val="fr-CH"/>
              </w:rPr>
              <w:t xml:space="preserve"> des placements en tant que conseiller en matière de placement</w:t>
            </w:r>
          </w:p>
          <w:p w14:paraId="41549B44" w14:textId="18140390" w:rsidR="0093094A" w:rsidRPr="004801DD" w:rsidRDefault="00FB00BD">
            <w:pPr>
              <w:pStyle w:val="Anhang"/>
              <w:tabs>
                <w:tab w:val="left" w:pos="781"/>
              </w:tabs>
              <w:ind w:left="344" w:hanging="344"/>
              <w:rPr>
                <w:lang w:val="fr-FR"/>
              </w:rPr>
            </w:pPr>
            <w:sdt>
              <w:sdtPr>
                <w:rPr>
                  <w:rFonts w:ascii="Segoe UI Symbol" w:hAnsi="Segoe UI Symbol" w:cs="Segoe UI Symbol"/>
                  <w:lang w:val="fr-CH"/>
                </w:rPr>
                <w:id w:val="-17553515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01D">
                  <w:rPr>
                    <w:rFonts w:ascii="MS Gothic" w:eastAsia="MS Gothic" w:hAnsi="MS Gothic" w:cs="Segoe UI Symbol" w:hint="eastAsia"/>
                    <w:lang w:val="fr-CH"/>
                  </w:rPr>
                  <w:t>☐</w:t>
                </w:r>
              </w:sdtContent>
            </w:sdt>
            <w:r w:rsidR="004801DD">
              <w:rPr>
                <w:lang w:val="fr-CH"/>
              </w:rPr>
              <w:tab/>
            </w:r>
            <w:proofErr w:type="gramStart"/>
            <w:r w:rsidR="004801DD">
              <w:rPr>
                <w:lang w:val="fr-CH"/>
              </w:rPr>
              <w:t>conserver</w:t>
            </w:r>
            <w:proofErr w:type="gramEnd"/>
            <w:r w:rsidR="004801DD">
              <w:rPr>
                <w:lang w:val="fr-CH"/>
              </w:rPr>
              <w:t xml:space="preserve"> ou gérer des valeurs mobilières</w:t>
            </w:r>
          </w:p>
          <w:p w14:paraId="41549B45" w14:textId="0FFDAC59" w:rsidR="0093094A" w:rsidRDefault="00FB00BD">
            <w:pPr>
              <w:pStyle w:val="Anhang"/>
              <w:tabs>
                <w:tab w:val="left" w:pos="781"/>
              </w:tabs>
              <w:ind w:left="344" w:hanging="344"/>
            </w:pPr>
            <w:sdt>
              <w:sdtPr>
                <w:rPr>
                  <w:rFonts w:ascii="Segoe UI Symbol" w:hAnsi="Segoe UI Symbol" w:cs="Segoe UI Symbol"/>
                  <w:lang w:val="de-DE"/>
                </w:rPr>
                <w:id w:val="-735471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01D" w:rsidRPr="00DC6969">
                  <w:rPr>
                    <w:rFonts w:ascii="MS Gothic" w:eastAsia="MS Gothic" w:hAnsi="MS Gothic" w:cs="Segoe UI Symbol" w:hint="eastAsia"/>
                    <w:lang w:val="de-DE"/>
                  </w:rPr>
                  <w:t>☐</w:t>
                </w:r>
              </w:sdtContent>
            </w:sdt>
            <w:r w:rsidR="004801DD" w:rsidRPr="00DC6969">
              <w:rPr>
                <w:lang w:val="de-DE"/>
              </w:rPr>
              <w:tab/>
            </w:r>
            <w:proofErr w:type="spellStart"/>
            <w:r w:rsidR="004801DD" w:rsidRPr="00DC6969">
              <w:rPr>
                <w:lang w:val="de-DE"/>
              </w:rPr>
              <w:t>autres</w:t>
            </w:r>
            <w:proofErr w:type="spellEnd"/>
            <w:r w:rsidR="004801DD" w:rsidRPr="00DC6969">
              <w:rPr>
                <w:lang w:val="de-DE"/>
              </w:rPr>
              <w:t xml:space="preserve"> </w:t>
            </w:r>
            <w:proofErr w:type="spellStart"/>
            <w:proofErr w:type="gramStart"/>
            <w:r w:rsidR="004801DD" w:rsidRPr="00DC6969">
              <w:rPr>
                <w:lang w:val="de-DE"/>
              </w:rPr>
              <w:t>activités</w:t>
            </w:r>
            <w:proofErr w:type="spellEnd"/>
            <w:r w:rsidR="004801DD" w:rsidRPr="00DC6969">
              <w:rPr>
                <w:lang w:val="de-DE"/>
              </w:rPr>
              <w:t> :</w:t>
            </w:r>
            <w:proofErr w:type="gramEnd"/>
            <w:r w:rsidR="004801DD" w:rsidRPr="00DC6969">
              <w:rPr>
                <w:lang w:val="de-DE"/>
              </w:rPr>
              <w:t xml:space="preserve"> </w:t>
            </w:r>
            <w:sdt>
              <w:sdtPr>
                <w:rPr>
                  <w:lang w:val="fr-CH"/>
                </w:rPr>
                <w:id w:val="436881199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DC6969" w:rsidRPr="00670D3F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  <w:p w14:paraId="41549B4A" w14:textId="77777777" w:rsidR="0093094A" w:rsidRPr="00DC6969" w:rsidRDefault="0093094A" w:rsidP="005E5B04">
            <w:pPr>
              <w:pStyle w:val="Anhang"/>
              <w:tabs>
                <w:tab w:val="left" w:pos="355"/>
                <w:tab w:val="left" w:pos="781"/>
              </w:tabs>
              <w:rPr>
                <w:lang w:val="de-DE"/>
              </w:rPr>
            </w:pPr>
          </w:p>
        </w:tc>
      </w:tr>
      <w:tr w:rsidR="0093094A" w14:paraId="41549B4D" w14:textId="77777777">
        <w:tc>
          <w:tcPr>
            <w:tcW w:w="10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549B4C" w14:textId="77777777" w:rsidR="0093094A" w:rsidRDefault="004801DD">
            <w:pPr>
              <w:pStyle w:val="berschrift2"/>
              <w:tabs>
                <w:tab w:val="clear" w:pos="851"/>
              </w:tabs>
              <w:ind w:left="0" w:firstLine="0"/>
              <w:rPr>
                <w:lang w:val="fr-CH"/>
              </w:rPr>
            </w:pPr>
            <w:r>
              <w:rPr>
                <w:lang w:val="fr-CH"/>
              </w:rPr>
              <w:t xml:space="preserve">Description de l’activité </w:t>
            </w:r>
            <w:proofErr w:type="gramStart"/>
            <w:r>
              <w:rPr>
                <w:lang w:val="fr-CH"/>
              </w:rPr>
              <w:t>prévue:</w:t>
            </w:r>
            <w:proofErr w:type="gramEnd"/>
          </w:p>
        </w:tc>
      </w:tr>
      <w:tr w:rsidR="0093094A" w14:paraId="41549B4F" w14:textId="77777777">
        <w:trPr>
          <w:trHeight w:val="854"/>
        </w:trPr>
        <w:sdt>
          <w:sdtPr>
            <w:id w:val="192891405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1093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4E" w14:textId="1AB98590" w:rsidR="0093094A" w:rsidRDefault="00CE201D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</w:tbl>
    <w:p w14:paraId="41549B50" w14:textId="77777777" w:rsidR="0093094A" w:rsidRPr="00CE201D" w:rsidRDefault="0093094A">
      <w:pPr>
        <w:pStyle w:val="berschrift1"/>
        <w:spacing w:before="120"/>
        <w:rPr>
          <w:lang w:val="de-DE"/>
        </w:rPr>
      </w:pPr>
    </w:p>
    <w:tbl>
      <w:tblPr>
        <w:tblW w:w="109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937"/>
      </w:tblGrid>
      <w:tr w:rsidR="0093094A" w:rsidRPr="00FB00BD" w14:paraId="41549B52" w14:textId="77777777">
        <w:tc>
          <w:tcPr>
            <w:tcW w:w="10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549B51" w14:textId="77777777" w:rsidR="0093094A" w:rsidRDefault="004801DD">
            <w:pPr>
              <w:pStyle w:val="berschrift2"/>
              <w:tabs>
                <w:tab w:val="clear" w:pos="851"/>
              </w:tabs>
              <w:ind w:left="0" w:firstLine="0"/>
              <w:rPr>
                <w:lang w:val="fr-CH"/>
              </w:rPr>
            </w:pPr>
            <w:r>
              <w:rPr>
                <w:lang w:val="fr-CH"/>
              </w:rPr>
              <w:t xml:space="preserve">Société de groupe (y compris les participations d'au moins 10 % et autres présences de succursales ou bureaux de représentation en Suisse) </w:t>
            </w:r>
          </w:p>
        </w:tc>
      </w:tr>
      <w:tr w:rsidR="0093094A" w14:paraId="41549B54" w14:textId="77777777">
        <w:trPr>
          <w:trHeight w:val="854"/>
        </w:trPr>
        <w:sdt>
          <w:sdtPr>
            <w:id w:val="-1144197647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1093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53" w14:textId="4DB9B997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</w:tbl>
    <w:p w14:paraId="41549B56" w14:textId="77777777" w:rsidR="0093094A" w:rsidRDefault="004801DD">
      <w:pPr>
        <w:pStyle w:val="berschrift1"/>
        <w:rPr>
          <w:lang w:val="fr-CH"/>
        </w:rPr>
      </w:pPr>
      <w:r>
        <w:rPr>
          <w:lang w:val="fr-CH"/>
        </w:rPr>
        <w:t>3.</w:t>
      </w:r>
      <w:r>
        <w:rPr>
          <w:lang w:val="fr-CH"/>
        </w:rPr>
        <w:tab/>
        <w:t>Indications relatives à l’organisation interne</w:t>
      </w:r>
    </w:p>
    <w:p w14:paraId="41549B57" w14:textId="77777777" w:rsidR="0093094A" w:rsidRPr="004801DD" w:rsidRDefault="004801DD">
      <w:pPr>
        <w:pStyle w:val="berschrift2"/>
        <w:rPr>
          <w:lang w:val="fr-FR"/>
        </w:rPr>
      </w:pPr>
      <w:bookmarkStart w:id="0" w:name="_Ref435446420"/>
      <w:bookmarkStart w:id="1" w:name="_Hlk60250185"/>
      <w:r>
        <w:rPr>
          <w:lang w:val="fr-CH"/>
        </w:rPr>
        <w:t>Conseil d’administration</w:t>
      </w:r>
      <w:bookmarkStart w:id="2" w:name="_Ref460323203"/>
      <w:r>
        <w:rPr>
          <w:rStyle w:val="Funotenzeichen"/>
          <w:lang w:val="fr-CH"/>
        </w:rPr>
        <w:footnoteReference w:id="6"/>
      </w:r>
      <w:bookmarkEnd w:id="0"/>
      <w:bookmarkEnd w:id="2"/>
      <w:r>
        <w:rPr>
          <w:lang w:val="fr-CH"/>
        </w:rPr>
        <w:t xml:space="preserve"> :</w:t>
      </w:r>
    </w:p>
    <w:tbl>
      <w:tblPr>
        <w:tblW w:w="109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64"/>
        <w:gridCol w:w="4124"/>
        <w:gridCol w:w="4148"/>
      </w:tblGrid>
      <w:tr w:rsidR="0093094A" w14:paraId="41549B5B" w14:textId="77777777">
        <w:trPr>
          <w:trHeight w:val="442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549B58" w14:textId="77777777" w:rsidR="0093094A" w:rsidRDefault="0093094A">
            <w:pPr>
              <w:pStyle w:val="Anhang"/>
              <w:rPr>
                <w:lang w:val="fr-CH"/>
              </w:rPr>
            </w:pPr>
          </w:p>
        </w:tc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59" w14:textId="77777777" w:rsidR="0093094A" w:rsidRDefault="004801DD">
            <w:pPr>
              <w:pStyle w:val="Anhang"/>
              <w:rPr>
                <w:b/>
                <w:lang w:val="fr-CH"/>
              </w:rPr>
            </w:pPr>
            <w:r>
              <w:rPr>
                <w:b/>
                <w:lang w:val="fr-CH"/>
              </w:rPr>
              <w:t>1. Conseil d’administration</w:t>
            </w:r>
          </w:p>
        </w:tc>
        <w:tc>
          <w:tcPr>
            <w:tcW w:w="4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5A" w14:textId="77777777" w:rsidR="0093094A" w:rsidRDefault="004801DD">
            <w:pPr>
              <w:pStyle w:val="Anhang"/>
              <w:rPr>
                <w:b/>
                <w:lang w:val="fr-CH"/>
              </w:rPr>
            </w:pPr>
            <w:r>
              <w:rPr>
                <w:b/>
                <w:lang w:val="fr-CH"/>
              </w:rPr>
              <w:t xml:space="preserve">2. Conseil d’administration </w:t>
            </w:r>
          </w:p>
        </w:tc>
      </w:tr>
      <w:tr w:rsidR="0093094A" w14:paraId="41549B5F" w14:textId="77777777">
        <w:trPr>
          <w:trHeight w:val="442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5C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lastRenderedPageBreak/>
              <w:t>Nom</w:t>
            </w:r>
          </w:p>
        </w:tc>
        <w:sdt>
          <w:sdtPr>
            <w:id w:val="672380673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2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5D" w14:textId="0346407F" w:rsidR="0093094A" w:rsidRDefault="005E5B04">
                <w:pPr>
                  <w:pStyle w:val="Anhang"/>
                  <w:jc w:val="left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1028832089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4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5E" w14:textId="4DC13A38" w:rsidR="0093094A" w:rsidRDefault="005E5B04">
                <w:pPr>
                  <w:pStyle w:val="Anhang"/>
                  <w:jc w:val="left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B63" w14:textId="77777777">
        <w:trPr>
          <w:trHeight w:val="442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60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>Prénom(s)</w:t>
            </w:r>
          </w:p>
        </w:tc>
        <w:sdt>
          <w:sdtPr>
            <w:id w:val="1476565868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2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61" w14:textId="70BCBEBA" w:rsidR="0093094A" w:rsidRDefault="005E5B04">
                <w:pPr>
                  <w:pStyle w:val="Anhang"/>
                  <w:jc w:val="left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235829191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4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62" w14:textId="35FD11B3" w:rsidR="0093094A" w:rsidRDefault="005E5B04">
                <w:pPr>
                  <w:pStyle w:val="Anhang"/>
                  <w:jc w:val="left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B67" w14:textId="77777777">
        <w:trPr>
          <w:trHeight w:val="442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64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>Fonction</w:t>
            </w:r>
          </w:p>
        </w:tc>
        <w:sdt>
          <w:sdtPr>
            <w:id w:val="652180465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2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65" w14:textId="1885DC27" w:rsidR="0093094A" w:rsidRDefault="005E5B04">
                <w:pPr>
                  <w:pStyle w:val="Anhang"/>
                  <w:jc w:val="left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368421278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4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66" w14:textId="3B269D76" w:rsidR="0093094A" w:rsidRDefault="005E5B04">
                <w:pPr>
                  <w:pStyle w:val="Anhang"/>
                  <w:jc w:val="left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B6B" w14:textId="77777777">
        <w:trPr>
          <w:trHeight w:val="442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68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>Date de naissance</w:t>
            </w:r>
          </w:p>
        </w:tc>
        <w:sdt>
          <w:sdtPr>
            <w:id w:val="1789701889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2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69" w14:textId="0AC0E6B4" w:rsidR="0093094A" w:rsidRDefault="005E5B04">
                <w:pPr>
                  <w:pStyle w:val="Anhang"/>
                  <w:jc w:val="left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2147346106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4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6A" w14:textId="775A3839" w:rsidR="0093094A" w:rsidRDefault="005E5B04">
                <w:pPr>
                  <w:pStyle w:val="Anhang"/>
                  <w:jc w:val="left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B6F" w14:textId="77777777">
        <w:trPr>
          <w:trHeight w:val="442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6C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>Lieu d’origine / nationalité</w:t>
            </w:r>
          </w:p>
        </w:tc>
        <w:sdt>
          <w:sdtPr>
            <w:id w:val="1561048485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2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6D" w14:textId="68803C64" w:rsidR="0093094A" w:rsidRDefault="005E5B04">
                <w:pPr>
                  <w:pStyle w:val="Anhang"/>
                  <w:jc w:val="left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1891761336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4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6E" w14:textId="49FF0AC8" w:rsidR="0093094A" w:rsidRDefault="005E5B04">
                <w:pPr>
                  <w:pStyle w:val="Anhang"/>
                  <w:jc w:val="left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B73" w14:textId="77777777">
        <w:trPr>
          <w:trHeight w:val="442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70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>Adresse</w:t>
            </w:r>
          </w:p>
        </w:tc>
        <w:sdt>
          <w:sdtPr>
            <w:id w:val="-717273656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2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71" w14:textId="33C1756D" w:rsidR="0093094A" w:rsidRDefault="005E5B04">
                <w:pPr>
                  <w:pStyle w:val="Anhang"/>
                  <w:jc w:val="left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518279191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4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72" w14:textId="69994828" w:rsidR="0093094A" w:rsidRDefault="005E5B04">
                <w:pPr>
                  <w:pStyle w:val="Anhang"/>
                  <w:jc w:val="left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B77" w14:textId="77777777">
        <w:trPr>
          <w:trHeight w:val="442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74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 xml:space="preserve">Tél. </w:t>
            </w:r>
          </w:p>
        </w:tc>
        <w:sdt>
          <w:sdtPr>
            <w:id w:val="-592478584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2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75" w14:textId="3B7D431B" w:rsidR="0093094A" w:rsidRDefault="005E5B04">
                <w:pPr>
                  <w:pStyle w:val="Anhang"/>
                  <w:jc w:val="left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1097409672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4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76" w14:textId="7B547378" w:rsidR="0093094A" w:rsidRDefault="005E5B04">
                <w:pPr>
                  <w:pStyle w:val="Anhang"/>
                  <w:jc w:val="left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B7B" w14:textId="77777777">
        <w:trPr>
          <w:trHeight w:val="442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78" w14:textId="77777777" w:rsidR="0093094A" w:rsidRDefault="004801DD">
            <w:pPr>
              <w:pStyle w:val="Anhang"/>
              <w:rPr>
                <w:lang w:val="fr-CH"/>
              </w:rPr>
            </w:pPr>
            <w:proofErr w:type="gramStart"/>
            <w:r>
              <w:rPr>
                <w:lang w:val="fr-CH"/>
              </w:rPr>
              <w:t>E-mail</w:t>
            </w:r>
            <w:proofErr w:type="gramEnd"/>
          </w:p>
        </w:tc>
        <w:sdt>
          <w:sdtPr>
            <w:id w:val="324168735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2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79" w14:textId="1F3479C2" w:rsidR="0093094A" w:rsidRDefault="005E5B04">
                <w:pPr>
                  <w:pStyle w:val="Anhang"/>
                  <w:jc w:val="left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767271779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4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7A" w14:textId="2FC1F1CE" w:rsidR="0093094A" w:rsidRDefault="005E5B04">
                <w:pPr>
                  <w:pStyle w:val="Anhang"/>
                  <w:jc w:val="left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</w:tbl>
    <w:p w14:paraId="41549B7C" w14:textId="77777777" w:rsidR="0093094A" w:rsidRPr="005E5B04" w:rsidRDefault="0093094A">
      <w:pPr>
        <w:rPr>
          <w:lang w:val="de-DE"/>
        </w:rPr>
      </w:pPr>
    </w:p>
    <w:tbl>
      <w:tblPr>
        <w:tblW w:w="109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68"/>
        <w:gridCol w:w="4115"/>
        <w:gridCol w:w="4154"/>
      </w:tblGrid>
      <w:tr w:rsidR="0093094A" w14:paraId="41549B80" w14:textId="77777777">
        <w:trPr>
          <w:trHeight w:val="442"/>
        </w:trPr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549B7D" w14:textId="77777777" w:rsidR="0093094A" w:rsidRPr="005E5B04" w:rsidRDefault="0093094A">
            <w:pPr>
              <w:pStyle w:val="Anhang"/>
              <w:rPr>
                <w:lang w:val="de-DE"/>
              </w:rPr>
            </w:pPr>
          </w:p>
        </w:tc>
        <w:tc>
          <w:tcPr>
            <w:tcW w:w="4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7E" w14:textId="77777777" w:rsidR="0093094A" w:rsidRDefault="004801DD">
            <w:pPr>
              <w:pStyle w:val="Anhang"/>
              <w:rPr>
                <w:b/>
                <w:lang w:val="fr-CH"/>
              </w:rPr>
            </w:pPr>
            <w:r>
              <w:rPr>
                <w:b/>
                <w:lang w:val="fr-CH"/>
              </w:rPr>
              <w:t xml:space="preserve">3. Conseil d’administration </w:t>
            </w:r>
          </w:p>
        </w:tc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7F" w14:textId="77777777" w:rsidR="0093094A" w:rsidRDefault="004801DD">
            <w:pPr>
              <w:pStyle w:val="Anhang"/>
              <w:rPr>
                <w:b/>
                <w:lang w:val="fr-CH"/>
              </w:rPr>
            </w:pPr>
            <w:r>
              <w:rPr>
                <w:b/>
                <w:lang w:val="fr-CH"/>
              </w:rPr>
              <w:t>4. Conseil d’administration</w:t>
            </w:r>
          </w:p>
        </w:tc>
      </w:tr>
      <w:tr w:rsidR="0093094A" w14:paraId="41549B84" w14:textId="77777777">
        <w:trPr>
          <w:trHeight w:val="442"/>
        </w:trPr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81" w14:textId="77777777" w:rsidR="0093094A" w:rsidRDefault="004801DD">
            <w:pPr>
              <w:pStyle w:val="Anhang"/>
              <w:jc w:val="left"/>
              <w:rPr>
                <w:lang w:val="fr-CH"/>
              </w:rPr>
            </w:pPr>
            <w:r>
              <w:rPr>
                <w:lang w:val="fr-CH"/>
              </w:rPr>
              <w:t>Nom</w:t>
            </w:r>
          </w:p>
        </w:tc>
        <w:sdt>
          <w:sdtPr>
            <w:id w:val="1671525492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82" w14:textId="7618B20E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1857690784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83" w14:textId="331BDA74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B88" w14:textId="77777777">
        <w:trPr>
          <w:trHeight w:val="442"/>
        </w:trPr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85" w14:textId="77777777" w:rsidR="0093094A" w:rsidRDefault="004801DD">
            <w:pPr>
              <w:pStyle w:val="Anhang"/>
              <w:jc w:val="left"/>
              <w:rPr>
                <w:lang w:val="fr-CH"/>
              </w:rPr>
            </w:pPr>
            <w:r>
              <w:rPr>
                <w:lang w:val="fr-CH"/>
              </w:rPr>
              <w:t>Prénom(s)</w:t>
            </w:r>
          </w:p>
        </w:tc>
        <w:sdt>
          <w:sdtPr>
            <w:id w:val="-741864070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86" w14:textId="2AC4A30B" w:rsidR="0093094A" w:rsidRDefault="005E5B04">
                <w:pPr>
                  <w:pStyle w:val="Anhang"/>
                  <w:jc w:val="left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1120649075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87" w14:textId="0B1FC821" w:rsidR="0093094A" w:rsidRDefault="005E5B04">
                <w:pPr>
                  <w:pStyle w:val="Anhang"/>
                  <w:jc w:val="left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B8C" w14:textId="77777777">
        <w:trPr>
          <w:trHeight w:val="442"/>
        </w:trPr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89" w14:textId="77777777" w:rsidR="0093094A" w:rsidRDefault="004801DD">
            <w:pPr>
              <w:pStyle w:val="Anhang"/>
              <w:jc w:val="left"/>
              <w:rPr>
                <w:lang w:val="fr-CH"/>
              </w:rPr>
            </w:pPr>
            <w:r>
              <w:rPr>
                <w:lang w:val="fr-CH"/>
              </w:rPr>
              <w:t xml:space="preserve">Fonction </w:t>
            </w:r>
          </w:p>
        </w:tc>
        <w:sdt>
          <w:sdtPr>
            <w:id w:val="-743646111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8A" w14:textId="6C94B58C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545218086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8B" w14:textId="4077D01A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B90" w14:textId="77777777">
        <w:trPr>
          <w:trHeight w:val="442"/>
        </w:trPr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8D" w14:textId="77777777" w:rsidR="0093094A" w:rsidRDefault="004801DD">
            <w:pPr>
              <w:pStyle w:val="Anhang"/>
              <w:jc w:val="left"/>
              <w:rPr>
                <w:lang w:val="fr-CH"/>
              </w:rPr>
            </w:pPr>
            <w:r>
              <w:rPr>
                <w:lang w:val="fr-CH"/>
              </w:rPr>
              <w:t>Date de naissance</w:t>
            </w:r>
          </w:p>
        </w:tc>
        <w:sdt>
          <w:sdtPr>
            <w:id w:val="1882984622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8E" w14:textId="0F9D531E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755592279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8F" w14:textId="08BC4130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B94" w14:textId="77777777">
        <w:trPr>
          <w:trHeight w:val="442"/>
        </w:trPr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91" w14:textId="77777777" w:rsidR="0093094A" w:rsidRDefault="004801DD">
            <w:pPr>
              <w:pStyle w:val="Anhang"/>
              <w:jc w:val="left"/>
              <w:rPr>
                <w:lang w:val="fr-CH"/>
              </w:rPr>
            </w:pPr>
            <w:r>
              <w:rPr>
                <w:lang w:val="fr-CH"/>
              </w:rPr>
              <w:t>Lieu d’origine / nationalité</w:t>
            </w:r>
          </w:p>
        </w:tc>
        <w:sdt>
          <w:sdtPr>
            <w:id w:val="731280321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92" w14:textId="0927AB4E" w:rsidR="0093094A" w:rsidRDefault="005E5B04">
                <w:pPr>
                  <w:pStyle w:val="Anhang"/>
                  <w:jc w:val="left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1540855253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93" w14:textId="35AE1B27" w:rsidR="0093094A" w:rsidRDefault="005E5B04">
                <w:pPr>
                  <w:pStyle w:val="Anhang"/>
                  <w:jc w:val="left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B98" w14:textId="77777777">
        <w:trPr>
          <w:trHeight w:val="442"/>
        </w:trPr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95" w14:textId="77777777" w:rsidR="0093094A" w:rsidRDefault="004801DD">
            <w:pPr>
              <w:pStyle w:val="Anhang"/>
              <w:jc w:val="left"/>
              <w:rPr>
                <w:lang w:val="fr-CH"/>
              </w:rPr>
            </w:pPr>
            <w:r>
              <w:rPr>
                <w:lang w:val="fr-CH"/>
              </w:rPr>
              <w:t>Adresse</w:t>
            </w:r>
          </w:p>
        </w:tc>
        <w:sdt>
          <w:sdtPr>
            <w:id w:val="337501826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96" w14:textId="3E96BC91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626384863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97" w14:textId="695CD40A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B9C" w14:textId="77777777">
        <w:trPr>
          <w:trHeight w:val="442"/>
        </w:trPr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99" w14:textId="77777777" w:rsidR="0093094A" w:rsidRDefault="004801DD">
            <w:pPr>
              <w:pStyle w:val="Anhang"/>
              <w:jc w:val="left"/>
              <w:rPr>
                <w:lang w:val="fr-CH"/>
              </w:rPr>
            </w:pPr>
            <w:r>
              <w:rPr>
                <w:lang w:val="fr-CH"/>
              </w:rPr>
              <w:t>Tél.</w:t>
            </w:r>
          </w:p>
        </w:tc>
        <w:sdt>
          <w:sdtPr>
            <w:id w:val="28464900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9A" w14:textId="4413A291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162314424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9B" w14:textId="6B1310EB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BA0" w14:textId="77777777">
        <w:trPr>
          <w:trHeight w:val="442"/>
        </w:trPr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9D" w14:textId="77777777" w:rsidR="0093094A" w:rsidRDefault="004801DD">
            <w:pPr>
              <w:pStyle w:val="Anhang"/>
              <w:jc w:val="left"/>
              <w:rPr>
                <w:lang w:val="fr-CH"/>
              </w:rPr>
            </w:pPr>
            <w:proofErr w:type="gramStart"/>
            <w:r>
              <w:rPr>
                <w:lang w:val="fr-CH"/>
              </w:rPr>
              <w:t>E-mail</w:t>
            </w:r>
            <w:proofErr w:type="gramEnd"/>
          </w:p>
        </w:tc>
        <w:sdt>
          <w:sdtPr>
            <w:id w:val="-641038838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9E" w14:textId="41C2334A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731518204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9F" w14:textId="2FF6581E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BA4" w14:textId="77777777">
        <w:trPr>
          <w:trHeight w:val="442"/>
        </w:trPr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A1" w14:textId="77777777" w:rsidR="0093094A" w:rsidRPr="005E5B04" w:rsidRDefault="0093094A">
            <w:pPr>
              <w:pStyle w:val="Anhang"/>
              <w:jc w:val="left"/>
              <w:rPr>
                <w:lang w:val="de-DE"/>
              </w:rPr>
            </w:pPr>
          </w:p>
        </w:tc>
        <w:tc>
          <w:tcPr>
            <w:tcW w:w="4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A2" w14:textId="77777777" w:rsidR="0093094A" w:rsidRDefault="004801DD">
            <w:pPr>
              <w:pStyle w:val="Anhang"/>
              <w:rPr>
                <w:b/>
                <w:lang w:val="fr-CH"/>
              </w:rPr>
            </w:pPr>
            <w:r>
              <w:rPr>
                <w:b/>
                <w:lang w:val="fr-CH"/>
              </w:rPr>
              <w:t xml:space="preserve">5. Conseil d’administration </w:t>
            </w:r>
          </w:p>
        </w:tc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A3" w14:textId="77777777" w:rsidR="0093094A" w:rsidRDefault="004801DD">
            <w:pPr>
              <w:pStyle w:val="Anhang"/>
              <w:rPr>
                <w:b/>
                <w:lang w:val="fr-CH"/>
              </w:rPr>
            </w:pPr>
            <w:r>
              <w:rPr>
                <w:b/>
                <w:lang w:val="fr-CH"/>
              </w:rPr>
              <w:t>6. Conseil d’administration</w:t>
            </w:r>
          </w:p>
        </w:tc>
      </w:tr>
      <w:tr w:rsidR="0093094A" w14:paraId="41549BA8" w14:textId="77777777">
        <w:trPr>
          <w:trHeight w:val="442"/>
        </w:trPr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A5" w14:textId="77777777" w:rsidR="0093094A" w:rsidRDefault="004801DD">
            <w:pPr>
              <w:pStyle w:val="Anhang"/>
              <w:jc w:val="left"/>
              <w:rPr>
                <w:lang w:val="fr-CH"/>
              </w:rPr>
            </w:pPr>
            <w:r>
              <w:rPr>
                <w:lang w:val="fr-CH"/>
              </w:rPr>
              <w:t>Nom</w:t>
            </w:r>
          </w:p>
        </w:tc>
        <w:sdt>
          <w:sdtPr>
            <w:id w:val="747774911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A6" w14:textId="551B3759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2101982252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A7" w14:textId="2A8661DF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BAC" w14:textId="77777777">
        <w:trPr>
          <w:trHeight w:val="442"/>
        </w:trPr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A9" w14:textId="77777777" w:rsidR="0093094A" w:rsidRDefault="004801DD">
            <w:pPr>
              <w:pStyle w:val="Anhang"/>
              <w:jc w:val="left"/>
              <w:rPr>
                <w:lang w:val="fr-CH"/>
              </w:rPr>
            </w:pPr>
            <w:r>
              <w:rPr>
                <w:lang w:val="fr-CH"/>
              </w:rPr>
              <w:t>Prénom(s)</w:t>
            </w:r>
          </w:p>
        </w:tc>
        <w:sdt>
          <w:sdtPr>
            <w:id w:val="26695223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AA" w14:textId="71D2E22A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1250886801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AB" w14:textId="241F2B28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BB0" w14:textId="77777777">
        <w:trPr>
          <w:trHeight w:val="442"/>
        </w:trPr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AD" w14:textId="77777777" w:rsidR="0093094A" w:rsidRDefault="004801DD">
            <w:pPr>
              <w:pStyle w:val="Anhang"/>
              <w:jc w:val="left"/>
              <w:rPr>
                <w:lang w:val="fr-CH"/>
              </w:rPr>
            </w:pPr>
            <w:r>
              <w:rPr>
                <w:lang w:val="fr-CH"/>
              </w:rPr>
              <w:t>Fonction</w:t>
            </w:r>
          </w:p>
        </w:tc>
        <w:sdt>
          <w:sdtPr>
            <w:id w:val="725569050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AE" w14:textId="503E3C61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2114472786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AF" w14:textId="71101031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BB4" w14:textId="77777777">
        <w:trPr>
          <w:trHeight w:val="442"/>
        </w:trPr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B1" w14:textId="77777777" w:rsidR="0093094A" w:rsidRDefault="004801DD">
            <w:pPr>
              <w:pStyle w:val="Anhang"/>
              <w:jc w:val="left"/>
              <w:rPr>
                <w:lang w:val="fr-CH"/>
              </w:rPr>
            </w:pPr>
            <w:r>
              <w:rPr>
                <w:lang w:val="fr-CH"/>
              </w:rPr>
              <w:t>Date de naissance</w:t>
            </w:r>
          </w:p>
        </w:tc>
        <w:sdt>
          <w:sdtPr>
            <w:id w:val="-1749038045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B2" w14:textId="64698E39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1879151977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B3" w14:textId="410627F3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BB8" w14:textId="77777777">
        <w:trPr>
          <w:trHeight w:val="442"/>
        </w:trPr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B5" w14:textId="77777777" w:rsidR="0093094A" w:rsidRDefault="004801DD">
            <w:pPr>
              <w:pStyle w:val="Anhang"/>
              <w:jc w:val="left"/>
              <w:rPr>
                <w:lang w:val="fr-CH"/>
              </w:rPr>
            </w:pPr>
            <w:r>
              <w:rPr>
                <w:lang w:val="fr-CH"/>
              </w:rPr>
              <w:t>Lieu d’origine / nationalité</w:t>
            </w:r>
          </w:p>
        </w:tc>
        <w:sdt>
          <w:sdtPr>
            <w:id w:val="1474407967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B6" w14:textId="1C122A7A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1190345889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B7" w14:textId="1774718A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BBC" w14:textId="77777777">
        <w:trPr>
          <w:trHeight w:val="442"/>
        </w:trPr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B9" w14:textId="77777777" w:rsidR="0093094A" w:rsidRDefault="004801DD">
            <w:pPr>
              <w:pStyle w:val="Anhang"/>
              <w:jc w:val="left"/>
              <w:rPr>
                <w:lang w:val="fr-CH"/>
              </w:rPr>
            </w:pPr>
            <w:r>
              <w:rPr>
                <w:lang w:val="fr-CH"/>
              </w:rPr>
              <w:t>Adresse</w:t>
            </w:r>
          </w:p>
        </w:tc>
        <w:sdt>
          <w:sdtPr>
            <w:id w:val="1611001799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BA" w14:textId="05E39AE3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2056586310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BB" w14:textId="17CAB7C1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BC0" w14:textId="77777777">
        <w:trPr>
          <w:trHeight w:val="442"/>
        </w:trPr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BD" w14:textId="77777777" w:rsidR="0093094A" w:rsidRDefault="004801DD">
            <w:pPr>
              <w:pStyle w:val="Anhang"/>
              <w:jc w:val="left"/>
              <w:rPr>
                <w:lang w:val="fr-CH"/>
              </w:rPr>
            </w:pPr>
            <w:r>
              <w:rPr>
                <w:lang w:val="fr-CH"/>
              </w:rPr>
              <w:t xml:space="preserve">Tél. </w:t>
            </w:r>
          </w:p>
        </w:tc>
        <w:sdt>
          <w:sdtPr>
            <w:id w:val="1240289845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BE" w14:textId="7FC63270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1909647803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BF" w14:textId="046EF9C6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BC4" w14:textId="77777777">
        <w:trPr>
          <w:trHeight w:val="442"/>
        </w:trPr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C1" w14:textId="77777777" w:rsidR="0093094A" w:rsidRDefault="004801DD">
            <w:pPr>
              <w:pStyle w:val="Anhang"/>
              <w:jc w:val="left"/>
              <w:rPr>
                <w:lang w:val="fr-CH"/>
              </w:rPr>
            </w:pPr>
            <w:proofErr w:type="gramStart"/>
            <w:r>
              <w:rPr>
                <w:lang w:val="fr-CH"/>
              </w:rPr>
              <w:lastRenderedPageBreak/>
              <w:t>E-mail</w:t>
            </w:r>
            <w:proofErr w:type="gramEnd"/>
          </w:p>
        </w:tc>
        <w:sdt>
          <w:sdtPr>
            <w:id w:val="381685341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C2" w14:textId="245099BE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35939488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C3" w14:textId="5A041EA9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bookmarkEnd w:id="1"/>
    </w:tbl>
    <w:p w14:paraId="41549BC5" w14:textId="77777777" w:rsidR="0093094A" w:rsidRPr="005E5B04" w:rsidRDefault="0093094A">
      <w:pPr>
        <w:pStyle w:val="berschrift2"/>
        <w:rPr>
          <w:lang w:val="de-DE"/>
        </w:rPr>
      </w:pPr>
    </w:p>
    <w:p w14:paraId="41549BC6" w14:textId="77777777" w:rsidR="0093094A" w:rsidRDefault="004801DD">
      <w:pPr>
        <w:pStyle w:val="berschrift2"/>
        <w:ind w:left="0" w:firstLine="0"/>
      </w:pPr>
      <w:r>
        <w:rPr>
          <w:lang w:val="fr-CH"/>
        </w:rPr>
        <w:t>Direction</w:t>
      </w:r>
      <w:r>
        <w:rPr>
          <w:rStyle w:val="Funotenzeichen"/>
          <w:lang w:val="fr-CH"/>
        </w:rPr>
        <w:t xml:space="preserve"> 6</w:t>
      </w:r>
      <w:r>
        <w:rPr>
          <w:lang w:val="fr-CH"/>
        </w:rPr>
        <w:t xml:space="preserve"> :</w:t>
      </w:r>
    </w:p>
    <w:tbl>
      <w:tblPr>
        <w:tblW w:w="109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64"/>
        <w:gridCol w:w="4124"/>
        <w:gridCol w:w="4148"/>
      </w:tblGrid>
      <w:tr w:rsidR="0093094A" w14:paraId="41549BCA" w14:textId="77777777">
        <w:trPr>
          <w:trHeight w:val="442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549BC7" w14:textId="77777777" w:rsidR="0093094A" w:rsidRDefault="0093094A">
            <w:pPr>
              <w:pStyle w:val="Anhang"/>
              <w:rPr>
                <w:lang w:val="fr-CH"/>
              </w:rPr>
            </w:pPr>
          </w:p>
        </w:tc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C8" w14:textId="77777777" w:rsidR="0093094A" w:rsidRDefault="004801DD">
            <w:pPr>
              <w:pStyle w:val="Anhang"/>
              <w:rPr>
                <w:b/>
                <w:lang w:val="fr-CH"/>
              </w:rPr>
            </w:pPr>
            <w:r>
              <w:rPr>
                <w:b/>
                <w:lang w:val="fr-CH"/>
              </w:rPr>
              <w:t>1. Direction</w:t>
            </w:r>
          </w:p>
        </w:tc>
        <w:tc>
          <w:tcPr>
            <w:tcW w:w="4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C9" w14:textId="77777777" w:rsidR="0093094A" w:rsidRDefault="004801DD">
            <w:pPr>
              <w:pStyle w:val="Anhang"/>
              <w:rPr>
                <w:b/>
                <w:lang w:val="fr-CH"/>
              </w:rPr>
            </w:pPr>
            <w:r>
              <w:rPr>
                <w:b/>
                <w:lang w:val="fr-CH"/>
              </w:rPr>
              <w:t>2. Direction</w:t>
            </w:r>
          </w:p>
        </w:tc>
      </w:tr>
      <w:tr w:rsidR="0093094A" w14:paraId="41549BCE" w14:textId="77777777">
        <w:trPr>
          <w:trHeight w:val="442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CB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>Nom</w:t>
            </w:r>
          </w:p>
        </w:tc>
        <w:sdt>
          <w:sdtPr>
            <w:id w:val="-1528326230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2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CC" w14:textId="579A3018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1399353171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4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CD" w14:textId="4B0615DA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BD2" w14:textId="77777777">
        <w:trPr>
          <w:trHeight w:val="442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CF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>Prénom(s)</w:t>
            </w:r>
          </w:p>
        </w:tc>
        <w:sdt>
          <w:sdtPr>
            <w:id w:val="1719863927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2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D0" w14:textId="66CF8068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14807937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4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D1" w14:textId="0D4FA1C2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BD6" w14:textId="77777777">
        <w:trPr>
          <w:trHeight w:val="442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D3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>Fonction</w:t>
            </w:r>
          </w:p>
        </w:tc>
        <w:sdt>
          <w:sdtPr>
            <w:id w:val="-1934197788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2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D4" w14:textId="1DCC5C6B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2068705046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4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D5" w14:textId="10DB8A8C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BDA" w14:textId="77777777">
        <w:trPr>
          <w:trHeight w:val="442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D7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>Date de naissance</w:t>
            </w:r>
          </w:p>
        </w:tc>
        <w:sdt>
          <w:sdtPr>
            <w:id w:val="833033778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2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D8" w14:textId="6D1844ED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675730350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4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D9" w14:textId="480A49D6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BDE" w14:textId="77777777">
        <w:trPr>
          <w:trHeight w:val="442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DB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>Lieu d’origine / nationalité</w:t>
            </w:r>
          </w:p>
        </w:tc>
        <w:sdt>
          <w:sdtPr>
            <w:id w:val="564457991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2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DC" w14:textId="3951517C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920261133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4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DD" w14:textId="7E2AE6B4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BE2" w14:textId="77777777">
        <w:trPr>
          <w:trHeight w:val="442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DF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>Adresse</w:t>
            </w:r>
          </w:p>
        </w:tc>
        <w:sdt>
          <w:sdtPr>
            <w:id w:val="293328138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2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E0" w14:textId="26470670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439457487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4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E1" w14:textId="6ECAB978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BE6" w14:textId="77777777">
        <w:trPr>
          <w:trHeight w:val="442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E3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 xml:space="preserve">Tél. </w:t>
            </w:r>
          </w:p>
        </w:tc>
        <w:sdt>
          <w:sdtPr>
            <w:id w:val="99145906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2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E4" w14:textId="40C26528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1032714325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4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E5" w14:textId="3C3F195E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BEA" w14:textId="77777777">
        <w:trPr>
          <w:trHeight w:val="442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E7" w14:textId="77777777" w:rsidR="0093094A" w:rsidRDefault="004801DD">
            <w:pPr>
              <w:pStyle w:val="Anhang"/>
              <w:rPr>
                <w:lang w:val="fr-CH"/>
              </w:rPr>
            </w:pPr>
            <w:proofErr w:type="gramStart"/>
            <w:r>
              <w:rPr>
                <w:lang w:val="fr-CH"/>
              </w:rPr>
              <w:t>E-mail</w:t>
            </w:r>
            <w:proofErr w:type="gramEnd"/>
          </w:p>
        </w:tc>
        <w:sdt>
          <w:sdtPr>
            <w:id w:val="-728923170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2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E8" w14:textId="25BEC2E7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249619707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4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E9" w14:textId="7767CF76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</w:tbl>
    <w:p w14:paraId="41549BEB" w14:textId="77777777" w:rsidR="0093094A" w:rsidRPr="005E5B04" w:rsidRDefault="0093094A">
      <w:pPr>
        <w:rPr>
          <w:lang w:val="de-DE"/>
        </w:rPr>
      </w:pPr>
    </w:p>
    <w:tbl>
      <w:tblPr>
        <w:tblW w:w="109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68"/>
        <w:gridCol w:w="4115"/>
        <w:gridCol w:w="4154"/>
      </w:tblGrid>
      <w:tr w:rsidR="0093094A" w14:paraId="41549BEF" w14:textId="77777777">
        <w:trPr>
          <w:trHeight w:val="442"/>
        </w:trPr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549BEC" w14:textId="77777777" w:rsidR="0093094A" w:rsidRPr="005E5B04" w:rsidRDefault="0093094A">
            <w:pPr>
              <w:pStyle w:val="Anhang"/>
              <w:rPr>
                <w:lang w:val="de-DE"/>
              </w:rPr>
            </w:pPr>
          </w:p>
        </w:tc>
        <w:tc>
          <w:tcPr>
            <w:tcW w:w="4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ED" w14:textId="77777777" w:rsidR="0093094A" w:rsidRDefault="004801DD">
            <w:pPr>
              <w:pStyle w:val="Anhang"/>
              <w:rPr>
                <w:b/>
                <w:lang w:val="fr-CH"/>
              </w:rPr>
            </w:pPr>
            <w:r>
              <w:rPr>
                <w:b/>
                <w:lang w:val="fr-CH"/>
              </w:rPr>
              <w:t>3. Direction</w:t>
            </w:r>
          </w:p>
        </w:tc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EE" w14:textId="77777777" w:rsidR="0093094A" w:rsidRDefault="004801DD">
            <w:pPr>
              <w:pStyle w:val="Anhang"/>
              <w:rPr>
                <w:b/>
                <w:lang w:val="fr-CH"/>
              </w:rPr>
            </w:pPr>
            <w:r>
              <w:rPr>
                <w:b/>
                <w:lang w:val="fr-CH"/>
              </w:rPr>
              <w:t>4. Direction</w:t>
            </w:r>
          </w:p>
        </w:tc>
      </w:tr>
      <w:tr w:rsidR="0093094A" w14:paraId="41549BF3" w14:textId="77777777">
        <w:trPr>
          <w:trHeight w:val="442"/>
        </w:trPr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F0" w14:textId="77777777" w:rsidR="0093094A" w:rsidRDefault="004801DD">
            <w:pPr>
              <w:pStyle w:val="Anhang"/>
              <w:jc w:val="left"/>
              <w:rPr>
                <w:lang w:val="fr-CH"/>
              </w:rPr>
            </w:pPr>
            <w:r>
              <w:rPr>
                <w:lang w:val="fr-CH"/>
              </w:rPr>
              <w:t>Nom</w:t>
            </w:r>
          </w:p>
        </w:tc>
        <w:sdt>
          <w:sdtPr>
            <w:id w:val="202990905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F1" w14:textId="531621C8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63343733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F2" w14:textId="72D6AD3D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BF7" w14:textId="77777777">
        <w:trPr>
          <w:trHeight w:val="442"/>
        </w:trPr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F4" w14:textId="77777777" w:rsidR="0093094A" w:rsidRDefault="004801DD">
            <w:pPr>
              <w:pStyle w:val="Anhang"/>
              <w:jc w:val="left"/>
              <w:rPr>
                <w:lang w:val="fr-CH"/>
              </w:rPr>
            </w:pPr>
            <w:r>
              <w:rPr>
                <w:lang w:val="fr-CH"/>
              </w:rPr>
              <w:t>Prénom(s)</w:t>
            </w:r>
          </w:p>
        </w:tc>
        <w:sdt>
          <w:sdtPr>
            <w:id w:val="254413890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F5" w14:textId="4103C63E" w:rsidR="0093094A" w:rsidRDefault="005E5B04">
                <w:pPr>
                  <w:pStyle w:val="Anhang"/>
                  <w:jc w:val="left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1607807206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F6" w14:textId="3E7A7DC7" w:rsidR="0093094A" w:rsidRDefault="005E5B04">
                <w:pPr>
                  <w:pStyle w:val="Anhang"/>
                  <w:jc w:val="left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BFB" w14:textId="77777777">
        <w:trPr>
          <w:trHeight w:val="442"/>
        </w:trPr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F8" w14:textId="77777777" w:rsidR="0093094A" w:rsidRDefault="004801DD">
            <w:pPr>
              <w:pStyle w:val="Anhang"/>
              <w:jc w:val="left"/>
              <w:rPr>
                <w:lang w:val="fr-CH"/>
              </w:rPr>
            </w:pPr>
            <w:r>
              <w:rPr>
                <w:lang w:val="fr-CH"/>
              </w:rPr>
              <w:t>Fonction</w:t>
            </w:r>
          </w:p>
        </w:tc>
        <w:sdt>
          <w:sdtPr>
            <w:id w:val="-382635124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F9" w14:textId="1791DFAB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911466177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FA" w14:textId="5DCADC6F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BFF" w14:textId="77777777">
        <w:trPr>
          <w:trHeight w:val="442"/>
        </w:trPr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BFC" w14:textId="77777777" w:rsidR="0093094A" w:rsidRDefault="004801DD">
            <w:pPr>
              <w:pStyle w:val="Anhang"/>
              <w:jc w:val="left"/>
              <w:rPr>
                <w:lang w:val="fr-CH"/>
              </w:rPr>
            </w:pPr>
            <w:r>
              <w:rPr>
                <w:lang w:val="fr-CH"/>
              </w:rPr>
              <w:t>Date de naissance</w:t>
            </w:r>
          </w:p>
        </w:tc>
        <w:sdt>
          <w:sdtPr>
            <w:id w:val="-479303175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FD" w14:textId="69B358F5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359857159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BFE" w14:textId="0C1A5E93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C03" w14:textId="77777777">
        <w:trPr>
          <w:trHeight w:val="442"/>
        </w:trPr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00" w14:textId="77777777" w:rsidR="0093094A" w:rsidRDefault="004801DD">
            <w:pPr>
              <w:pStyle w:val="Anhang"/>
              <w:jc w:val="left"/>
              <w:rPr>
                <w:lang w:val="fr-CH"/>
              </w:rPr>
            </w:pPr>
            <w:r>
              <w:rPr>
                <w:lang w:val="fr-CH"/>
              </w:rPr>
              <w:t>Lieu d’origine / nationalité</w:t>
            </w:r>
          </w:p>
        </w:tc>
        <w:sdt>
          <w:sdtPr>
            <w:id w:val="-1279725905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01" w14:textId="15ACDDF3" w:rsidR="0093094A" w:rsidRDefault="005E5B04">
                <w:pPr>
                  <w:pStyle w:val="Anhang"/>
                  <w:jc w:val="left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1517817264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02" w14:textId="30CAB88E" w:rsidR="0093094A" w:rsidRDefault="005E5B04">
                <w:pPr>
                  <w:pStyle w:val="Anhang"/>
                  <w:jc w:val="left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C07" w14:textId="77777777">
        <w:trPr>
          <w:trHeight w:val="442"/>
        </w:trPr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04" w14:textId="77777777" w:rsidR="0093094A" w:rsidRDefault="004801DD">
            <w:pPr>
              <w:pStyle w:val="Anhang"/>
              <w:jc w:val="left"/>
              <w:rPr>
                <w:lang w:val="fr-CH"/>
              </w:rPr>
            </w:pPr>
            <w:r>
              <w:rPr>
                <w:lang w:val="fr-CH"/>
              </w:rPr>
              <w:t>Adresse</w:t>
            </w:r>
          </w:p>
        </w:tc>
        <w:sdt>
          <w:sdtPr>
            <w:id w:val="629900154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05" w14:textId="2120102E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621888808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06" w14:textId="29DA9B24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C0B" w14:textId="77777777">
        <w:trPr>
          <w:trHeight w:val="442"/>
        </w:trPr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08" w14:textId="77777777" w:rsidR="0093094A" w:rsidRDefault="004801DD">
            <w:pPr>
              <w:pStyle w:val="Anhang"/>
              <w:jc w:val="left"/>
              <w:rPr>
                <w:lang w:val="fr-CH"/>
              </w:rPr>
            </w:pPr>
            <w:r>
              <w:rPr>
                <w:lang w:val="fr-CH"/>
              </w:rPr>
              <w:t xml:space="preserve">Tél. </w:t>
            </w:r>
          </w:p>
        </w:tc>
        <w:sdt>
          <w:sdtPr>
            <w:id w:val="1624029441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09" w14:textId="56DF1329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1799833073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0A" w14:textId="1C1E41FD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C0F" w14:textId="77777777">
        <w:trPr>
          <w:trHeight w:val="442"/>
        </w:trPr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0C" w14:textId="77777777" w:rsidR="0093094A" w:rsidRDefault="004801DD">
            <w:pPr>
              <w:pStyle w:val="Anhang"/>
              <w:jc w:val="left"/>
              <w:rPr>
                <w:lang w:val="fr-CH"/>
              </w:rPr>
            </w:pPr>
            <w:proofErr w:type="gramStart"/>
            <w:r>
              <w:rPr>
                <w:lang w:val="fr-CH"/>
              </w:rPr>
              <w:t>E-mail</w:t>
            </w:r>
            <w:proofErr w:type="gramEnd"/>
          </w:p>
        </w:tc>
        <w:sdt>
          <w:sdtPr>
            <w:id w:val="-2098701228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0D" w14:textId="24287EE7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1771925972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0E" w14:textId="4395702E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C13" w14:textId="77777777">
        <w:trPr>
          <w:trHeight w:val="442"/>
        </w:trPr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10" w14:textId="77777777" w:rsidR="0093094A" w:rsidRPr="005E5B04" w:rsidRDefault="0093094A">
            <w:pPr>
              <w:pStyle w:val="Anhang"/>
              <w:jc w:val="left"/>
              <w:rPr>
                <w:lang w:val="de-DE"/>
              </w:rPr>
            </w:pPr>
          </w:p>
        </w:tc>
        <w:tc>
          <w:tcPr>
            <w:tcW w:w="4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11" w14:textId="77777777" w:rsidR="0093094A" w:rsidRDefault="004801DD">
            <w:pPr>
              <w:pStyle w:val="Anhang"/>
              <w:rPr>
                <w:b/>
                <w:lang w:val="fr-CH"/>
              </w:rPr>
            </w:pPr>
            <w:r>
              <w:rPr>
                <w:b/>
                <w:lang w:val="fr-CH"/>
              </w:rPr>
              <w:t>5. Direction</w:t>
            </w:r>
          </w:p>
        </w:tc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12" w14:textId="77777777" w:rsidR="0093094A" w:rsidRDefault="004801DD">
            <w:pPr>
              <w:pStyle w:val="Anhang"/>
              <w:rPr>
                <w:b/>
                <w:lang w:val="fr-CH"/>
              </w:rPr>
            </w:pPr>
            <w:r>
              <w:rPr>
                <w:b/>
                <w:lang w:val="fr-CH"/>
              </w:rPr>
              <w:t>6. Direction</w:t>
            </w:r>
          </w:p>
        </w:tc>
      </w:tr>
      <w:tr w:rsidR="0093094A" w14:paraId="41549C17" w14:textId="77777777">
        <w:trPr>
          <w:trHeight w:val="442"/>
        </w:trPr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14" w14:textId="77777777" w:rsidR="0093094A" w:rsidRDefault="004801DD">
            <w:pPr>
              <w:pStyle w:val="Anhang"/>
              <w:jc w:val="left"/>
              <w:rPr>
                <w:lang w:val="fr-CH"/>
              </w:rPr>
            </w:pPr>
            <w:r>
              <w:rPr>
                <w:lang w:val="fr-CH"/>
              </w:rPr>
              <w:t>Nom</w:t>
            </w:r>
          </w:p>
        </w:tc>
        <w:sdt>
          <w:sdtPr>
            <w:id w:val="2001456446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15" w14:textId="1163BD19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1112251117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16" w14:textId="696769A7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C1B" w14:textId="77777777">
        <w:trPr>
          <w:trHeight w:val="442"/>
        </w:trPr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18" w14:textId="77777777" w:rsidR="0093094A" w:rsidRDefault="004801DD">
            <w:pPr>
              <w:pStyle w:val="Anhang"/>
              <w:jc w:val="left"/>
              <w:rPr>
                <w:lang w:val="fr-CH"/>
              </w:rPr>
            </w:pPr>
            <w:r>
              <w:rPr>
                <w:lang w:val="fr-CH"/>
              </w:rPr>
              <w:t>Prénom(s)</w:t>
            </w:r>
          </w:p>
        </w:tc>
        <w:sdt>
          <w:sdtPr>
            <w:id w:val="228739426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19" w14:textId="4780DEF3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622692865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1A" w14:textId="08C48817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C1F" w14:textId="77777777">
        <w:trPr>
          <w:trHeight w:val="442"/>
        </w:trPr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1C" w14:textId="77777777" w:rsidR="0093094A" w:rsidRDefault="004801DD">
            <w:pPr>
              <w:pStyle w:val="Anhang"/>
              <w:jc w:val="left"/>
              <w:rPr>
                <w:lang w:val="fr-CH"/>
              </w:rPr>
            </w:pPr>
            <w:r>
              <w:rPr>
                <w:lang w:val="fr-CH"/>
              </w:rPr>
              <w:t>Fonction</w:t>
            </w:r>
          </w:p>
        </w:tc>
        <w:sdt>
          <w:sdtPr>
            <w:id w:val="-260143304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1D" w14:textId="66C9D724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1054655636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1E" w14:textId="5AE82E1F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C23" w14:textId="77777777">
        <w:trPr>
          <w:trHeight w:val="442"/>
        </w:trPr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20" w14:textId="77777777" w:rsidR="0093094A" w:rsidRDefault="004801DD">
            <w:pPr>
              <w:pStyle w:val="Anhang"/>
              <w:jc w:val="left"/>
              <w:rPr>
                <w:lang w:val="fr-CH"/>
              </w:rPr>
            </w:pPr>
            <w:r>
              <w:rPr>
                <w:lang w:val="fr-CH"/>
              </w:rPr>
              <w:t>Date de naissance</w:t>
            </w:r>
          </w:p>
        </w:tc>
        <w:sdt>
          <w:sdtPr>
            <w:id w:val="-395132471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21" w14:textId="535BD91A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1441834265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22" w14:textId="5C96D550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C27" w14:textId="77777777">
        <w:trPr>
          <w:trHeight w:val="442"/>
        </w:trPr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24" w14:textId="77777777" w:rsidR="0093094A" w:rsidRDefault="004801DD">
            <w:pPr>
              <w:pStyle w:val="Anhang"/>
              <w:jc w:val="left"/>
              <w:rPr>
                <w:lang w:val="fr-CH"/>
              </w:rPr>
            </w:pPr>
            <w:r>
              <w:rPr>
                <w:lang w:val="fr-CH"/>
              </w:rPr>
              <w:t>Lieu d’origine / nationalité</w:t>
            </w:r>
          </w:p>
        </w:tc>
        <w:sdt>
          <w:sdtPr>
            <w:id w:val="-267312579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25" w14:textId="60FE2B52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232009608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26" w14:textId="72DE7894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C2B" w14:textId="77777777">
        <w:trPr>
          <w:trHeight w:val="442"/>
        </w:trPr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28" w14:textId="77777777" w:rsidR="0093094A" w:rsidRDefault="004801DD">
            <w:pPr>
              <w:pStyle w:val="Anhang"/>
              <w:jc w:val="left"/>
              <w:rPr>
                <w:lang w:val="fr-CH"/>
              </w:rPr>
            </w:pPr>
            <w:r>
              <w:rPr>
                <w:lang w:val="fr-CH"/>
              </w:rPr>
              <w:t>Adresse</w:t>
            </w:r>
          </w:p>
        </w:tc>
        <w:sdt>
          <w:sdtPr>
            <w:id w:val="-519163131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29" w14:textId="4A1387E3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292297855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2A" w14:textId="1A64D455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C2F" w14:textId="77777777">
        <w:trPr>
          <w:trHeight w:val="442"/>
        </w:trPr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2C" w14:textId="77777777" w:rsidR="0093094A" w:rsidRDefault="004801DD">
            <w:pPr>
              <w:pStyle w:val="Anhang"/>
              <w:jc w:val="left"/>
              <w:rPr>
                <w:lang w:val="fr-CH"/>
              </w:rPr>
            </w:pPr>
            <w:r>
              <w:rPr>
                <w:lang w:val="fr-CH"/>
              </w:rPr>
              <w:t xml:space="preserve">Tél. </w:t>
            </w:r>
          </w:p>
        </w:tc>
        <w:sdt>
          <w:sdtPr>
            <w:id w:val="-471591642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2D" w14:textId="58B3AD77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574281457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2E" w14:textId="3EE54273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C33" w14:textId="77777777">
        <w:trPr>
          <w:trHeight w:val="442"/>
        </w:trPr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30" w14:textId="77777777" w:rsidR="0093094A" w:rsidRDefault="004801DD">
            <w:pPr>
              <w:pStyle w:val="Anhang"/>
              <w:jc w:val="left"/>
              <w:rPr>
                <w:lang w:val="fr-CH"/>
              </w:rPr>
            </w:pPr>
            <w:proofErr w:type="gramStart"/>
            <w:r>
              <w:rPr>
                <w:lang w:val="fr-CH"/>
              </w:rPr>
              <w:lastRenderedPageBreak/>
              <w:t>E-mail</w:t>
            </w:r>
            <w:proofErr w:type="gramEnd"/>
          </w:p>
        </w:tc>
        <w:sdt>
          <w:sdtPr>
            <w:id w:val="1516963077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31" w14:textId="73C3B9AE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1478888683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1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32" w14:textId="676DAB76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</w:tbl>
    <w:p w14:paraId="41549C34" w14:textId="77777777" w:rsidR="0093094A" w:rsidRPr="005E5B04" w:rsidRDefault="0093094A">
      <w:pPr>
        <w:pStyle w:val="berschrift2"/>
        <w:rPr>
          <w:lang w:val="de-DE"/>
        </w:rPr>
      </w:pPr>
    </w:p>
    <w:p w14:paraId="41549C35" w14:textId="77777777" w:rsidR="0093094A" w:rsidRDefault="004801DD">
      <w:pPr>
        <w:pStyle w:val="berschrift2"/>
        <w:rPr>
          <w:lang w:val="fr-CH"/>
        </w:rPr>
      </w:pPr>
      <w:r>
        <w:rPr>
          <w:lang w:val="fr-CH"/>
        </w:rPr>
        <w:t xml:space="preserve">Société d’audit </w:t>
      </w:r>
      <w:proofErr w:type="gramStart"/>
      <w:r>
        <w:rPr>
          <w:lang w:val="fr-CH"/>
        </w:rPr>
        <w:t>LBA:</w:t>
      </w:r>
      <w:proofErr w:type="gramEnd"/>
    </w:p>
    <w:tbl>
      <w:tblPr>
        <w:tblW w:w="109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38"/>
        <w:gridCol w:w="6899"/>
      </w:tblGrid>
      <w:tr w:rsidR="0093094A" w14:paraId="41549C38" w14:textId="77777777">
        <w:trPr>
          <w:trHeight w:val="434"/>
        </w:trPr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36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>Raison sociale</w:t>
            </w:r>
          </w:p>
        </w:tc>
        <w:sdt>
          <w:sdtPr>
            <w:id w:val="-1572962204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89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37" w14:textId="68C8B37A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C3B" w14:textId="77777777">
        <w:trPr>
          <w:trHeight w:val="427"/>
        </w:trPr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39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>Siège / adresse</w:t>
            </w:r>
          </w:p>
        </w:tc>
        <w:sdt>
          <w:sdtPr>
            <w:id w:val="-1724517057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89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3A" w14:textId="755A6A06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C3E" w14:textId="77777777">
        <w:trPr>
          <w:trHeight w:val="419"/>
        </w:trPr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3C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>Tel.</w:t>
            </w:r>
          </w:p>
        </w:tc>
        <w:sdt>
          <w:sdtPr>
            <w:id w:val="1065994885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89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3D" w14:textId="567D96E2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C41" w14:textId="77777777">
        <w:trPr>
          <w:trHeight w:val="397"/>
        </w:trPr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3F" w14:textId="77777777" w:rsidR="0093094A" w:rsidRDefault="004801DD">
            <w:pPr>
              <w:pStyle w:val="Anhang"/>
              <w:rPr>
                <w:lang w:val="fr-CH"/>
              </w:rPr>
            </w:pPr>
            <w:proofErr w:type="gramStart"/>
            <w:r>
              <w:rPr>
                <w:lang w:val="fr-CH"/>
              </w:rPr>
              <w:t>E-mail</w:t>
            </w:r>
            <w:proofErr w:type="gramEnd"/>
          </w:p>
        </w:tc>
        <w:sdt>
          <w:sdtPr>
            <w:id w:val="700596549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89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40" w14:textId="1E041702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C44" w14:textId="77777777">
        <w:trPr>
          <w:trHeight w:val="417"/>
        </w:trPr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42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>Date de clôture</w:t>
            </w:r>
          </w:p>
        </w:tc>
        <w:sdt>
          <w:sdtPr>
            <w:id w:val="-2017760715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89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43" w14:textId="6C55BE1D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</w:tbl>
    <w:p w14:paraId="41549C45" w14:textId="77777777" w:rsidR="0093094A" w:rsidRPr="005E5B04" w:rsidRDefault="0093094A">
      <w:pPr>
        <w:pStyle w:val="berschrift2"/>
        <w:ind w:left="0" w:firstLine="0"/>
        <w:rPr>
          <w:lang w:val="de-DE"/>
        </w:rPr>
      </w:pPr>
    </w:p>
    <w:p w14:paraId="41549C46" w14:textId="77777777" w:rsidR="0093094A" w:rsidRDefault="004801DD">
      <w:pPr>
        <w:pStyle w:val="berschrift2"/>
        <w:rPr>
          <w:lang w:val="fr-CH"/>
        </w:rPr>
      </w:pPr>
      <w:r>
        <w:rPr>
          <w:lang w:val="fr-CH"/>
        </w:rPr>
        <w:t xml:space="preserve">Indications relatives à la </w:t>
      </w:r>
      <w:proofErr w:type="gramStart"/>
      <w:r>
        <w:rPr>
          <w:lang w:val="fr-CH"/>
        </w:rPr>
        <w:t>révision:</w:t>
      </w:r>
      <w:proofErr w:type="gramEnd"/>
    </w:p>
    <w:tbl>
      <w:tblPr>
        <w:tblW w:w="109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38"/>
        <w:gridCol w:w="6899"/>
      </w:tblGrid>
      <w:tr w:rsidR="0093094A" w14:paraId="41549C49" w14:textId="77777777">
        <w:trPr>
          <w:trHeight w:val="434"/>
        </w:trPr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47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>Date de clôture des comptes</w:t>
            </w:r>
          </w:p>
        </w:tc>
        <w:sdt>
          <w:sdtPr>
            <w:id w:val="-1085917320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89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48" w14:textId="1CD5465F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C4E" w14:textId="77777777">
        <w:trPr>
          <w:trHeight w:val="427"/>
        </w:trPr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4A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>Renonciation au contrôle restreint</w:t>
            </w:r>
          </w:p>
          <w:p w14:paraId="41549C4B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>(</w:t>
            </w:r>
            <w:proofErr w:type="spellStart"/>
            <w:r>
              <w:rPr>
                <w:lang w:val="fr-CH"/>
              </w:rPr>
              <w:t>Opting</w:t>
            </w:r>
            <w:proofErr w:type="spellEnd"/>
            <w:r>
              <w:rPr>
                <w:lang w:val="fr-CH"/>
              </w:rPr>
              <w:t>-out)</w:t>
            </w:r>
          </w:p>
        </w:tc>
        <w:tc>
          <w:tcPr>
            <w:tcW w:w="6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549C4C" w14:textId="6E4C5950" w:rsidR="0093094A" w:rsidRDefault="004801DD">
            <w:pPr>
              <w:tabs>
                <w:tab w:val="left" w:pos="355"/>
                <w:tab w:val="left" w:pos="1348"/>
              </w:tabs>
              <w:spacing w:line="240" w:lineRule="auto"/>
              <w:jc w:val="both"/>
            </w:pPr>
            <w:r>
              <w:rPr>
                <w:rFonts w:eastAsia="MS Gothic" w:cs="Times New Roman"/>
                <w:sz w:val="20"/>
                <w:szCs w:val="20"/>
                <w:lang w:val="fr-CH" w:eastAsia="en-US"/>
              </w:rPr>
              <w:t xml:space="preserve">     </w:t>
            </w:r>
            <w:r>
              <w:rPr>
                <w:rFonts w:cs="Times New Roman"/>
                <w:sz w:val="20"/>
                <w:szCs w:val="20"/>
                <w:lang w:val="fr-CH" w:eastAsia="en-US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  <w:lang w:val="fr-CH"/>
                </w:rPr>
                <w:id w:val="-4894840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5B04">
                  <w:rPr>
                    <w:rFonts w:ascii="MS Gothic" w:eastAsia="MS Gothic" w:hAnsi="MS Gothic" w:cs="Times New Roman" w:hint="eastAsia"/>
                    <w:sz w:val="20"/>
                    <w:szCs w:val="20"/>
                    <w:lang w:val="fr-CH"/>
                  </w:rPr>
                  <w:t>☐</w:t>
                </w:r>
              </w:sdtContent>
            </w:sdt>
            <w:r>
              <w:rPr>
                <w:lang w:val="fr-CH"/>
              </w:rPr>
              <w:t xml:space="preserve"> </w:t>
            </w:r>
            <w:r>
              <w:rPr>
                <w:rFonts w:cs="Times New Roman"/>
                <w:sz w:val="20"/>
                <w:szCs w:val="20"/>
                <w:lang w:eastAsia="en-US"/>
              </w:rPr>
              <w:t>Oui</w:t>
            </w:r>
          </w:p>
          <w:p w14:paraId="41549C4D" w14:textId="3D853B33" w:rsidR="0093094A" w:rsidRDefault="004801DD">
            <w:pPr>
              <w:tabs>
                <w:tab w:val="left" w:pos="355"/>
                <w:tab w:val="left" w:pos="1348"/>
              </w:tabs>
              <w:spacing w:line="240" w:lineRule="auto"/>
              <w:jc w:val="both"/>
            </w:pPr>
            <w:r>
              <w:rPr>
                <w:rFonts w:eastAsia="MS Gothic" w:cs="Times New Roman"/>
                <w:sz w:val="20"/>
                <w:szCs w:val="20"/>
                <w:lang w:eastAsia="en-US"/>
              </w:rPr>
              <w:t xml:space="preserve">      </w:t>
            </w:r>
            <w:sdt>
              <w:sdtPr>
                <w:rPr>
                  <w:rFonts w:eastAsia="MS Gothic" w:cs="Times New Roman"/>
                  <w:sz w:val="20"/>
                  <w:szCs w:val="20"/>
                  <w:lang w:val="fr-CH"/>
                </w:rPr>
                <w:id w:val="-6699460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5B04">
                  <w:rPr>
                    <w:rFonts w:ascii="MS Gothic" w:eastAsia="MS Gothic" w:hAnsi="MS Gothic" w:cs="Times New Roman" w:hint="eastAsia"/>
                    <w:sz w:val="20"/>
                    <w:szCs w:val="20"/>
                    <w:lang w:val="fr-CH"/>
                  </w:rPr>
                  <w:t>☐</w:t>
                </w:r>
              </w:sdtContent>
            </w:sdt>
            <w:r>
              <w:rPr>
                <w:lang w:val="fr-CH"/>
              </w:rPr>
              <w:t xml:space="preserve"> </w:t>
            </w:r>
            <w:r>
              <w:rPr>
                <w:rFonts w:cs="Times New Roman"/>
                <w:sz w:val="20"/>
                <w:szCs w:val="20"/>
                <w:lang w:eastAsia="en-US"/>
              </w:rPr>
              <w:t>Non</w:t>
            </w:r>
          </w:p>
        </w:tc>
      </w:tr>
      <w:tr w:rsidR="0093094A" w14:paraId="41549C52" w14:textId="77777777">
        <w:trPr>
          <w:trHeight w:val="419"/>
        </w:trPr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4F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>Si non, raison sociale de l’organe de</w:t>
            </w:r>
          </w:p>
          <w:p w14:paraId="41549C50" w14:textId="77777777" w:rsidR="0093094A" w:rsidRDefault="004801DD">
            <w:pPr>
              <w:pStyle w:val="Anhang"/>
              <w:rPr>
                <w:lang w:val="fr-CH"/>
              </w:rPr>
            </w:pPr>
            <w:proofErr w:type="gramStart"/>
            <w:r>
              <w:rPr>
                <w:lang w:val="fr-CH"/>
              </w:rPr>
              <w:t>révision</w:t>
            </w:r>
            <w:proofErr w:type="gramEnd"/>
          </w:p>
        </w:tc>
        <w:sdt>
          <w:sdtPr>
            <w:id w:val="1618417461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89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51" w14:textId="54A90BF3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C55" w14:textId="77777777">
        <w:trPr>
          <w:trHeight w:val="397"/>
        </w:trPr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53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>Siège / adresse de l’organe de révision</w:t>
            </w:r>
          </w:p>
        </w:tc>
        <w:sdt>
          <w:sdtPr>
            <w:id w:val="76873192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89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54" w14:textId="085E38B4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C58" w14:textId="77777777">
        <w:trPr>
          <w:trHeight w:val="417"/>
        </w:trPr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56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>Tél. de l’organe de révision</w:t>
            </w:r>
          </w:p>
        </w:tc>
        <w:sdt>
          <w:sdtPr>
            <w:id w:val="-1143194526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89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57" w14:textId="61931344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C5B" w14:textId="77777777">
        <w:trPr>
          <w:trHeight w:val="417"/>
        </w:trPr>
        <w:tc>
          <w:tcPr>
            <w:tcW w:w="4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59" w14:textId="77777777" w:rsidR="0093094A" w:rsidRDefault="004801DD">
            <w:pPr>
              <w:pStyle w:val="Anhang"/>
              <w:rPr>
                <w:lang w:val="fr-CH"/>
              </w:rPr>
            </w:pPr>
            <w:proofErr w:type="gramStart"/>
            <w:r>
              <w:rPr>
                <w:lang w:val="fr-CH"/>
              </w:rPr>
              <w:t>E-mail</w:t>
            </w:r>
            <w:proofErr w:type="gramEnd"/>
            <w:r>
              <w:rPr>
                <w:lang w:val="fr-CH"/>
              </w:rPr>
              <w:t xml:space="preserve"> de l’organe de révision</w:t>
            </w:r>
          </w:p>
        </w:tc>
        <w:sdt>
          <w:sdtPr>
            <w:id w:val="850300582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89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5A" w14:textId="647C7673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</w:tbl>
    <w:p w14:paraId="41549C5C" w14:textId="77777777" w:rsidR="0093094A" w:rsidRPr="005E5B04" w:rsidRDefault="0093094A">
      <w:pPr>
        <w:pStyle w:val="berschrift2"/>
        <w:ind w:left="0" w:firstLine="0"/>
      </w:pPr>
    </w:p>
    <w:p w14:paraId="41549C5D" w14:textId="77777777" w:rsidR="0093094A" w:rsidRDefault="004801DD">
      <w:pPr>
        <w:pStyle w:val="berschrift2"/>
        <w:ind w:left="0" w:firstLine="0"/>
        <w:rPr>
          <w:lang w:val="fr-CH"/>
        </w:rPr>
      </w:pPr>
      <w:r>
        <w:rPr>
          <w:lang w:val="fr-CH"/>
        </w:rPr>
        <w:t>Employé(e)</w:t>
      </w:r>
      <w:proofErr w:type="gramStart"/>
      <w:r>
        <w:rPr>
          <w:lang w:val="fr-CH"/>
        </w:rPr>
        <w:t>s:</w:t>
      </w:r>
      <w:proofErr w:type="gramEnd"/>
    </w:p>
    <w:p w14:paraId="41549C5E" w14:textId="77777777" w:rsidR="0093094A" w:rsidRDefault="004801DD">
      <w:pPr>
        <w:pStyle w:val="Anhang"/>
        <w:rPr>
          <w:lang w:val="fr-CH"/>
        </w:rPr>
      </w:pPr>
      <w:r>
        <w:rPr>
          <w:lang w:val="fr-CH"/>
        </w:rPr>
        <w:t>Nombre de collaborateurs/collaboratrices dans les domaines mentionnés ci-dessous</w:t>
      </w:r>
    </w:p>
    <w:tbl>
      <w:tblPr>
        <w:tblW w:w="109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73"/>
        <w:gridCol w:w="4862"/>
        <w:gridCol w:w="3002"/>
      </w:tblGrid>
      <w:tr w:rsidR="0093094A" w14:paraId="41549C62" w14:textId="77777777">
        <w:trPr>
          <w:trHeight w:val="377"/>
        </w:trPr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5F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>Nombre total d’employés en %</w:t>
            </w:r>
          </w:p>
        </w:tc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60" w14:textId="77777777" w:rsidR="0093094A" w:rsidRDefault="004801DD">
            <w:pPr>
              <w:pStyle w:val="Anhang"/>
            </w:pPr>
            <w:r>
              <w:rPr>
                <w:lang w:val="fr-CH"/>
              </w:rPr>
              <w:t>Suivi des clients</w:t>
            </w:r>
            <w:r>
              <w:rPr>
                <w:rStyle w:val="Funotenzeichen"/>
                <w:lang w:val="fr-CH"/>
              </w:rPr>
              <w:t xml:space="preserve"> </w:t>
            </w:r>
            <w:r>
              <w:rPr>
                <w:rStyle w:val="Funotenzeichen"/>
                <w:lang w:val="fr-CH"/>
              </w:rPr>
              <w:footnoteReference w:id="7"/>
            </w: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61" w14:textId="77777777" w:rsidR="0093094A" w:rsidRDefault="004801DD">
            <w:pPr>
              <w:pStyle w:val="Anhang"/>
            </w:pPr>
            <w:r>
              <w:rPr>
                <w:lang w:val="fr-CH"/>
              </w:rPr>
              <w:t>Administration</w:t>
            </w:r>
            <w:r>
              <w:rPr>
                <w:rStyle w:val="Funotenzeichen"/>
                <w:lang w:val="fr-CH"/>
              </w:rPr>
              <w:footnoteReference w:id="8"/>
            </w:r>
          </w:p>
        </w:tc>
      </w:tr>
      <w:tr w:rsidR="0093094A" w14:paraId="41549C66" w14:textId="77777777">
        <w:trPr>
          <w:trHeight w:val="391"/>
        </w:trPr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63" w14:textId="0B5FE84C" w:rsidR="005E5B04" w:rsidRPr="005E5B04" w:rsidRDefault="004801DD">
            <w:pPr>
              <w:pStyle w:val="Anhang"/>
              <w:rPr>
                <w:lang w:val="de-DE"/>
              </w:rPr>
            </w:pPr>
            <w:proofErr w:type="spellStart"/>
            <w:proofErr w:type="gramStart"/>
            <w:r w:rsidRPr="005E5B04">
              <w:rPr>
                <w:lang w:val="de-DE"/>
              </w:rPr>
              <w:t>Nombre</w:t>
            </w:r>
            <w:proofErr w:type="spellEnd"/>
            <w:r w:rsidRPr="005E5B04">
              <w:rPr>
                <w:lang w:val="de-DE"/>
              </w:rPr>
              <w:t> :</w:t>
            </w:r>
            <w:proofErr w:type="gramEnd"/>
            <w:r w:rsidR="005E5B04">
              <w:rPr>
                <w:rFonts w:cs="Times New Roman"/>
                <w:sz w:val="24"/>
                <w:lang w:eastAsia="en-US"/>
              </w:rPr>
              <w:t xml:space="preserve"> </w:t>
            </w:r>
            <w:sdt>
              <w:sdtPr>
                <w:rPr>
                  <w:rFonts w:cs="Times New Roman"/>
                  <w:sz w:val="24"/>
                  <w:lang w:eastAsia="en-US"/>
                </w:rPr>
                <w:id w:val="1663120784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5E5B04" w:rsidRPr="00670D3F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64" w14:textId="5394D67B" w:rsidR="0093094A" w:rsidRDefault="004801DD">
            <w:pPr>
              <w:pStyle w:val="Anhang"/>
            </w:pPr>
            <w:proofErr w:type="spellStart"/>
            <w:proofErr w:type="gramStart"/>
            <w:r w:rsidRPr="005E5B04">
              <w:rPr>
                <w:lang w:val="de-DE"/>
              </w:rPr>
              <w:t>Nombre</w:t>
            </w:r>
            <w:proofErr w:type="spellEnd"/>
            <w:r w:rsidRPr="005E5B04">
              <w:rPr>
                <w:lang w:val="de-DE"/>
              </w:rPr>
              <w:t> :</w:t>
            </w:r>
            <w:proofErr w:type="gramEnd"/>
            <w:r w:rsidRPr="005E5B04">
              <w:rPr>
                <w:lang w:val="de-DE"/>
              </w:rPr>
              <w:t xml:space="preserve"> </w:t>
            </w:r>
            <w:sdt>
              <w:sdtPr>
                <w:rPr>
                  <w:lang w:val="fr-CH"/>
                </w:rPr>
                <w:id w:val="-1797677489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5E5B04" w:rsidRPr="00670D3F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65" w14:textId="0791ABE7" w:rsidR="0093094A" w:rsidRDefault="004801DD">
            <w:pPr>
              <w:pStyle w:val="Anhang"/>
            </w:pPr>
            <w:proofErr w:type="spellStart"/>
            <w:proofErr w:type="gramStart"/>
            <w:r w:rsidRPr="005E5B04">
              <w:rPr>
                <w:lang w:val="de-DE"/>
              </w:rPr>
              <w:t>Nombre</w:t>
            </w:r>
            <w:proofErr w:type="spellEnd"/>
            <w:r w:rsidRPr="005E5B04">
              <w:rPr>
                <w:lang w:val="de-DE"/>
              </w:rPr>
              <w:t> :</w:t>
            </w:r>
            <w:proofErr w:type="gramEnd"/>
            <w:r w:rsidRPr="005E5B04">
              <w:rPr>
                <w:lang w:val="de-DE"/>
              </w:rPr>
              <w:t xml:space="preserve"> </w:t>
            </w:r>
            <w:sdt>
              <w:sdtPr>
                <w:rPr>
                  <w:lang w:val="fr-CH"/>
                </w:rPr>
                <w:id w:val="-1178650241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5E5B04" w:rsidRPr="00670D3F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</w:tbl>
    <w:p w14:paraId="41549C67" w14:textId="77777777" w:rsidR="0093094A" w:rsidRDefault="004801DD">
      <w:pPr>
        <w:pStyle w:val="berschrift2"/>
        <w:ind w:left="0" w:firstLine="0"/>
        <w:rPr>
          <w:lang w:val="fr-CH"/>
        </w:rPr>
      </w:pPr>
      <w:r>
        <w:rPr>
          <w:lang w:val="fr-CH"/>
        </w:rPr>
        <w:t xml:space="preserve">Délégation de tâches / </w:t>
      </w:r>
      <w:proofErr w:type="gramStart"/>
      <w:r>
        <w:rPr>
          <w:lang w:val="fr-CH"/>
        </w:rPr>
        <w:t>Outsourcing:</w:t>
      </w:r>
      <w:proofErr w:type="gramEnd"/>
    </w:p>
    <w:p w14:paraId="41549C68" w14:textId="77777777" w:rsidR="0093094A" w:rsidRDefault="004801DD">
      <w:pPr>
        <w:pStyle w:val="Anhang"/>
        <w:rPr>
          <w:lang w:val="fr-CH"/>
        </w:rPr>
      </w:pPr>
      <w:r>
        <w:rPr>
          <w:lang w:val="fr-CH"/>
        </w:rPr>
        <w:t xml:space="preserve">Description détaillée des activités déléguées et de la personne en </w:t>
      </w:r>
      <w:proofErr w:type="gramStart"/>
      <w:r>
        <w:rPr>
          <w:lang w:val="fr-CH"/>
        </w:rPr>
        <w:t>charge:</w:t>
      </w:r>
      <w:proofErr w:type="gramEnd"/>
    </w:p>
    <w:tbl>
      <w:tblPr>
        <w:tblW w:w="109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937"/>
      </w:tblGrid>
      <w:tr w:rsidR="0093094A" w14:paraId="41549C6A" w14:textId="77777777">
        <w:trPr>
          <w:trHeight w:val="820"/>
        </w:trPr>
        <w:sdt>
          <w:sdtPr>
            <w:id w:val="1844116453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1093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  <w:vAlign w:val="center"/>
              </w:tcPr>
              <w:p w14:paraId="41549C69" w14:textId="7A91D262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</w:tbl>
    <w:p w14:paraId="41549C6B" w14:textId="77777777" w:rsidR="0093094A" w:rsidRDefault="004801DD">
      <w:pPr>
        <w:pStyle w:val="berschrift2"/>
      </w:pPr>
      <w:r>
        <w:rPr>
          <w:lang w:val="fr-CH"/>
        </w:rPr>
        <w:lastRenderedPageBreak/>
        <w:t>Fortune gérée</w:t>
      </w:r>
      <w:r>
        <w:rPr>
          <w:rStyle w:val="Funotenzeichen"/>
          <w:lang w:val="fr-CH"/>
        </w:rPr>
        <w:t xml:space="preserve"> </w:t>
      </w:r>
      <w:r>
        <w:rPr>
          <w:rStyle w:val="Funotenzeichen"/>
          <w:lang w:val="fr-CH"/>
        </w:rPr>
        <w:footnoteReference w:id="9"/>
      </w:r>
      <w:r>
        <w:rPr>
          <w:lang w:val="fr-CH"/>
        </w:rPr>
        <w:t xml:space="preserve"> :</w:t>
      </w:r>
    </w:p>
    <w:tbl>
      <w:tblPr>
        <w:tblW w:w="109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54"/>
        <w:gridCol w:w="2302"/>
        <w:gridCol w:w="1577"/>
        <w:gridCol w:w="2284"/>
        <w:gridCol w:w="1720"/>
      </w:tblGrid>
      <w:tr w:rsidR="0093094A" w:rsidRPr="00FB00BD" w14:paraId="41549C6E" w14:textId="77777777">
        <w:trPr>
          <w:trHeight w:val="375"/>
        </w:trPr>
        <w:tc>
          <w:tcPr>
            <w:tcW w:w="5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6C" w14:textId="2EE28055" w:rsidR="0093094A" w:rsidRDefault="00FB00BD">
            <w:pPr>
              <w:pStyle w:val="Anhang"/>
              <w:tabs>
                <w:tab w:val="left" w:pos="284"/>
              </w:tabs>
              <w:ind w:left="273" w:hanging="273"/>
            </w:pPr>
            <w:sdt>
              <w:sdtPr>
                <w:rPr>
                  <w:rFonts w:ascii="MS Gothic" w:eastAsia="MS Gothic" w:hAnsi="MS Gothic"/>
                  <w:lang w:val="fr-CH"/>
                </w:rPr>
                <w:id w:val="11407710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5B04">
                  <w:rPr>
                    <w:rFonts w:ascii="MS Gothic" w:eastAsia="MS Gothic" w:hAnsi="MS Gothic" w:hint="eastAsia"/>
                    <w:lang w:val="fr-CH"/>
                  </w:rPr>
                  <w:t>☐</w:t>
                </w:r>
              </w:sdtContent>
            </w:sdt>
            <w:r w:rsidR="004801DD">
              <w:rPr>
                <w:lang w:val="fr-CH"/>
              </w:rPr>
              <w:tab/>
              <w:t xml:space="preserve">&lt; CHF 100 </w:t>
            </w:r>
            <w:proofErr w:type="spellStart"/>
            <w:r w:rsidR="004801DD">
              <w:rPr>
                <w:lang w:val="fr-CH"/>
              </w:rPr>
              <w:t>Mio</w:t>
            </w:r>
            <w:proofErr w:type="spellEnd"/>
            <w:r w:rsidR="004801DD">
              <w:rPr>
                <w:lang w:val="fr-CH"/>
              </w:rPr>
              <w:t xml:space="preserve">. </w:t>
            </w:r>
          </w:p>
        </w:tc>
        <w:tc>
          <w:tcPr>
            <w:tcW w:w="55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6D" w14:textId="7D587A25" w:rsidR="0093094A" w:rsidRPr="004801DD" w:rsidRDefault="00FB00BD">
            <w:pPr>
              <w:pStyle w:val="Anhang"/>
              <w:tabs>
                <w:tab w:val="left" w:pos="284"/>
              </w:tabs>
              <w:ind w:left="273" w:hanging="273"/>
              <w:rPr>
                <w:lang w:val="it-IT"/>
              </w:rPr>
            </w:pPr>
            <w:sdt>
              <w:sdtPr>
                <w:rPr>
                  <w:rFonts w:ascii="Segoe UI Symbol" w:hAnsi="Segoe UI Symbol" w:cs="Segoe UI Symbol"/>
                  <w:lang w:val="it-IT"/>
                </w:rPr>
                <w:id w:val="-1980216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5B04">
                  <w:rPr>
                    <w:rFonts w:ascii="MS Gothic" w:eastAsia="MS Gothic" w:hAnsi="MS Gothic" w:cs="Segoe UI Symbol" w:hint="eastAsia"/>
                    <w:lang w:val="it-IT"/>
                  </w:rPr>
                  <w:t>☐</w:t>
                </w:r>
              </w:sdtContent>
            </w:sdt>
            <w:r w:rsidR="004801DD">
              <w:rPr>
                <w:lang w:val="it-CH"/>
              </w:rPr>
              <w:tab/>
              <w:t>&gt; CHF 750 Mio. et &lt; CHF 1 Mia.</w:t>
            </w:r>
          </w:p>
        </w:tc>
      </w:tr>
      <w:tr w:rsidR="0093094A" w:rsidRPr="00FB00BD" w14:paraId="41549C71" w14:textId="77777777">
        <w:trPr>
          <w:trHeight w:val="371"/>
        </w:trPr>
        <w:tc>
          <w:tcPr>
            <w:tcW w:w="5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6F" w14:textId="425C2935" w:rsidR="0093094A" w:rsidRPr="004801DD" w:rsidRDefault="00FB00BD">
            <w:pPr>
              <w:pStyle w:val="table"/>
              <w:rPr>
                <w:lang w:val="it-IT"/>
              </w:rPr>
            </w:pPr>
            <w:sdt>
              <w:sdtPr>
                <w:rPr>
                  <w:rFonts w:ascii="Segoe UI Symbol" w:hAnsi="Segoe UI Symbol" w:cs="Segoe UI Symbol"/>
                  <w:lang w:val="it-IT"/>
                </w:rPr>
                <w:id w:val="2006323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5B04">
                  <w:rPr>
                    <w:rFonts w:ascii="MS Gothic" w:eastAsia="MS Gothic" w:hAnsi="MS Gothic" w:cs="Segoe UI Symbol" w:hint="eastAsia"/>
                    <w:lang w:val="it-IT"/>
                  </w:rPr>
                  <w:t>☐</w:t>
                </w:r>
              </w:sdtContent>
            </w:sdt>
            <w:r w:rsidR="004801DD">
              <w:rPr>
                <w:lang w:val="it-CH"/>
              </w:rPr>
              <w:tab/>
              <w:t>&gt; CHF 100 Mio. et &lt; CHF 250 Mio.</w:t>
            </w:r>
          </w:p>
        </w:tc>
        <w:tc>
          <w:tcPr>
            <w:tcW w:w="55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70" w14:textId="7C8D3AF1" w:rsidR="0093094A" w:rsidRPr="004801DD" w:rsidRDefault="00FB00BD">
            <w:pPr>
              <w:pStyle w:val="Anhang"/>
              <w:tabs>
                <w:tab w:val="left" w:pos="284"/>
              </w:tabs>
              <w:ind w:left="273" w:hanging="273"/>
              <w:rPr>
                <w:lang w:val="it-IT"/>
              </w:rPr>
            </w:pPr>
            <w:sdt>
              <w:sdtPr>
                <w:rPr>
                  <w:rFonts w:ascii="Segoe UI Symbol" w:hAnsi="Segoe UI Symbol" w:cs="Segoe UI Symbol"/>
                  <w:lang w:val="it-IT"/>
                </w:rPr>
                <w:id w:val="-12245173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5B04">
                  <w:rPr>
                    <w:rFonts w:ascii="MS Gothic" w:eastAsia="MS Gothic" w:hAnsi="MS Gothic" w:cs="Segoe UI Symbol" w:hint="eastAsia"/>
                    <w:lang w:val="it-IT"/>
                  </w:rPr>
                  <w:t>☐</w:t>
                </w:r>
              </w:sdtContent>
            </w:sdt>
            <w:r w:rsidR="004801DD">
              <w:rPr>
                <w:lang w:val="it-CH"/>
              </w:rPr>
              <w:tab/>
              <w:t>&gt; CHF 1 Mia. et &lt; CHF 3 Mia.</w:t>
            </w:r>
          </w:p>
        </w:tc>
      </w:tr>
      <w:tr w:rsidR="0093094A" w:rsidRPr="00FB00BD" w14:paraId="41549C74" w14:textId="77777777">
        <w:trPr>
          <w:trHeight w:val="371"/>
        </w:trPr>
        <w:tc>
          <w:tcPr>
            <w:tcW w:w="5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72" w14:textId="6128954B" w:rsidR="0093094A" w:rsidRPr="004801DD" w:rsidRDefault="00FB00BD">
            <w:pPr>
              <w:pStyle w:val="table"/>
              <w:rPr>
                <w:lang w:val="it-IT"/>
              </w:rPr>
            </w:pPr>
            <w:sdt>
              <w:sdtPr>
                <w:rPr>
                  <w:rFonts w:ascii="Segoe UI Symbol" w:hAnsi="Segoe UI Symbol" w:cs="Segoe UI Symbol"/>
                  <w:lang w:val="it-IT"/>
                </w:rPr>
                <w:id w:val="1086659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5B04">
                  <w:rPr>
                    <w:rFonts w:ascii="MS Gothic" w:eastAsia="MS Gothic" w:hAnsi="MS Gothic" w:cs="Segoe UI Symbol" w:hint="eastAsia"/>
                    <w:lang w:val="it-IT"/>
                  </w:rPr>
                  <w:t>☐</w:t>
                </w:r>
              </w:sdtContent>
            </w:sdt>
            <w:r w:rsidR="004801DD">
              <w:rPr>
                <w:lang w:val="it-CH"/>
              </w:rPr>
              <w:tab/>
              <w:t>&gt; CHF 250 Mio. et &lt; CHF 500 Mio.</w:t>
            </w:r>
          </w:p>
        </w:tc>
        <w:tc>
          <w:tcPr>
            <w:tcW w:w="55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73" w14:textId="0B8D2D50" w:rsidR="0093094A" w:rsidRPr="004801DD" w:rsidRDefault="00FB00BD">
            <w:pPr>
              <w:pStyle w:val="table"/>
              <w:rPr>
                <w:lang w:val="it-IT"/>
              </w:rPr>
            </w:pPr>
            <w:sdt>
              <w:sdtPr>
                <w:rPr>
                  <w:rFonts w:ascii="Segoe UI Symbol" w:hAnsi="Segoe UI Symbol" w:cs="Segoe UI Symbol"/>
                  <w:lang w:val="it-IT"/>
                </w:rPr>
                <w:id w:val="15493390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5B04">
                  <w:rPr>
                    <w:rFonts w:ascii="MS Gothic" w:eastAsia="MS Gothic" w:hAnsi="MS Gothic" w:cs="Segoe UI Symbol" w:hint="eastAsia"/>
                    <w:lang w:val="it-IT"/>
                  </w:rPr>
                  <w:t>☐</w:t>
                </w:r>
              </w:sdtContent>
            </w:sdt>
            <w:r w:rsidR="004801DD">
              <w:rPr>
                <w:lang w:val="it-CH"/>
              </w:rPr>
              <w:tab/>
              <w:t>&gt; CHF 5 Mia. et &lt; CHF 10 Mia.</w:t>
            </w:r>
          </w:p>
        </w:tc>
      </w:tr>
      <w:tr w:rsidR="0093094A" w14:paraId="41549C77" w14:textId="77777777">
        <w:trPr>
          <w:trHeight w:val="371"/>
        </w:trPr>
        <w:tc>
          <w:tcPr>
            <w:tcW w:w="5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75" w14:textId="2E667071" w:rsidR="0093094A" w:rsidRPr="004801DD" w:rsidRDefault="00FB00BD">
            <w:pPr>
              <w:pStyle w:val="table"/>
              <w:rPr>
                <w:lang w:val="it-IT"/>
              </w:rPr>
            </w:pPr>
            <w:sdt>
              <w:sdtPr>
                <w:rPr>
                  <w:rFonts w:ascii="Segoe UI Symbol" w:hAnsi="Segoe UI Symbol" w:cs="Segoe UI Symbol"/>
                  <w:lang w:val="it-IT"/>
                </w:rPr>
                <w:id w:val="12887084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5B04">
                  <w:rPr>
                    <w:rFonts w:ascii="MS Gothic" w:eastAsia="MS Gothic" w:hAnsi="MS Gothic" w:cs="Segoe UI Symbol" w:hint="eastAsia"/>
                    <w:lang w:val="it-IT"/>
                  </w:rPr>
                  <w:t>☐</w:t>
                </w:r>
              </w:sdtContent>
            </w:sdt>
            <w:r w:rsidR="004801DD">
              <w:rPr>
                <w:lang w:val="da-DK"/>
              </w:rPr>
              <w:tab/>
              <w:t>&gt; CHF 500 Mio. et &lt; CHF 750 Mio.</w:t>
            </w:r>
          </w:p>
        </w:tc>
        <w:tc>
          <w:tcPr>
            <w:tcW w:w="55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76" w14:textId="363DC63E" w:rsidR="0093094A" w:rsidRDefault="00FB00BD">
            <w:pPr>
              <w:pStyle w:val="table"/>
            </w:pPr>
            <w:sdt>
              <w:sdtPr>
                <w:rPr>
                  <w:rFonts w:ascii="MS Gothic" w:eastAsia="MS Gothic" w:hAnsi="MS Gothic"/>
                  <w:lang w:val="fr-CH"/>
                </w:rPr>
                <w:id w:val="-4492439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5B04">
                  <w:rPr>
                    <w:rFonts w:ascii="MS Gothic" w:eastAsia="MS Gothic" w:hAnsi="MS Gothic" w:hint="eastAsia"/>
                    <w:lang w:val="fr-CH"/>
                  </w:rPr>
                  <w:t>☐</w:t>
                </w:r>
              </w:sdtContent>
            </w:sdt>
            <w:r w:rsidR="004801DD">
              <w:rPr>
                <w:lang w:val="fr-CH"/>
              </w:rPr>
              <w:tab/>
              <w:t>&gt; CHF 10 Mia.</w:t>
            </w:r>
          </w:p>
        </w:tc>
      </w:tr>
      <w:tr w:rsidR="0093094A" w:rsidRPr="00FB00BD" w14:paraId="41549C7A" w14:textId="77777777">
        <w:tc>
          <w:tcPr>
            <w:tcW w:w="9217" w:type="dxa"/>
            <w:gridSpan w:val="4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549C78" w14:textId="77777777" w:rsidR="0093094A" w:rsidRPr="004801DD" w:rsidRDefault="004801DD">
            <w:pPr>
              <w:pStyle w:val="berschrift2"/>
              <w:rPr>
                <w:lang w:val="fr-FR"/>
              </w:rPr>
            </w:pPr>
            <w:r>
              <w:rPr>
                <w:lang w:val="fr-CH"/>
              </w:rPr>
              <w:t>Mise en œuvre interne de la révision/Risk/</w:t>
            </w:r>
            <w:proofErr w:type="gramStart"/>
            <w:r>
              <w:rPr>
                <w:lang w:val="fr-CH"/>
              </w:rPr>
              <w:t>Compliance:</w:t>
            </w:r>
            <w:proofErr w:type="gramEnd"/>
            <w:r>
              <w:rPr>
                <w:rStyle w:val="Funotenzeichen"/>
                <w:lang w:val="fr-CH"/>
              </w:rPr>
              <w:t xml:space="preserve"> 6</w:t>
            </w:r>
          </w:p>
        </w:tc>
        <w:tc>
          <w:tcPr>
            <w:tcW w:w="1720" w:type="dxa"/>
          </w:tcPr>
          <w:p w14:paraId="41549C79" w14:textId="77777777" w:rsidR="0093094A" w:rsidRPr="004801DD" w:rsidRDefault="0093094A">
            <w:pPr>
              <w:pStyle w:val="berschrift2"/>
              <w:rPr>
                <w:lang w:val="fr-FR"/>
              </w:rPr>
            </w:pPr>
          </w:p>
        </w:tc>
      </w:tr>
      <w:tr w:rsidR="0093094A" w14:paraId="41549C7E" w14:textId="77777777">
        <w:trPr>
          <w:trHeight w:val="415"/>
        </w:trPr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549C7B" w14:textId="77777777" w:rsidR="0093094A" w:rsidRDefault="0093094A">
            <w:pPr>
              <w:pStyle w:val="Anhang"/>
              <w:rPr>
                <w:lang w:val="fr-CH"/>
              </w:rPr>
            </w:pPr>
          </w:p>
        </w:tc>
        <w:tc>
          <w:tcPr>
            <w:tcW w:w="3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7C" w14:textId="77777777" w:rsidR="0093094A" w:rsidRDefault="004801DD">
            <w:pPr>
              <w:pStyle w:val="Anhang"/>
              <w:rPr>
                <w:b/>
                <w:lang w:val="fr-CH"/>
              </w:rPr>
            </w:pPr>
            <w:r>
              <w:rPr>
                <w:b/>
                <w:lang w:val="fr-CH"/>
              </w:rPr>
              <w:t>1. Responsable Compliance</w:t>
            </w:r>
          </w:p>
        </w:tc>
        <w:tc>
          <w:tcPr>
            <w:tcW w:w="4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7D" w14:textId="77777777" w:rsidR="0093094A" w:rsidRDefault="004801DD">
            <w:pPr>
              <w:pStyle w:val="Anhang"/>
              <w:rPr>
                <w:b/>
                <w:lang w:val="fr-CH"/>
              </w:rPr>
            </w:pPr>
            <w:r>
              <w:rPr>
                <w:b/>
                <w:lang w:val="fr-CH"/>
              </w:rPr>
              <w:t>2. Remplaçant Compliance</w:t>
            </w:r>
          </w:p>
        </w:tc>
      </w:tr>
      <w:tr w:rsidR="0093094A" w14:paraId="41549C82" w14:textId="77777777">
        <w:trPr>
          <w:trHeight w:val="427"/>
        </w:trPr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7F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>Nom</w:t>
            </w:r>
          </w:p>
        </w:tc>
        <w:sdt>
          <w:sdtPr>
            <w:id w:val="1871100705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3879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80" w14:textId="25829E4A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1947375693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004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81" w14:textId="4BE36FD7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C86" w14:textId="77777777">
        <w:trPr>
          <w:trHeight w:val="418"/>
        </w:trPr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83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>Prénom(s)</w:t>
            </w:r>
          </w:p>
        </w:tc>
        <w:sdt>
          <w:sdtPr>
            <w:id w:val="307524348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3879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84" w14:textId="3F152D6B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1622349754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004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85" w14:textId="3E0FA801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C8A" w14:textId="77777777">
        <w:trPr>
          <w:trHeight w:val="425"/>
        </w:trPr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87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>Date de naissance</w:t>
            </w:r>
          </w:p>
        </w:tc>
        <w:sdt>
          <w:sdtPr>
            <w:id w:val="-438215527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3879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88" w14:textId="52C420F4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1632164137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004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89" w14:textId="2E8957FE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C8E" w14:textId="77777777">
        <w:trPr>
          <w:trHeight w:val="417"/>
        </w:trPr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8B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>Lieu d’origine / nationalité</w:t>
            </w:r>
          </w:p>
        </w:tc>
        <w:sdt>
          <w:sdtPr>
            <w:id w:val="-633028318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3879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8C" w14:textId="4EAC272E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1252189697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004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8D" w14:textId="4CB1DE98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C92" w14:textId="77777777">
        <w:trPr>
          <w:trHeight w:val="409"/>
        </w:trPr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8F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>Adresse</w:t>
            </w:r>
          </w:p>
        </w:tc>
        <w:sdt>
          <w:sdtPr>
            <w:id w:val="-1568328758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3879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90" w14:textId="0B65A4E0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340283032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004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91" w14:textId="3183648E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C96" w14:textId="77777777">
        <w:trPr>
          <w:trHeight w:val="415"/>
        </w:trPr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93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>Tél. (privé)</w:t>
            </w:r>
          </w:p>
        </w:tc>
        <w:sdt>
          <w:sdtPr>
            <w:id w:val="-1045136160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3879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94" w14:textId="0175F4E6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793451283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004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95" w14:textId="654865FC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C9A" w14:textId="77777777">
        <w:trPr>
          <w:trHeight w:val="406"/>
        </w:trPr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97" w14:textId="77777777" w:rsidR="0093094A" w:rsidRDefault="004801DD">
            <w:pPr>
              <w:pStyle w:val="Anhang"/>
              <w:rPr>
                <w:lang w:val="fr-CH"/>
              </w:rPr>
            </w:pPr>
            <w:proofErr w:type="gramStart"/>
            <w:r>
              <w:rPr>
                <w:lang w:val="fr-CH"/>
              </w:rPr>
              <w:t>E-mail</w:t>
            </w:r>
            <w:proofErr w:type="gramEnd"/>
          </w:p>
        </w:tc>
        <w:sdt>
          <w:sdtPr>
            <w:id w:val="1424067207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3879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98" w14:textId="5ECFC31B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2069799200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004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99" w14:textId="0383BDC4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:rsidRPr="00FB00BD" w14:paraId="41549C9F" w14:textId="77777777">
        <w:trPr>
          <w:trHeight w:val="406"/>
        </w:trPr>
        <w:tc>
          <w:tcPr>
            <w:tcW w:w="109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9B" w14:textId="5F7D1657" w:rsidR="0093094A" w:rsidRPr="004801DD" w:rsidRDefault="004801DD">
            <w:pPr>
              <w:pStyle w:val="Anhang"/>
              <w:rPr>
                <w:lang w:val="fr-FR"/>
              </w:rPr>
            </w:pPr>
            <w:r>
              <w:rPr>
                <w:lang w:val="fr-CH"/>
              </w:rPr>
              <w:t xml:space="preserve">Les fonctions de </w:t>
            </w:r>
            <w:proofErr w:type="spellStart"/>
            <w:r>
              <w:rPr>
                <w:lang w:val="fr-CH"/>
              </w:rPr>
              <w:t>Riskmanagement</w:t>
            </w:r>
            <w:proofErr w:type="spellEnd"/>
            <w:r>
              <w:rPr>
                <w:lang w:val="fr-CH"/>
              </w:rPr>
              <w:t xml:space="preserve"> et Compliance sont-elles indépendantes des activités génératrices de revenus en termes d’organisation et de </w:t>
            </w:r>
            <w:proofErr w:type="gramStart"/>
            <w:r>
              <w:rPr>
                <w:lang w:val="fr-CH"/>
              </w:rPr>
              <w:t>personnel:</w:t>
            </w:r>
            <w:proofErr w:type="gramEnd"/>
            <w:r>
              <w:rPr>
                <w:lang w:val="fr-CH"/>
              </w:rPr>
              <w:t xml:space="preserve"> </w:t>
            </w:r>
            <w:r>
              <w:rPr>
                <w:szCs w:val="24"/>
                <w:lang w:val="fr-CH"/>
              </w:rPr>
              <w:t xml:space="preserve"> </w:t>
            </w:r>
            <w:sdt>
              <w:sdtPr>
                <w:rPr>
                  <w:lang w:val="fr-CH"/>
                </w:rPr>
                <w:id w:val="-8120927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5B04">
                  <w:rPr>
                    <w:rFonts w:ascii="MS Gothic" w:eastAsia="MS Gothic" w:hAnsi="MS Gothic" w:hint="eastAsia"/>
                    <w:lang w:val="fr-CH"/>
                  </w:rPr>
                  <w:t>☐</w:t>
                </w:r>
              </w:sdtContent>
            </w:sdt>
            <w:r>
              <w:rPr>
                <w:lang w:val="fr-CH"/>
              </w:rPr>
              <w:t xml:space="preserve"> </w:t>
            </w:r>
            <w:r>
              <w:rPr>
                <w:szCs w:val="24"/>
                <w:lang w:val="fr-CH"/>
              </w:rPr>
              <w:t xml:space="preserve">Oui </w:t>
            </w:r>
            <w:sdt>
              <w:sdtPr>
                <w:rPr>
                  <w:lang w:val="fr-CH"/>
                </w:rPr>
                <w:id w:val="2025599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5B04">
                  <w:rPr>
                    <w:rFonts w:ascii="MS Gothic" w:eastAsia="MS Gothic" w:hAnsi="MS Gothic" w:hint="eastAsia"/>
                    <w:lang w:val="fr-CH"/>
                  </w:rPr>
                  <w:t>☐</w:t>
                </w:r>
              </w:sdtContent>
            </w:sdt>
            <w:r>
              <w:rPr>
                <w:szCs w:val="24"/>
                <w:lang w:val="fr-CH"/>
              </w:rPr>
              <w:t xml:space="preserve"> Non</w:t>
            </w:r>
          </w:p>
          <w:p w14:paraId="41549C9C" w14:textId="77777777" w:rsidR="0093094A" w:rsidRDefault="0093094A">
            <w:pPr>
              <w:pStyle w:val="Anhang"/>
              <w:rPr>
                <w:lang w:val="fr-CH"/>
              </w:rPr>
            </w:pPr>
          </w:p>
          <w:p w14:paraId="41549C9D" w14:textId="6CFBD11B" w:rsidR="0093094A" w:rsidRPr="004801DD" w:rsidRDefault="004801DD">
            <w:pPr>
              <w:pStyle w:val="Anhang"/>
              <w:rPr>
                <w:lang w:val="fr-FR"/>
              </w:rPr>
            </w:pPr>
            <w:r>
              <w:rPr>
                <w:lang w:val="fr-CH"/>
              </w:rPr>
              <w:t xml:space="preserve">Existe-t-il une révision interne : </w:t>
            </w:r>
            <w:sdt>
              <w:sdtPr>
                <w:rPr>
                  <w:lang w:val="fr-CH"/>
                </w:rPr>
                <w:id w:val="133917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5B04">
                  <w:rPr>
                    <w:rFonts w:ascii="MS Gothic" w:eastAsia="MS Gothic" w:hAnsi="MS Gothic" w:hint="eastAsia"/>
                    <w:lang w:val="fr-CH"/>
                  </w:rPr>
                  <w:t>☐</w:t>
                </w:r>
              </w:sdtContent>
            </w:sdt>
            <w:r>
              <w:rPr>
                <w:lang w:val="fr-CH"/>
              </w:rPr>
              <w:t xml:space="preserve"> Oui </w:t>
            </w:r>
            <w:sdt>
              <w:sdtPr>
                <w:rPr>
                  <w:lang w:val="fr-CH"/>
                </w:rPr>
                <w:id w:val="-3715428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5B04">
                  <w:rPr>
                    <w:rFonts w:ascii="MS Gothic" w:eastAsia="MS Gothic" w:hAnsi="MS Gothic" w:hint="eastAsia"/>
                    <w:lang w:val="fr-CH"/>
                  </w:rPr>
                  <w:t>☐</w:t>
                </w:r>
              </w:sdtContent>
            </w:sdt>
            <w:r>
              <w:rPr>
                <w:lang w:val="fr-CH"/>
              </w:rPr>
              <w:t xml:space="preserve"> Non</w:t>
            </w:r>
          </w:p>
          <w:p w14:paraId="41549C9E" w14:textId="77777777" w:rsidR="0093094A" w:rsidRDefault="0093094A">
            <w:pPr>
              <w:pStyle w:val="Anhang"/>
              <w:rPr>
                <w:lang w:val="fr-CH"/>
              </w:rPr>
            </w:pPr>
          </w:p>
        </w:tc>
      </w:tr>
    </w:tbl>
    <w:p w14:paraId="41549CA0" w14:textId="77777777" w:rsidR="0093094A" w:rsidRDefault="004801DD">
      <w:pPr>
        <w:pStyle w:val="berschrift1"/>
        <w:rPr>
          <w:lang w:val="fr-CH"/>
        </w:rPr>
      </w:pPr>
      <w:r>
        <w:rPr>
          <w:lang w:val="fr-CH"/>
        </w:rPr>
        <w:t>4.</w:t>
      </w:r>
      <w:r>
        <w:rPr>
          <w:lang w:val="fr-CH"/>
        </w:rPr>
        <w:tab/>
        <w:t>Personne de contact</w:t>
      </w:r>
    </w:p>
    <w:p w14:paraId="41549CA1" w14:textId="77777777" w:rsidR="0093094A" w:rsidRDefault="004801DD">
      <w:pPr>
        <w:pStyle w:val="Anhang"/>
        <w:rPr>
          <w:lang w:val="fr-CH"/>
        </w:rPr>
      </w:pPr>
      <w:r>
        <w:rPr>
          <w:lang w:val="fr-CH"/>
        </w:rPr>
        <w:t xml:space="preserve">La personne de contact de notre entreprise dans le cadre des relations avec AOOS est désigné(e) en la personne </w:t>
      </w:r>
      <w:proofErr w:type="gramStart"/>
      <w:r>
        <w:rPr>
          <w:lang w:val="fr-CH"/>
        </w:rPr>
        <w:t>de:</w:t>
      </w:r>
      <w:proofErr w:type="gramEnd"/>
    </w:p>
    <w:tbl>
      <w:tblPr>
        <w:tblW w:w="109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45"/>
        <w:gridCol w:w="7292"/>
      </w:tblGrid>
      <w:tr w:rsidR="0093094A" w14:paraId="41549CA4" w14:textId="77777777">
        <w:trPr>
          <w:trHeight w:val="427"/>
        </w:trPr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A2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>Nom</w:t>
            </w:r>
          </w:p>
        </w:tc>
        <w:sdt>
          <w:sdtPr>
            <w:id w:val="-422722666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729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A3" w14:textId="5F95CDA2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CA7" w14:textId="77777777">
        <w:trPr>
          <w:trHeight w:val="418"/>
        </w:trPr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A5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>Prénom(s)</w:t>
            </w:r>
          </w:p>
        </w:tc>
        <w:sdt>
          <w:sdtPr>
            <w:id w:val="-283037632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729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A6" w14:textId="2728F245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CAA" w14:textId="77777777">
        <w:trPr>
          <w:trHeight w:val="425"/>
        </w:trPr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A8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>Date de naissance</w:t>
            </w:r>
          </w:p>
        </w:tc>
        <w:sdt>
          <w:sdtPr>
            <w:id w:val="-1808692923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729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A9" w14:textId="447580A3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CAD" w14:textId="77777777">
        <w:trPr>
          <w:trHeight w:val="417"/>
        </w:trPr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AB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>Lieu d’origine / nationalité</w:t>
            </w:r>
          </w:p>
        </w:tc>
        <w:sdt>
          <w:sdtPr>
            <w:id w:val="-1326578028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729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AC" w14:textId="4F692A35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CB0" w14:textId="77777777">
        <w:trPr>
          <w:trHeight w:val="409"/>
        </w:trPr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AE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>Adresse</w:t>
            </w:r>
          </w:p>
        </w:tc>
        <w:sdt>
          <w:sdtPr>
            <w:id w:val="392778746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729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AF" w14:textId="7CFF8FBA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CB3" w14:textId="77777777">
        <w:trPr>
          <w:trHeight w:val="415"/>
        </w:trPr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B1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>Tél. (privé)</w:t>
            </w:r>
          </w:p>
        </w:tc>
        <w:sdt>
          <w:sdtPr>
            <w:id w:val="75023845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729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B2" w14:textId="2752B356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CB6" w14:textId="77777777">
        <w:trPr>
          <w:trHeight w:val="406"/>
        </w:trPr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B4" w14:textId="77777777" w:rsidR="0093094A" w:rsidRDefault="004801DD">
            <w:pPr>
              <w:pStyle w:val="Anhang"/>
              <w:rPr>
                <w:lang w:val="fr-CH"/>
              </w:rPr>
            </w:pPr>
            <w:proofErr w:type="gramStart"/>
            <w:r>
              <w:rPr>
                <w:lang w:val="fr-CH"/>
              </w:rPr>
              <w:t>E-mail</w:t>
            </w:r>
            <w:proofErr w:type="gramEnd"/>
          </w:p>
        </w:tc>
        <w:sdt>
          <w:sdtPr>
            <w:id w:val="-1844764142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729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B5" w14:textId="23F8A3FF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93094A" w14:paraId="41549CB9" w14:textId="77777777">
        <w:trPr>
          <w:trHeight w:val="406"/>
        </w:trPr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49CB7" w14:textId="77777777" w:rsidR="0093094A" w:rsidRDefault="004801DD">
            <w:pPr>
              <w:pStyle w:val="Anhang"/>
              <w:rPr>
                <w:lang w:val="fr-CH"/>
              </w:rPr>
            </w:pPr>
            <w:r>
              <w:rPr>
                <w:lang w:val="fr-CH"/>
              </w:rPr>
              <w:t>Fonction au sein de l’entreprise</w:t>
            </w:r>
          </w:p>
        </w:tc>
        <w:sdt>
          <w:sdtPr>
            <w:id w:val="914057322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729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41549CB8" w14:textId="021D2E24" w:rsidR="0093094A" w:rsidRDefault="005E5B04">
                <w:pPr>
                  <w:pStyle w:val="Anhang"/>
                </w:pPr>
                <w:r w:rsidRPr="00670D3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</w:tbl>
    <w:p w14:paraId="41549CBA" w14:textId="77777777" w:rsidR="0093094A" w:rsidRDefault="004801DD">
      <w:pPr>
        <w:pStyle w:val="berschrift1"/>
        <w:rPr>
          <w:lang w:val="fr-CH"/>
        </w:rPr>
      </w:pPr>
      <w:r>
        <w:rPr>
          <w:lang w:val="fr-CH"/>
        </w:rPr>
        <w:lastRenderedPageBreak/>
        <w:t>5.</w:t>
      </w:r>
      <w:r>
        <w:rPr>
          <w:lang w:val="fr-CH"/>
        </w:rPr>
        <w:tab/>
        <w:t>Déclaration relative à la procédure d’admission</w:t>
      </w:r>
    </w:p>
    <w:p w14:paraId="41549CBB" w14:textId="77777777" w:rsidR="0093094A" w:rsidRDefault="004801DD">
      <w:pPr>
        <w:pStyle w:val="Anhang"/>
        <w:spacing w:before="240"/>
        <w:rPr>
          <w:sz w:val="24"/>
          <w:lang w:val="fr-CH"/>
        </w:rPr>
      </w:pPr>
      <w:r>
        <w:rPr>
          <w:sz w:val="24"/>
          <w:lang w:val="fr-CH"/>
        </w:rPr>
        <w:t>Le demandeur/La demanderesse soussigné(e) confirme la véracité des indications reportées sur le présent formulaire et dans les annexes. Il/Elle s’engage à communiquer par écrit au bureau régional d’AOOS toute modification éventuelle de ces indications, dans un délai de 30 jours dès la modification.</w:t>
      </w:r>
    </w:p>
    <w:p w14:paraId="41549CBC" w14:textId="77777777" w:rsidR="0093094A" w:rsidRDefault="004801DD">
      <w:pPr>
        <w:pStyle w:val="Anhang"/>
        <w:spacing w:before="240"/>
        <w:rPr>
          <w:sz w:val="24"/>
          <w:lang w:val="fr-CH"/>
        </w:rPr>
      </w:pPr>
      <w:r>
        <w:rPr>
          <w:sz w:val="24"/>
          <w:lang w:val="fr-CH"/>
        </w:rPr>
        <w:t xml:space="preserve">Le demandeur soussigné s'engage à payer les émoluments, conformément au règlement établi par le Conseil d’administration de l’OAR. À cet effet, il verse les avances demandées par l'OAR sur première demande et selon le délai de paiement spécifié. </w:t>
      </w:r>
    </w:p>
    <w:p w14:paraId="41549CBD" w14:textId="77777777" w:rsidR="0093094A" w:rsidRDefault="004801DD">
      <w:pPr>
        <w:pStyle w:val="berschrift1"/>
        <w:rPr>
          <w:lang w:val="fr-CH"/>
        </w:rPr>
      </w:pPr>
      <w:r>
        <w:rPr>
          <w:lang w:val="fr-CH"/>
        </w:rPr>
        <w:t>6.</w:t>
      </w:r>
      <w:r>
        <w:rPr>
          <w:lang w:val="fr-CH"/>
        </w:rPr>
        <w:tab/>
        <w:t>Publication des données</w:t>
      </w:r>
    </w:p>
    <w:p w14:paraId="41549CBE" w14:textId="77777777" w:rsidR="0093094A" w:rsidRDefault="004801DD">
      <w:pPr>
        <w:pStyle w:val="Anhang"/>
        <w:spacing w:before="240"/>
        <w:rPr>
          <w:sz w:val="24"/>
          <w:lang w:val="fr-CH"/>
        </w:rPr>
      </w:pPr>
      <w:r>
        <w:rPr>
          <w:sz w:val="24"/>
          <w:lang w:val="fr-CH"/>
        </w:rPr>
        <w:t>Conformément à la loi et au règlement de l'OAR, l'OAR est habilité à traiter les données concernant l'intermédiaire financier, celles des personnes employées ou mandatées par l'intermédiaire financier et, dans certaines circonstances, également celles concernant des clients individuels de l’intermédiaire financier.</w:t>
      </w:r>
    </w:p>
    <w:p w14:paraId="41549CBF" w14:textId="77777777" w:rsidR="0093094A" w:rsidRDefault="004801DD">
      <w:pPr>
        <w:pStyle w:val="Anhang"/>
        <w:spacing w:before="240"/>
        <w:rPr>
          <w:sz w:val="24"/>
          <w:lang w:val="fr-CH"/>
        </w:rPr>
      </w:pPr>
      <w:r>
        <w:rPr>
          <w:sz w:val="24"/>
          <w:lang w:val="fr-CH"/>
        </w:rPr>
        <w:t>L'intermédiaire financier (respectivement l’affilié) bénéficie des droits prévus par la loi sur la protection des données, à savoir le droit d'information et de rectification.</w:t>
      </w:r>
    </w:p>
    <w:p w14:paraId="41549CC0" w14:textId="77777777" w:rsidR="0093094A" w:rsidRDefault="0093094A">
      <w:pPr>
        <w:jc w:val="both"/>
        <w:rPr>
          <w:lang w:val="fr-CH"/>
        </w:rPr>
      </w:pPr>
    </w:p>
    <w:p w14:paraId="41549CC1" w14:textId="77777777" w:rsidR="0093094A" w:rsidRDefault="0093094A">
      <w:pPr>
        <w:jc w:val="both"/>
        <w:rPr>
          <w:lang w:val="fr-CH"/>
        </w:rPr>
      </w:pPr>
    </w:p>
    <w:p w14:paraId="41549CC2" w14:textId="77777777" w:rsidR="0093094A" w:rsidRDefault="0093094A">
      <w:pPr>
        <w:jc w:val="both"/>
        <w:rPr>
          <w:lang w:val="fr-CH"/>
        </w:rPr>
      </w:pPr>
    </w:p>
    <w:p w14:paraId="41549CC3" w14:textId="77777777" w:rsidR="0093094A" w:rsidRDefault="0093094A">
      <w:pPr>
        <w:jc w:val="both"/>
        <w:rPr>
          <w:lang w:val="fr-CH"/>
        </w:rPr>
      </w:pPr>
    </w:p>
    <w:p w14:paraId="41549CC4" w14:textId="77777777" w:rsidR="0093094A" w:rsidRDefault="004801DD">
      <w:pPr>
        <w:rPr>
          <w:lang w:val="fr-CH"/>
        </w:rPr>
      </w:pPr>
      <w:r>
        <w:rPr>
          <w:lang w:val="fr-CH"/>
        </w:rPr>
        <w:t>_______________________, le _____________________________</w:t>
      </w:r>
    </w:p>
    <w:p w14:paraId="41549CC5" w14:textId="77777777" w:rsidR="0093094A" w:rsidRDefault="0093094A">
      <w:pPr>
        <w:rPr>
          <w:lang w:val="fr-CH"/>
        </w:rPr>
      </w:pPr>
    </w:p>
    <w:p w14:paraId="41549CC6" w14:textId="77777777" w:rsidR="0093094A" w:rsidRDefault="004801DD">
      <w:pPr>
        <w:pStyle w:val="Randbemerkung"/>
        <w:rPr>
          <w:lang w:val="fr-CH"/>
        </w:rPr>
      </w:pPr>
      <w:r>
        <w:rPr>
          <w:lang w:val="fr-CH"/>
        </w:rPr>
        <w:t>Le demandeur/La demanderesse</w:t>
      </w:r>
    </w:p>
    <w:p w14:paraId="41549CC7" w14:textId="77777777" w:rsidR="0093094A" w:rsidRDefault="0093094A">
      <w:pPr>
        <w:rPr>
          <w:lang w:val="fr-CH"/>
        </w:rPr>
      </w:pPr>
    </w:p>
    <w:p w14:paraId="41549CC8" w14:textId="77777777" w:rsidR="0093094A" w:rsidRDefault="0093094A">
      <w:pPr>
        <w:rPr>
          <w:lang w:val="fr-CH"/>
        </w:rPr>
      </w:pPr>
    </w:p>
    <w:p w14:paraId="41549CC9" w14:textId="77777777" w:rsidR="0093094A" w:rsidRDefault="0093094A">
      <w:pPr>
        <w:rPr>
          <w:lang w:val="fr-CH"/>
        </w:rPr>
      </w:pPr>
    </w:p>
    <w:p w14:paraId="41549CCA" w14:textId="77777777" w:rsidR="0093094A" w:rsidRDefault="0093094A">
      <w:pPr>
        <w:rPr>
          <w:lang w:val="fr-CH"/>
        </w:rPr>
      </w:pPr>
    </w:p>
    <w:p w14:paraId="41549CCB" w14:textId="77777777" w:rsidR="0093094A" w:rsidRDefault="004801DD">
      <w:pPr>
        <w:rPr>
          <w:lang w:val="fr-CH"/>
        </w:rPr>
      </w:pPr>
      <w:r>
        <w:rPr>
          <w:lang w:val="fr-CH"/>
        </w:rPr>
        <w:t>__________________________________________</w:t>
      </w:r>
    </w:p>
    <w:p w14:paraId="41549CCC" w14:textId="77777777" w:rsidR="0093094A" w:rsidRDefault="004801DD">
      <w:pPr>
        <w:pStyle w:val="Endnotentext"/>
        <w:spacing w:line="240" w:lineRule="auto"/>
        <w:rPr>
          <w:lang w:val="fr-CH"/>
        </w:rPr>
      </w:pPr>
      <w:r>
        <w:rPr>
          <w:lang w:val="fr-CH"/>
        </w:rPr>
        <w:t>Raison et signature(s) autorisée(s)</w:t>
      </w:r>
    </w:p>
    <w:p w14:paraId="41549CCD" w14:textId="77777777" w:rsidR="0093094A" w:rsidRDefault="0093094A">
      <w:pPr>
        <w:pStyle w:val="Anhang"/>
        <w:tabs>
          <w:tab w:val="left" w:pos="284"/>
        </w:tabs>
        <w:ind w:left="284" w:hanging="284"/>
        <w:rPr>
          <w:lang w:val="fr-CH"/>
        </w:rPr>
      </w:pPr>
    </w:p>
    <w:p w14:paraId="41549CCE" w14:textId="77777777" w:rsidR="0093094A" w:rsidRDefault="0093094A">
      <w:pPr>
        <w:pStyle w:val="Anhang"/>
        <w:tabs>
          <w:tab w:val="left" w:pos="284"/>
        </w:tabs>
        <w:ind w:left="284" w:hanging="284"/>
        <w:rPr>
          <w:lang w:val="fr-CH"/>
        </w:rPr>
      </w:pPr>
    </w:p>
    <w:p w14:paraId="41549CCF" w14:textId="77777777" w:rsidR="0093094A" w:rsidRDefault="004801DD">
      <w:pPr>
        <w:pStyle w:val="Anhang"/>
        <w:pageBreakBefore/>
        <w:tabs>
          <w:tab w:val="left" w:pos="284"/>
        </w:tabs>
        <w:ind w:left="284" w:hanging="284"/>
        <w:rPr>
          <w:b/>
          <w:sz w:val="24"/>
          <w:lang w:val="fr-CH"/>
        </w:rPr>
      </w:pPr>
      <w:r>
        <w:rPr>
          <w:b/>
          <w:sz w:val="24"/>
          <w:lang w:val="fr-CH"/>
        </w:rPr>
        <w:lastRenderedPageBreak/>
        <w:t>Annexes :</w:t>
      </w:r>
    </w:p>
    <w:p w14:paraId="41549CD0" w14:textId="77777777" w:rsidR="0093094A" w:rsidRPr="004801DD" w:rsidRDefault="004801DD">
      <w:pPr>
        <w:pStyle w:val="Anhang"/>
        <w:tabs>
          <w:tab w:val="left" w:pos="284"/>
        </w:tabs>
        <w:spacing w:before="240"/>
        <w:ind w:left="284" w:hanging="284"/>
        <w:rPr>
          <w:lang w:val="fr-FR"/>
        </w:rPr>
      </w:pPr>
      <w:r>
        <w:rPr>
          <w:rFonts w:ascii="Wingdings" w:eastAsia="Wingdings" w:hAnsi="Wingdings" w:cs="Wingdings"/>
          <w:lang w:val="fr-CH"/>
        </w:rPr>
        <w:t></w:t>
      </w:r>
      <w:r>
        <w:rPr>
          <w:lang w:val="fr-CH"/>
        </w:rPr>
        <w:tab/>
        <w:t>Extrait du registre du commerce</w:t>
      </w:r>
      <w:r>
        <w:rPr>
          <w:rStyle w:val="Funotenzeichen"/>
          <w:lang w:val="fr-CH"/>
        </w:rPr>
        <w:t xml:space="preserve"> </w:t>
      </w:r>
      <w:r>
        <w:rPr>
          <w:rStyle w:val="Funotenzeichen"/>
          <w:lang w:val="fr-CH"/>
        </w:rPr>
        <w:footnoteReference w:id="10"/>
      </w:r>
      <w:r>
        <w:rPr>
          <w:lang w:val="fr-CH"/>
        </w:rPr>
        <w:t>;</w:t>
      </w:r>
    </w:p>
    <w:p w14:paraId="41549CD1" w14:textId="77777777" w:rsidR="0093094A" w:rsidRDefault="004801DD">
      <w:pPr>
        <w:pStyle w:val="Anhang"/>
        <w:numPr>
          <w:ilvl w:val="0"/>
          <w:numId w:val="14"/>
        </w:numPr>
        <w:tabs>
          <w:tab w:val="left" w:pos="284"/>
        </w:tabs>
        <w:spacing w:before="240"/>
        <w:ind w:left="284" w:hanging="284"/>
        <w:rPr>
          <w:lang w:val="fr-CH"/>
        </w:rPr>
      </w:pPr>
      <w:r>
        <w:rPr>
          <w:lang w:val="fr-CH"/>
        </w:rPr>
        <w:t xml:space="preserve">Copie simple des comptes annuels des 2 dernières années et, dans la mesure où le Code des Obligations le requiert, les états financiers des 2 dernières années selon l’art. 727 </w:t>
      </w:r>
      <w:proofErr w:type="gramStart"/>
      <w:r>
        <w:rPr>
          <w:lang w:val="fr-CH"/>
        </w:rPr>
        <w:t>CO;</w:t>
      </w:r>
      <w:proofErr w:type="gramEnd"/>
    </w:p>
    <w:p w14:paraId="41549CD2" w14:textId="77777777" w:rsidR="0093094A" w:rsidRDefault="004801DD" w:rsidP="0061757B">
      <w:pPr>
        <w:pStyle w:val="Anhang"/>
        <w:numPr>
          <w:ilvl w:val="0"/>
          <w:numId w:val="14"/>
        </w:numPr>
        <w:tabs>
          <w:tab w:val="left" w:pos="-436"/>
          <w:tab w:val="left" w:pos="0"/>
        </w:tabs>
        <w:spacing w:before="240"/>
        <w:ind w:left="284" w:hanging="284"/>
        <w:rPr>
          <w:lang w:val="fr-CH"/>
        </w:rPr>
      </w:pPr>
      <w:proofErr w:type="gramStart"/>
      <w:r>
        <w:rPr>
          <w:lang w:val="fr-CH"/>
        </w:rPr>
        <w:t>business</w:t>
      </w:r>
      <w:proofErr w:type="gramEnd"/>
      <w:r>
        <w:rPr>
          <w:lang w:val="fr-CH"/>
        </w:rPr>
        <w:t xml:space="preserve"> plan établi sur trois ans ;</w:t>
      </w:r>
    </w:p>
    <w:p w14:paraId="41549CD3" w14:textId="26DED6DB" w:rsidR="0093094A" w:rsidRPr="004801DD" w:rsidRDefault="004801DD">
      <w:pPr>
        <w:pStyle w:val="Anhang"/>
        <w:numPr>
          <w:ilvl w:val="0"/>
          <w:numId w:val="14"/>
        </w:numPr>
        <w:tabs>
          <w:tab w:val="left" w:pos="284"/>
        </w:tabs>
        <w:spacing w:before="240"/>
        <w:ind w:left="284" w:hanging="284"/>
        <w:rPr>
          <w:lang w:val="fr-FR"/>
        </w:rPr>
      </w:pPr>
      <w:proofErr w:type="gramStart"/>
      <w:r>
        <w:rPr>
          <w:lang w:val="fr-CH"/>
        </w:rPr>
        <w:t>copies</w:t>
      </w:r>
      <w:proofErr w:type="gramEnd"/>
      <w:r>
        <w:rPr>
          <w:lang w:val="fr-CH"/>
        </w:rPr>
        <w:t>, datées et signées par leur titulaire, des passeports ou cartes d’identité de</w:t>
      </w:r>
      <w:bookmarkStart w:id="3" w:name="_Ref433357787"/>
      <w:r w:rsidR="00AA4B66">
        <w:rPr>
          <w:lang w:val="fr-CH"/>
        </w:rPr>
        <w:t xml:space="preserve"> </w:t>
      </w:r>
      <w:sdt>
        <w:sdtPr>
          <w:rPr>
            <w:lang w:val="fr-CH"/>
          </w:rPr>
          <w:id w:val="-1332366187"/>
          <w:placeholder>
            <w:docPart w:val="DefaultPlaceholder_-1854013440"/>
          </w:placeholder>
          <w:showingPlcHdr/>
          <w:text/>
        </w:sdtPr>
        <w:sdtEndPr/>
        <w:sdtContent>
          <w:r w:rsidR="00AA4B66" w:rsidRPr="00AA4B66">
            <w:rPr>
              <w:rStyle w:val="Platzhaltertext"/>
              <w:lang w:val="fr-FR"/>
            </w:rPr>
            <w:t>Klicken oder tippen Sie hier, um Text einzugeben.</w:t>
          </w:r>
        </w:sdtContent>
      </w:sdt>
      <w:r>
        <w:rPr>
          <w:rStyle w:val="Funotenzeichen"/>
          <w:lang w:val="fr-CH"/>
        </w:rPr>
        <w:footnoteReference w:id="11"/>
      </w:r>
      <w:bookmarkEnd w:id="3"/>
      <w:r>
        <w:rPr>
          <w:lang w:val="fr-CH"/>
        </w:rPr>
        <w:t xml:space="preserve"> membres du conseil d’administration et de la direction ; </w:t>
      </w:r>
      <w:r w:rsidR="0024702F">
        <w:rPr>
          <w:lang w:val="fr-FR"/>
        </w:rPr>
        <w:t>d</w:t>
      </w:r>
      <w:r w:rsidR="0024702F" w:rsidRPr="0024702F">
        <w:rPr>
          <w:lang w:val="fr-FR"/>
        </w:rPr>
        <w:t>étenteurs de participations qualifiées</w:t>
      </w:r>
      <w:r w:rsidR="0024702F">
        <w:rPr>
          <w:lang w:val="fr-CH"/>
        </w:rPr>
        <w:t xml:space="preserve">, </w:t>
      </w:r>
      <w:r>
        <w:rPr>
          <w:lang w:val="fr-CH"/>
        </w:rPr>
        <w:t xml:space="preserve">du responsable de la mise en œuvre et du respect de la LBA et </w:t>
      </w:r>
      <w:bookmarkStart w:id="4" w:name="_Hlk60262276"/>
      <w:r>
        <w:rPr>
          <w:lang w:val="fr-CH"/>
        </w:rPr>
        <w:t>des règles de comportement et de son remplaçant;</w:t>
      </w:r>
    </w:p>
    <w:bookmarkEnd w:id="4"/>
    <w:p w14:paraId="41549CD4" w14:textId="5A45B741" w:rsidR="0093094A" w:rsidRDefault="004801DD">
      <w:pPr>
        <w:pStyle w:val="Anhang"/>
        <w:numPr>
          <w:ilvl w:val="0"/>
          <w:numId w:val="14"/>
        </w:numPr>
        <w:tabs>
          <w:tab w:val="left" w:pos="284"/>
        </w:tabs>
        <w:spacing w:before="240"/>
        <w:ind w:left="284" w:hanging="284"/>
        <w:rPr>
          <w:lang w:val="fr-CH"/>
        </w:rPr>
      </w:pPr>
      <w:r>
        <w:rPr>
          <w:lang w:val="fr-CH"/>
        </w:rPr>
        <w:t>Curriculum vitae daté et signé (y compris les copies des diplômes et des certificats de travail) de</w:t>
      </w:r>
      <w:r w:rsidR="00AA4B66">
        <w:rPr>
          <w:lang w:val="fr-CH"/>
        </w:rPr>
        <w:t xml:space="preserve"> </w:t>
      </w:r>
      <w:sdt>
        <w:sdtPr>
          <w:rPr>
            <w:lang w:val="fr-CH"/>
          </w:rPr>
          <w:id w:val="1001547580"/>
          <w:placeholder>
            <w:docPart w:val="DefaultPlaceholder_-1854013440"/>
          </w:placeholder>
          <w:showingPlcHdr/>
          <w:text/>
        </w:sdtPr>
        <w:sdtEndPr/>
        <w:sdtContent>
          <w:r w:rsidR="00AA4B66" w:rsidRPr="00AA4B66">
            <w:rPr>
              <w:rStyle w:val="Platzhaltertext"/>
              <w:lang w:val="fr-FR"/>
            </w:rPr>
            <w:t>Klicken oder tippen Sie hier, um Text einzugeben.</w:t>
          </w:r>
        </w:sdtContent>
      </w:sdt>
      <w:r>
        <w:rPr>
          <w:lang w:val="fr-CH"/>
        </w:rPr>
        <w:t xml:space="preserve"> membres du conseil d’administration et de la direction ; </w:t>
      </w:r>
      <w:r w:rsidR="0024702F">
        <w:rPr>
          <w:lang w:val="fr-FR"/>
        </w:rPr>
        <w:t>d</w:t>
      </w:r>
      <w:r w:rsidR="0024702F" w:rsidRPr="0024702F">
        <w:rPr>
          <w:lang w:val="fr-FR"/>
        </w:rPr>
        <w:t>étenteurs de participations qualifiées</w:t>
      </w:r>
      <w:r w:rsidR="0024702F">
        <w:rPr>
          <w:lang w:val="fr-FR"/>
        </w:rPr>
        <w:t>,</w:t>
      </w:r>
      <w:r w:rsidR="0024702F">
        <w:rPr>
          <w:lang w:val="fr-CH"/>
        </w:rPr>
        <w:t xml:space="preserve"> </w:t>
      </w:r>
      <w:r>
        <w:rPr>
          <w:lang w:val="fr-CH"/>
        </w:rPr>
        <w:t xml:space="preserve">du responsable de la mise en œuvre et du respect de la LBA et des règles de comportement et de son </w:t>
      </w:r>
      <w:proofErr w:type="gramStart"/>
      <w:r>
        <w:rPr>
          <w:lang w:val="fr-CH"/>
        </w:rPr>
        <w:t>remplaçant;</w:t>
      </w:r>
      <w:proofErr w:type="gramEnd"/>
    </w:p>
    <w:p w14:paraId="41549CD5" w14:textId="72C3DE28" w:rsidR="0093094A" w:rsidRPr="004801DD" w:rsidRDefault="004801DD">
      <w:pPr>
        <w:pStyle w:val="Anhang"/>
        <w:numPr>
          <w:ilvl w:val="0"/>
          <w:numId w:val="14"/>
        </w:numPr>
        <w:tabs>
          <w:tab w:val="left" w:pos="284"/>
        </w:tabs>
        <w:spacing w:before="240"/>
        <w:ind w:left="284" w:hanging="284"/>
        <w:rPr>
          <w:lang w:val="fr-FR"/>
        </w:rPr>
      </w:pPr>
      <w:proofErr w:type="spellStart"/>
      <w:r w:rsidRPr="00AA4B66">
        <w:rPr>
          <w:lang w:val="de-DE"/>
        </w:rPr>
        <w:t>extraits</w:t>
      </w:r>
      <w:proofErr w:type="spellEnd"/>
      <w:r w:rsidRPr="00AA4B66">
        <w:rPr>
          <w:lang w:val="de-DE"/>
        </w:rPr>
        <w:t xml:space="preserve"> du </w:t>
      </w:r>
      <w:proofErr w:type="spellStart"/>
      <w:r w:rsidRPr="00AA4B66">
        <w:rPr>
          <w:lang w:val="de-DE"/>
        </w:rPr>
        <w:t>casier</w:t>
      </w:r>
      <w:proofErr w:type="spellEnd"/>
      <w:r w:rsidRPr="00AA4B66">
        <w:rPr>
          <w:lang w:val="de-DE"/>
        </w:rPr>
        <w:t xml:space="preserve"> </w:t>
      </w:r>
      <w:proofErr w:type="spellStart"/>
      <w:r w:rsidRPr="00AA4B66">
        <w:rPr>
          <w:lang w:val="de-DE"/>
        </w:rPr>
        <w:t>judiciaire</w:t>
      </w:r>
      <w:proofErr w:type="spellEnd"/>
      <w:r w:rsidRPr="00AA4B66">
        <w:rPr>
          <w:lang w:val="de-DE"/>
        </w:rPr>
        <w:t xml:space="preserve"> </w:t>
      </w:r>
      <w:proofErr w:type="spellStart"/>
      <w:r w:rsidRPr="00AA4B66">
        <w:rPr>
          <w:lang w:val="de-DE"/>
        </w:rPr>
        <w:t>central</w:t>
      </w:r>
      <w:proofErr w:type="spellEnd"/>
      <w:r>
        <w:rPr>
          <w:rStyle w:val="Funotenzeichen"/>
          <w:lang w:val="fr-CH"/>
        </w:rPr>
        <w:footnoteReference w:id="12"/>
      </w:r>
      <w:r w:rsidRPr="00AA4B66">
        <w:rPr>
          <w:lang w:val="de-DE"/>
        </w:rPr>
        <w:t xml:space="preserve"> de </w:t>
      </w:r>
      <w:sdt>
        <w:sdtPr>
          <w:rPr>
            <w:lang w:val="fr-CH"/>
          </w:rPr>
          <w:id w:val="-927663485"/>
          <w:placeholder>
            <w:docPart w:val="DefaultPlaceholder_-1854013440"/>
          </w:placeholder>
          <w:showingPlcHdr/>
          <w:text/>
        </w:sdtPr>
        <w:sdtEndPr/>
        <w:sdtContent>
          <w:r w:rsidR="00AA4B66" w:rsidRPr="00670D3F">
            <w:rPr>
              <w:rStyle w:val="Platzhaltertext"/>
            </w:rPr>
            <w:t>Klicken oder tippen Sie hier, um Text einzugeben.</w:t>
          </w:r>
        </w:sdtContent>
      </w:sdt>
      <w:r w:rsidRPr="00AA4B66">
        <w:rPr>
          <w:lang w:val="de-DE"/>
        </w:rPr>
        <w:t xml:space="preserve"> </w:t>
      </w:r>
      <w:r>
        <w:rPr>
          <w:lang w:val="fr-CH"/>
        </w:rPr>
        <w:t xml:space="preserve">membres du conseil d’administration et de la </w:t>
      </w:r>
      <w:proofErr w:type="gramStart"/>
      <w:r>
        <w:rPr>
          <w:lang w:val="fr-CH"/>
        </w:rPr>
        <w:t>direction ;</w:t>
      </w:r>
      <w:proofErr w:type="gramEnd"/>
      <w:r>
        <w:rPr>
          <w:lang w:val="fr-CH"/>
        </w:rPr>
        <w:t xml:space="preserve"> </w:t>
      </w:r>
      <w:r w:rsidR="0024702F">
        <w:rPr>
          <w:lang w:val="fr-FR"/>
        </w:rPr>
        <w:t>d</w:t>
      </w:r>
      <w:r w:rsidR="0024702F" w:rsidRPr="0024702F">
        <w:rPr>
          <w:lang w:val="fr-FR"/>
        </w:rPr>
        <w:t>étenteurs de participations qualifiées</w:t>
      </w:r>
      <w:r w:rsidR="00DD6FB9">
        <w:rPr>
          <w:lang w:val="fr-FR"/>
        </w:rPr>
        <w:t>,</w:t>
      </w:r>
      <w:r w:rsidR="0024702F">
        <w:rPr>
          <w:lang w:val="fr-CH"/>
        </w:rPr>
        <w:t xml:space="preserve"> </w:t>
      </w:r>
      <w:r>
        <w:rPr>
          <w:lang w:val="fr-CH"/>
        </w:rPr>
        <w:t>du responsable de la mise en œuvre et du respect de la LBA et des règles de comportement et de son remplaçant;</w:t>
      </w:r>
    </w:p>
    <w:p w14:paraId="41549CD6" w14:textId="4E15E194" w:rsidR="0093094A" w:rsidRDefault="004801DD">
      <w:pPr>
        <w:pStyle w:val="Anhang"/>
        <w:numPr>
          <w:ilvl w:val="0"/>
          <w:numId w:val="14"/>
        </w:numPr>
        <w:tabs>
          <w:tab w:val="left" w:pos="284"/>
        </w:tabs>
        <w:spacing w:before="240"/>
        <w:ind w:left="284" w:hanging="284"/>
        <w:rPr>
          <w:lang w:val="fr-CH"/>
        </w:rPr>
      </w:pPr>
      <w:r>
        <w:rPr>
          <w:lang w:val="fr-CH"/>
        </w:rPr>
        <w:t>Déclarations personnelles relatives à des procédures pénales et administratives de</w:t>
      </w:r>
      <w:r w:rsidR="00AA4B66">
        <w:rPr>
          <w:lang w:val="fr-CH"/>
        </w:rPr>
        <w:t xml:space="preserve"> </w:t>
      </w:r>
      <w:sdt>
        <w:sdtPr>
          <w:rPr>
            <w:lang w:val="fr-CH"/>
          </w:rPr>
          <w:id w:val="-1156998360"/>
          <w:placeholder>
            <w:docPart w:val="DefaultPlaceholder_-1854013440"/>
          </w:placeholder>
          <w:showingPlcHdr/>
          <w:text/>
        </w:sdtPr>
        <w:sdtEndPr/>
        <w:sdtContent>
          <w:r w:rsidR="00AA4B66" w:rsidRPr="00983F27">
            <w:rPr>
              <w:rStyle w:val="Platzhaltertext"/>
              <w:lang w:val="fr-FR"/>
            </w:rPr>
            <w:t>Klicken oder tippen Sie hier, um Text einzugeben.</w:t>
          </w:r>
        </w:sdtContent>
      </w:sdt>
      <w:r w:rsidR="00AA4B66">
        <w:rPr>
          <w:lang w:val="fr-CH"/>
        </w:rPr>
        <w:t xml:space="preserve"> </w:t>
      </w:r>
      <w:r>
        <w:rPr>
          <w:lang w:val="fr-CH"/>
        </w:rPr>
        <w:t xml:space="preserve">membres du conseil d’administration et de la direction ; </w:t>
      </w:r>
      <w:r w:rsidR="00DD6FB9">
        <w:rPr>
          <w:lang w:val="fr-FR"/>
        </w:rPr>
        <w:t>d</w:t>
      </w:r>
      <w:r w:rsidR="00DD6FB9" w:rsidRPr="0024702F">
        <w:rPr>
          <w:lang w:val="fr-FR"/>
        </w:rPr>
        <w:t>étenteurs de participations qualifiées</w:t>
      </w:r>
      <w:r w:rsidR="00DD6FB9">
        <w:rPr>
          <w:lang w:val="fr-FR"/>
        </w:rPr>
        <w:t>,</w:t>
      </w:r>
      <w:r w:rsidR="00DD6FB9">
        <w:rPr>
          <w:lang w:val="fr-CH"/>
        </w:rPr>
        <w:t xml:space="preserve"> </w:t>
      </w:r>
      <w:r>
        <w:rPr>
          <w:lang w:val="fr-CH"/>
        </w:rPr>
        <w:t xml:space="preserve">du responsable de la mise en œuvre et du respect de la LBA et des règles de comportement et de son </w:t>
      </w:r>
      <w:proofErr w:type="gramStart"/>
      <w:r>
        <w:rPr>
          <w:lang w:val="fr-CH"/>
        </w:rPr>
        <w:t>remplaçant;</w:t>
      </w:r>
      <w:proofErr w:type="gramEnd"/>
    </w:p>
    <w:p w14:paraId="19EFFB36" w14:textId="70E7F0AE" w:rsidR="0061757B" w:rsidRDefault="00923B67">
      <w:pPr>
        <w:pStyle w:val="Anhang"/>
        <w:numPr>
          <w:ilvl w:val="0"/>
          <w:numId w:val="14"/>
        </w:numPr>
        <w:tabs>
          <w:tab w:val="left" w:pos="284"/>
        </w:tabs>
        <w:spacing w:before="240"/>
        <w:ind w:left="284" w:hanging="284"/>
        <w:rPr>
          <w:lang w:val="fr-CH"/>
        </w:rPr>
      </w:pPr>
      <w:r w:rsidRPr="0024702F">
        <w:rPr>
          <w:lang w:val="fr-FR"/>
        </w:rPr>
        <w:t>Extrait du registre des poursuites ou attestation correspondante</w:t>
      </w:r>
      <w:r w:rsidR="0061757B">
        <w:rPr>
          <w:lang w:val="fr-CH"/>
        </w:rPr>
        <w:t xml:space="preserve"> de</w:t>
      </w:r>
      <w:r w:rsidR="00324F9D">
        <w:rPr>
          <w:lang w:val="fr-CH"/>
        </w:rPr>
        <w:t xml:space="preserve"> </w:t>
      </w:r>
      <w:sdt>
        <w:sdtPr>
          <w:rPr>
            <w:lang w:val="fr-CH"/>
          </w:rPr>
          <w:id w:val="-1167850215"/>
          <w:placeholder>
            <w:docPart w:val="DefaultPlaceholder_-1854013440"/>
          </w:placeholder>
          <w:showingPlcHdr/>
          <w:text/>
        </w:sdtPr>
        <w:sdtEndPr/>
        <w:sdtContent>
          <w:r w:rsidR="00324F9D" w:rsidRPr="00983F27">
            <w:rPr>
              <w:rStyle w:val="Platzhaltertext"/>
              <w:lang w:val="fr-FR"/>
            </w:rPr>
            <w:t>Klicken oder tippen Sie hier, um Text einzugeben.</w:t>
          </w:r>
        </w:sdtContent>
      </w:sdt>
      <w:r w:rsidR="00324F9D">
        <w:rPr>
          <w:lang w:val="fr-CH"/>
        </w:rPr>
        <w:t xml:space="preserve"> </w:t>
      </w:r>
      <w:r w:rsidR="0061757B">
        <w:rPr>
          <w:lang w:val="fr-CH"/>
        </w:rPr>
        <w:t xml:space="preserve">membres du conseil d’administration et de la direction ; </w:t>
      </w:r>
      <w:r w:rsidR="00DD6FB9">
        <w:rPr>
          <w:lang w:val="fr-FR"/>
        </w:rPr>
        <w:t>d</w:t>
      </w:r>
      <w:r w:rsidR="00DD6FB9" w:rsidRPr="0024702F">
        <w:rPr>
          <w:lang w:val="fr-FR"/>
        </w:rPr>
        <w:t>étenteurs de participations qualifiées</w:t>
      </w:r>
      <w:r w:rsidR="00DD6FB9">
        <w:rPr>
          <w:lang w:val="fr-FR"/>
        </w:rPr>
        <w:t>,</w:t>
      </w:r>
      <w:r w:rsidR="00DD6FB9">
        <w:rPr>
          <w:lang w:val="fr-CH"/>
        </w:rPr>
        <w:t xml:space="preserve"> </w:t>
      </w:r>
      <w:r w:rsidR="0061757B">
        <w:rPr>
          <w:lang w:val="fr-CH"/>
        </w:rPr>
        <w:t xml:space="preserve">du responsable de la mise en œuvre et du respect de la LBA et des règles de comportement et de son </w:t>
      </w:r>
      <w:proofErr w:type="gramStart"/>
      <w:r w:rsidR="0061757B">
        <w:rPr>
          <w:lang w:val="fr-CH"/>
        </w:rPr>
        <w:t>remplaçant;</w:t>
      </w:r>
      <w:proofErr w:type="gramEnd"/>
    </w:p>
    <w:p w14:paraId="41549CD7" w14:textId="77777777" w:rsidR="0093094A" w:rsidRPr="004801DD" w:rsidRDefault="004801DD">
      <w:pPr>
        <w:pStyle w:val="Anhang"/>
        <w:tabs>
          <w:tab w:val="left" w:pos="284"/>
        </w:tabs>
        <w:spacing w:before="240"/>
        <w:ind w:left="284" w:hanging="284"/>
        <w:rPr>
          <w:lang w:val="fr-FR"/>
        </w:rPr>
      </w:pPr>
      <w:r>
        <w:rPr>
          <w:rFonts w:ascii="Wingdings" w:eastAsia="Wingdings" w:hAnsi="Wingdings" w:cs="Wingdings"/>
          <w:lang w:val="fr-CH"/>
        </w:rPr>
        <w:t></w:t>
      </w:r>
      <w:r>
        <w:rPr>
          <w:lang w:val="fr-CH"/>
        </w:rPr>
        <w:tab/>
        <w:t>Règlement d’exploitation interne /description des fonctions (</w:t>
      </w:r>
      <w:r>
        <w:rPr>
          <w:lang w:val="fr-FR"/>
        </w:rPr>
        <w:t>cahier des charges ou notice relative à l’exercice de la profession de gérant indépendant par des entrepreneurs individuels)</w:t>
      </w:r>
      <w:r>
        <w:rPr>
          <w:lang w:val="fr-CH"/>
        </w:rPr>
        <w:t xml:space="preserve"> relatives à la mise en œuvre de la LBA et des règles de </w:t>
      </w:r>
      <w:proofErr w:type="gramStart"/>
      <w:r>
        <w:rPr>
          <w:lang w:val="fr-CH"/>
        </w:rPr>
        <w:t>comportement;</w:t>
      </w:r>
      <w:proofErr w:type="gramEnd"/>
    </w:p>
    <w:p w14:paraId="41549CD9" w14:textId="77777777" w:rsidR="0093094A" w:rsidRDefault="004801DD">
      <w:pPr>
        <w:pStyle w:val="Anhang"/>
        <w:numPr>
          <w:ilvl w:val="0"/>
          <w:numId w:val="14"/>
        </w:numPr>
        <w:tabs>
          <w:tab w:val="left" w:pos="284"/>
        </w:tabs>
        <w:spacing w:before="240"/>
        <w:ind w:left="284" w:hanging="284"/>
        <w:rPr>
          <w:lang w:val="fr-CH"/>
        </w:rPr>
      </w:pPr>
      <w:r>
        <w:rPr>
          <w:lang w:val="fr-CH"/>
        </w:rPr>
        <w:t xml:space="preserve">Demande d’affiliation à l’OAR d’AOOS avec signatures </w:t>
      </w:r>
      <w:proofErr w:type="gramStart"/>
      <w:r>
        <w:rPr>
          <w:lang w:val="fr-CH"/>
        </w:rPr>
        <w:t>autorisées;</w:t>
      </w:r>
      <w:proofErr w:type="gramEnd"/>
    </w:p>
    <w:p w14:paraId="41549CDA" w14:textId="77777777" w:rsidR="0093094A" w:rsidRDefault="004801DD">
      <w:pPr>
        <w:pStyle w:val="Anhang"/>
        <w:numPr>
          <w:ilvl w:val="0"/>
          <w:numId w:val="14"/>
        </w:numPr>
        <w:tabs>
          <w:tab w:val="left" w:pos="284"/>
        </w:tabs>
        <w:spacing w:before="240"/>
        <w:ind w:left="284" w:hanging="284"/>
        <w:rPr>
          <w:lang w:val="fr-CH"/>
        </w:rPr>
      </w:pPr>
      <w:r>
        <w:rPr>
          <w:lang w:val="fr-CH"/>
        </w:rPr>
        <w:t xml:space="preserve">Contrat d’affiliation à l’OAR d’AOOS avec signatures </w:t>
      </w:r>
      <w:proofErr w:type="gramStart"/>
      <w:r>
        <w:rPr>
          <w:lang w:val="fr-CH"/>
        </w:rPr>
        <w:t>autorisées;</w:t>
      </w:r>
      <w:proofErr w:type="gramEnd"/>
    </w:p>
    <w:p w14:paraId="41549CDB" w14:textId="77777777" w:rsidR="0093094A" w:rsidRPr="004801DD" w:rsidRDefault="004801DD">
      <w:pPr>
        <w:pStyle w:val="Anhang"/>
        <w:tabs>
          <w:tab w:val="left" w:pos="284"/>
        </w:tabs>
        <w:spacing w:before="240"/>
        <w:ind w:left="284" w:hanging="284"/>
        <w:rPr>
          <w:lang w:val="fr-FR"/>
        </w:rPr>
      </w:pPr>
      <w:r>
        <w:rPr>
          <w:rFonts w:ascii="Wingdings" w:eastAsia="Wingdings" w:hAnsi="Wingdings" w:cs="Wingdings"/>
          <w:lang w:val="fr-CH"/>
        </w:rPr>
        <w:t></w:t>
      </w:r>
      <w:r>
        <w:rPr>
          <w:lang w:val="fr-CH"/>
        </w:rPr>
        <w:tab/>
        <w:t>autres documents selon liste d’annexes séparée.</w:t>
      </w:r>
    </w:p>
    <w:p w14:paraId="41549CDC" w14:textId="77777777" w:rsidR="0093094A" w:rsidRDefault="0093094A">
      <w:pPr>
        <w:rPr>
          <w:lang w:val="fr-CH"/>
        </w:rPr>
      </w:pPr>
    </w:p>
    <w:sectPr w:rsidR="0093094A">
      <w:headerReference w:type="default" r:id="rId11"/>
      <w:pgSz w:w="11907" w:h="16840"/>
      <w:pgMar w:top="851" w:right="567" w:bottom="851" w:left="567" w:header="397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549B0E" w14:textId="77777777" w:rsidR="004801DD" w:rsidRDefault="004801DD">
      <w:pPr>
        <w:spacing w:line="240" w:lineRule="auto"/>
      </w:pPr>
      <w:r>
        <w:separator/>
      </w:r>
    </w:p>
  </w:endnote>
  <w:endnote w:type="continuationSeparator" w:id="0">
    <w:p w14:paraId="41549B10" w14:textId="77777777" w:rsidR="004801DD" w:rsidRDefault="004801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urier 10 Pitch">
    <w:charset w:val="00"/>
    <w:family w:val="modern"/>
    <w:pitch w:val="fixed"/>
  </w:font>
  <w:font w:name="Swis721 Ex BT">
    <w:altName w:val="Calibri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549B0A" w14:textId="77777777" w:rsidR="004801DD" w:rsidRDefault="004801DD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14:paraId="41549B0C" w14:textId="77777777" w:rsidR="004801DD" w:rsidRDefault="004801DD">
      <w:pPr>
        <w:spacing w:line="240" w:lineRule="auto"/>
      </w:pPr>
      <w:r>
        <w:continuationSeparator/>
      </w:r>
    </w:p>
  </w:footnote>
  <w:footnote w:id="1">
    <w:p w14:paraId="41549B0A" w14:textId="77777777" w:rsidR="0093094A" w:rsidRPr="004801DD" w:rsidRDefault="004801DD">
      <w:pPr>
        <w:pStyle w:val="Funotentext"/>
        <w:rPr>
          <w:lang w:val="fr-FR"/>
        </w:rPr>
      </w:pPr>
      <w:r>
        <w:rPr>
          <w:rStyle w:val="Funotenzeichen"/>
        </w:rPr>
        <w:footnoteRef/>
      </w:r>
      <w:r>
        <w:rPr>
          <w:lang w:val="fr-CH"/>
        </w:rPr>
        <w:t xml:space="preserve"> </w:t>
      </w:r>
      <w:proofErr w:type="gramStart"/>
      <w:r>
        <w:rPr>
          <w:lang w:val="fr-CH"/>
        </w:rPr>
        <w:t>Indiquez s'il</w:t>
      </w:r>
      <w:proofErr w:type="gramEnd"/>
      <w:r>
        <w:rPr>
          <w:lang w:val="fr-CH"/>
        </w:rPr>
        <w:t xml:space="preserve"> s'agit d'une succursale d'un établissement financier domicilié à l'étranger</w:t>
      </w:r>
    </w:p>
  </w:footnote>
  <w:footnote w:id="2">
    <w:p w14:paraId="41549B0B" w14:textId="77777777" w:rsidR="0093094A" w:rsidRPr="004801DD" w:rsidRDefault="004801DD">
      <w:pPr>
        <w:pStyle w:val="Funotentext"/>
        <w:ind w:left="170" w:hanging="170"/>
        <w:rPr>
          <w:lang w:val="fr-FR"/>
        </w:rPr>
      </w:pPr>
      <w:r>
        <w:rPr>
          <w:rStyle w:val="Funotenzeichen"/>
        </w:rPr>
        <w:footnoteRef/>
      </w:r>
      <w:r>
        <w:rPr>
          <w:lang w:val="fr-CH"/>
        </w:rPr>
        <w:t xml:space="preserve"> Pour les entreprises créées il y a plus de 6 mois, une attestation de </w:t>
      </w:r>
      <w:proofErr w:type="gramStart"/>
      <w:r>
        <w:rPr>
          <w:lang w:val="fr-CH"/>
        </w:rPr>
        <w:t>non activité</w:t>
      </w:r>
      <w:proofErr w:type="gramEnd"/>
      <w:r>
        <w:rPr>
          <w:lang w:val="fr-CH"/>
        </w:rPr>
        <w:t xml:space="preserve"> LBA doit être remise ainsi qu’un business plan pour toutes les entreprises nouvellement créées</w:t>
      </w:r>
    </w:p>
  </w:footnote>
  <w:footnote w:id="3">
    <w:p w14:paraId="41549B0C" w14:textId="77777777" w:rsidR="0093094A" w:rsidRPr="004801DD" w:rsidRDefault="004801DD">
      <w:pPr>
        <w:pStyle w:val="Funotentext"/>
        <w:ind w:left="170" w:hanging="170"/>
        <w:rPr>
          <w:lang w:val="fr-FR"/>
        </w:rPr>
      </w:pPr>
      <w:r>
        <w:rPr>
          <w:rStyle w:val="Funotenzeichen"/>
        </w:rPr>
        <w:footnoteRef/>
      </w:r>
      <w:r>
        <w:rPr>
          <w:lang w:val="fr-FR"/>
        </w:rPr>
        <w:t xml:space="preserve"> Dans le cas de sociétés de capitaux (SA, </w:t>
      </w:r>
      <w:proofErr w:type="spellStart"/>
      <w:r>
        <w:rPr>
          <w:lang w:val="fr-FR"/>
        </w:rPr>
        <w:t>Sàrl</w:t>
      </w:r>
      <w:proofErr w:type="spellEnd"/>
      <w:r>
        <w:rPr>
          <w:lang w:val="fr-FR"/>
        </w:rPr>
        <w:t>) on ne mentionnera que les participations de 10% ou plus du capital ou des voix.</w:t>
      </w:r>
    </w:p>
  </w:footnote>
  <w:footnote w:id="4">
    <w:p w14:paraId="41549B0D" w14:textId="77777777" w:rsidR="0093094A" w:rsidRPr="004801DD" w:rsidRDefault="004801DD">
      <w:pPr>
        <w:pStyle w:val="Funotentext"/>
        <w:rPr>
          <w:lang w:val="fr-FR"/>
        </w:rPr>
      </w:pPr>
      <w:r>
        <w:rPr>
          <w:rStyle w:val="Funotenzeichen"/>
        </w:rPr>
        <w:footnoteRef/>
      </w:r>
      <w:r>
        <w:rPr>
          <w:lang w:val="fr-FR"/>
        </w:rPr>
        <w:t xml:space="preserve">  Plusieurs indications possibles.</w:t>
      </w:r>
    </w:p>
  </w:footnote>
  <w:footnote w:id="5">
    <w:p w14:paraId="41549B0E" w14:textId="77777777" w:rsidR="0093094A" w:rsidRPr="004801DD" w:rsidRDefault="004801DD">
      <w:pPr>
        <w:pStyle w:val="Funotentext"/>
        <w:rPr>
          <w:lang w:val="fr-FR"/>
        </w:rPr>
      </w:pPr>
      <w:r>
        <w:rPr>
          <w:rStyle w:val="Funotenzeichen"/>
        </w:rPr>
        <w:footnoteRef/>
      </w:r>
      <w:r>
        <w:rPr>
          <w:lang w:val="fr-CH"/>
        </w:rPr>
        <w:t xml:space="preserve">  Commerce de valeurs mobilières au sens de l’art. 41 </w:t>
      </w:r>
      <w:proofErr w:type="spellStart"/>
      <w:r>
        <w:rPr>
          <w:lang w:val="fr-CH"/>
        </w:rPr>
        <w:t>LEFin</w:t>
      </w:r>
      <w:proofErr w:type="spellEnd"/>
    </w:p>
  </w:footnote>
  <w:footnote w:id="6">
    <w:p w14:paraId="41549B0F" w14:textId="77777777" w:rsidR="0093094A" w:rsidRPr="004801DD" w:rsidRDefault="004801DD">
      <w:pPr>
        <w:pStyle w:val="Funotentext"/>
        <w:rPr>
          <w:lang w:val="fr-FR"/>
        </w:rPr>
      </w:pPr>
      <w:r>
        <w:rPr>
          <w:rStyle w:val="Funotenzeichen"/>
        </w:rPr>
        <w:footnoteRef/>
      </w:r>
      <w:r>
        <w:rPr>
          <w:lang w:val="fr-FR"/>
        </w:rPr>
        <w:t xml:space="preserve"> </w:t>
      </w:r>
      <w:r>
        <w:rPr>
          <w:lang w:val="fr-FR"/>
        </w:rPr>
        <w:tab/>
        <w:t>Ajouter pour chacune des personnes mentionnées :</w:t>
      </w:r>
    </w:p>
    <w:p w14:paraId="41549B10" w14:textId="77777777" w:rsidR="0093094A" w:rsidRDefault="004801DD">
      <w:pPr>
        <w:pStyle w:val="Funotentext"/>
        <w:numPr>
          <w:ilvl w:val="0"/>
          <w:numId w:val="13"/>
        </w:numPr>
        <w:tabs>
          <w:tab w:val="clear" w:pos="567"/>
          <w:tab w:val="left" w:pos="993"/>
        </w:tabs>
        <w:ind w:left="993"/>
        <w:rPr>
          <w:lang w:val="fr-FR"/>
        </w:rPr>
      </w:pPr>
      <w:r>
        <w:rPr>
          <w:lang w:val="fr-FR"/>
        </w:rPr>
        <w:t xml:space="preserve">Copie simple du passeport ou de la carte d’identité datée et signée par son </w:t>
      </w:r>
      <w:proofErr w:type="gramStart"/>
      <w:r>
        <w:rPr>
          <w:lang w:val="fr-FR"/>
        </w:rPr>
        <w:t>titulaire;</w:t>
      </w:r>
      <w:proofErr w:type="gramEnd"/>
    </w:p>
    <w:p w14:paraId="41549B11" w14:textId="77777777" w:rsidR="0093094A" w:rsidRDefault="004801DD">
      <w:pPr>
        <w:pStyle w:val="Funotentext"/>
        <w:numPr>
          <w:ilvl w:val="0"/>
          <w:numId w:val="13"/>
        </w:numPr>
        <w:tabs>
          <w:tab w:val="clear" w:pos="567"/>
          <w:tab w:val="left" w:pos="993"/>
        </w:tabs>
        <w:ind w:left="993"/>
        <w:rPr>
          <w:lang w:val="fr-FR"/>
        </w:rPr>
      </w:pPr>
      <w:r>
        <w:rPr>
          <w:lang w:val="fr-FR"/>
        </w:rPr>
        <w:t>Extrait original du casier judiciaire central suisse daté de moins de six mois ;</w:t>
      </w:r>
    </w:p>
    <w:p w14:paraId="41549B12" w14:textId="77777777" w:rsidR="0093094A" w:rsidRDefault="004801DD">
      <w:pPr>
        <w:pStyle w:val="Funotentext"/>
        <w:numPr>
          <w:ilvl w:val="0"/>
          <w:numId w:val="13"/>
        </w:numPr>
        <w:tabs>
          <w:tab w:val="clear" w:pos="567"/>
          <w:tab w:val="left" w:pos="993"/>
        </w:tabs>
        <w:ind w:left="993"/>
        <w:jc w:val="both"/>
        <w:rPr>
          <w:lang w:val="fr-FR"/>
        </w:rPr>
      </w:pPr>
      <w:r>
        <w:rPr>
          <w:lang w:val="fr-FR"/>
        </w:rPr>
        <w:t xml:space="preserve">Curriculum vitæ daté et signé, qui renseigne notamment sur la </w:t>
      </w:r>
      <w:proofErr w:type="gramStart"/>
      <w:r>
        <w:rPr>
          <w:lang w:val="fr-FR"/>
        </w:rPr>
        <w:t>formation  et</w:t>
      </w:r>
      <w:proofErr w:type="gramEnd"/>
      <w:r>
        <w:rPr>
          <w:lang w:val="fr-FR"/>
        </w:rPr>
        <w:t xml:space="preserve"> la carrière professionnelle (joindre des copies des diplômes, des certificats de travail, etc.) ;</w:t>
      </w:r>
    </w:p>
    <w:p w14:paraId="41549B13" w14:textId="77777777" w:rsidR="0093094A" w:rsidRPr="004801DD" w:rsidRDefault="004801DD">
      <w:pPr>
        <w:pStyle w:val="Funotentext"/>
        <w:numPr>
          <w:ilvl w:val="0"/>
          <w:numId w:val="13"/>
        </w:numPr>
        <w:tabs>
          <w:tab w:val="clear" w:pos="567"/>
          <w:tab w:val="left" w:pos="993"/>
        </w:tabs>
        <w:ind w:left="993"/>
        <w:jc w:val="both"/>
        <w:rPr>
          <w:lang w:val="fr-FR"/>
        </w:rPr>
      </w:pPr>
      <w:r>
        <w:rPr>
          <w:lang w:val="fr-FR"/>
        </w:rPr>
        <w:t xml:space="preserve">Déclaration écrite, datée et signée par la personne en question, affirmant que celle-ci n’est pas </w:t>
      </w:r>
      <w:r>
        <w:rPr>
          <w:lang w:val="fr-CH"/>
        </w:rPr>
        <w:t>impliqué dans</w:t>
      </w:r>
      <w:r>
        <w:rPr>
          <w:lang w:val="fr-FR"/>
        </w:rPr>
        <w:t xml:space="preserve"> une procédure pénale ou administrative liée à ses activités professionnelles. Sont exceptées les procédures de taxation fiscale (y compris les recours) et les procédures en vertu de la loi sur la circulation routière (LCR). </w:t>
      </w:r>
    </w:p>
  </w:footnote>
  <w:footnote w:id="7">
    <w:p w14:paraId="41549B14" w14:textId="77777777" w:rsidR="0093094A" w:rsidRPr="004801DD" w:rsidRDefault="004801DD">
      <w:pPr>
        <w:pStyle w:val="Funotentext"/>
        <w:rPr>
          <w:lang w:val="fr-FR"/>
        </w:rPr>
      </w:pPr>
      <w:r>
        <w:rPr>
          <w:rStyle w:val="Funotenzeichen"/>
        </w:rPr>
        <w:footnoteRef/>
      </w:r>
      <w:r>
        <w:rPr>
          <w:lang w:val="fr-FR"/>
        </w:rPr>
        <w:t xml:space="preserve"> </w:t>
      </w:r>
      <w:r>
        <w:rPr>
          <w:lang w:val="fr-FR"/>
        </w:rPr>
        <w:tab/>
        <w:t>Employé(e)s qui assurent le suivi indépendant de clients.</w:t>
      </w:r>
    </w:p>
  </w:footnote>
  <w:footnote w:id="8">
    <w:p w14:paraId="41549B15" w14:textId="77777777" w:rsidR="0093094A" w:rsidRPr="004801DD" w:rsidRDefault="004801DD">
      <w:pPr>
        <w:pStyle w:val="Funotentext"/>
        <w:jc w:val="both"/>
        <w:rPr>
          <w:lang w:val="fr-FR"/>
        </w:rPr>
      </w:pPr>
      <w:r>
        <w:rPr>
          <w:rStyle w:val="Funotenzeichen"/>
        </w:rPr>
        <w:footnoteRef/>
      </w:r>
      <w:r>
        <w:rPr>
          <w:lang w:val="fr-FR"/>
        </w:rPr>
        <w:t xml:space="preserve"> </w:t>
      </w:r>
      <w:r>
        <w:rPr>
          <w:lang w:val="fr-FR"/>
        </w:rPr>
        <w:tab/>
        <w:t>Employé(e)s travaillant principalement dans le domaine administratif et qui n’agissent/n’ont le droit d’agir que sur instruction de leur(s) supérieur(s) pendant les contacts avec les clients.</w:t>
      </w:r>
    </w:p>
  </w:footnote>
  <w:footnote w:id="9">
    <w:p w14:paraId="41549B16" w14:textId="77777777" w:rsidR="0093094A" w:rsidRPr="004801DD" w:rsidRDefault="004801DD">
      <w:pPr>
        <w:pStyle w:val="Funotentext"/>
        <w:rPr>
          <w:lang w:val="fr-FR"/>
        </w:rPr>
      </w:pPr>
      <w:r>
        <w:rPr>
          <w:rStyle w:val="Funotenzeichen"/>
        </w:rPr>
        <w:footnoteRef/>
      </w:r>
      <w:r>
        <w:rPr>
          <w:lang w:val="fr-FR"/>
        </w:rPr>
        <w:t xml:space="preserve"> </w:t>
      </w:r>
      <w:r>
        <w:rPr>
          <w:lang w:val="fr-FR"/>
        </w:rPr>
        <w:tab/>
        <w:t>Valeur nette.</w:t>
      </w:r>
    </w:p>
  </w:footnote>
  <w:footnote w:id="10">
    <w:p w14:paraId="41549B17" w14:textId="77777777" w:rsidR="0093094A" w:rsidRPr="004801DD" w:rsidRDefault="004801DD">
      <w:pPr>
        <w:pStyle w:val="Funotentext"/>
        <w:rPr>
          <w:lang w:val="fr-FR"/>
        </w:rPr>
      </w:pPr>
      <w:r>
        <w:rPr>
          <w:rStyle w:val="Funotenzeichen"/>
        </w:rPr>
        <w:footnoteRef/>
      </w:r>
      <w:r>
        <w:rPr>
          <w:lang w:val="fr-FR"/>
        </w:rPr>
        <w:t xml:space="preserve"> </w:t>
      </w:r>
      <w:r>
        <w:rPr>
          <w:lang w:val="fr-FR"/>
        </w:rPr>
        <w:tab/>
        <w:t xml:space="preserve">Original ou copie simple de l’extrait du registre du commerce ou extrait complet du </w:t>
      </w:r>
      <w:proofErr w:type="spellStart"/>
      <w:r>
        <w:rPr>
          <w:lang w:val="fr-FR"/>
        </w:rPr>
        <w:t>Zefix</w:t>
      </w:r>
      <w:proofErr w:type="spellEnd"/>
      <w:r>
        <w:rPr>
          <w:lang w:val="fr-FR"/>
        </w:rPr>
        <w:t xml:space="preserve"> qui reflète l’état actuel</w:t>
      </w:r>
    </w:p>
  </w:footnote>
  <w:footnote w:id="11">
    <w:p w14:paraId="41549B18" w14:textId="77777777" w:rsidR="0093094A" w:rsidRPr="004801DD" w:rsidRDefault="004801DD">
      <w:pPr>
        <w:pStyle w:val="Funotentext"/>
        <w:rPr>
          <w:lang w:val="fr-FR"/>
        </w:rPr>
      </w:pPr>
      <w:r>
        <w:rPr>
          <w:rStyle w:val="Funotenzeichen"/>
        </w:rPr>
        <w:footnoteRef/>
      </w:r>
      <w:r>
        <w:rPr>
          <w:lang w:val="fr-CH"/>
        </w:rPr>
        <w:t xml:space="preserve"> </w:t>
      </w:r>
      <w:r>
        <w:rPr>
          <w:lang w:val="fr-CH"/>
        </w:rPr>
        <w:tab/>
      </w:r>
      <w:r>
        <w:rPr>
          <w:lang w:val="fr-FR"/>
        </w:rPr>
        <w:t>Prière d’indiquer le nombre</w:t>
      </w:r>
      <w:r>
        <w:rPr>
          <w:lang w:val="fr-CH"/>
        </w:rPr>
        <w:t>.</w:t>
      </w:r>
    </w:p>
  </w:footnote>
  <w:footnote w:id="12">
    <w:p w14:paraId="41549B19" w14:textId="77777777" w:rsidR="0093094A" w:rsidRPr="004801DD" w:rsidRDefault="004801DD">
      <w:pPr>
        <w:pStyle w:val="Funotentext"/>
        <w:rPr>
          <w:lang w:val="fr-FR"/>
        </w:rPr>
      </w:pPr>
      <w:r>
        <w:rPr>
          <w:rStyle w:val="Funotenzeichen"/>
        </w:rPr>
        <w:footnoteRef/>
      </w:r>
      <w:r>
        <w:rPr>
          <w:lang w:val="fr-FR"/>
        </w:rPr>
        <w:t xml:space="preserve"> </w:t>
      </w:r>
      <w:r>
        <w:rPr>
          <w:lang w:val="fr-CH"/>
        </w:rPr>
        <w:tab/>
        <w:t>En original et daté de moins de 6 mois.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549B12" w14:textId="77777777" w:rsidR="004801DD" w:rsidRDefault="004801DD">
    <w:pPr>
      <w:pStyle w:val="Kopfzeile"/>
      <w:pBdr>
        <w:bottom w:val="single" w:sz="4" w:space="1" w:color="000000"/>
      </w:pBdr>
      <w:tabs>
        <w:tab w:val="clear" w:pos="4252"/>
        <w:tab w:val="clear" w:pos="8504"/>
        <w:tab w:val="right" w:pos="10773"/>
      </w:tabs>
      <w:jc w:val="left"/>
    </w:pPr>
    <w:r>
      <w:rPr>
        <w:rStyle w:val="Seitenzahl"/>
        <w:rFonts w:ascii="Swis721 Ex BT" w:hAnsi="Swis721 Ex BT"/>
      </w:rPr>
      <w:tab/>
    </w: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>
      <w:rPr>
        <w:rStyle w:val="Seitenzahl"/>
      </w:rPr>
      <w:t>4</w:t>
    </w:r>
    <w:r>
      <w:rPr>
        <w:rStyle w:val="Seitenzahl"/>
      </w:rPr>
      <w:fldChar w:fldCharType="end"/>
    </w:r>
    <w:r>
      <w:rPr>
        <w:rStyle w:val="Seitenzahl"/>
      </w:rPr>
      <w:t>/</w:t>
    </w:r>
    <w:r>
      <w:rPr>
        <w:rStyle w:val="Seitenzahl"/>
      </w:rPr>
      <w:fldChar w:fldCharType="begin"/>
    </w:r>
    <w:r>
      <w:rPr>
        <w:rStyle w:val="Seitenzahl"/>
      </w:rPr>
      <w:instrText xml:space="preserve"> NUMPAGES </w:instrText>
    </w:r>
    <w:r>
      <w:rPr>
        <w:rStyle w:val="Seitenzahl"/>
      </w:rPr>
      <w:fldChar w:fldCharType="separate"/>
    </w:r>
    <w:r>
      <w:rPr>
        <w:rStyle w:val="Seitenzahl"/>
      </w:rPr>
      <w:t>8</w:t>
    </w:r>
    <w:r>
      <w:rPr>
        <w:rStyle w:val="Seitenzahl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770A32"/>
    <w:multiLevelType w:val="multilevel"/>
    <w:tmpl w:val="829AC6B2"/>
    <w:styleLink w:val="LFO4"/>
    <w:lvl w:ilvl="0">
      <w:numFmt w:val="bullet"/>
      <w:pStyle w:val="Aufzhlungszeichen2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 w15:restartNumberingAfterBreak="0">
    <w:nsid w:val="1B960518"/>
    <w:multiLevelType w:val="multilevel"/>
    <w:tmpl w:val="3634B340"/>
    <w:styleLink w:val="LFO8"/>
    <w:lvl w:ilvl="0">
      <w:start w:val="1"/>
      <w:numFmt w:val="decimal"/>
      <w:pStyle w:val="Listennummer"/>
      <w:lvlText w:val="%1.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31D907E2"/>
    <w:multiLevelType w:val="multilevel"/>
    <w:tmpl w:val="46361338"/>
    <w:styleLink w:val="LFO11"/>
    <w:lvl w:ilvl="0">
      <w:start w:val="1"/>
      <w:numFmt w:val="decimal"/>
      <w:pStyle w:val="Listennummer4"/>
      <w:lvlText w:val="%1."/>
      <w:lvlJc w:val="left"/>
      <w:pPr>
        <w:ind w:left="1209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3CC50E54"/>
    <w:multiLevelType w:val="multilevel"/>
    <w:tmpl w:val="AFF85F54"/>
    <w:styleLink w:val="LFO10"/>
    <w:lvl w:ilvl="0">
      <w:start w:val="1"/>
      <w:numFmt w:val="decimal"/>
      <w:pStyle w:val="Listennummer3"/>
      <w:lvlText w:val="%1."/>
      <w:lvlJc w:val="left"/>
      <w:pPr>
        <w:ind w:left="926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46B439DA"/>
    <w:multiLevelType w:val="multilevel"/>
    <w:tmpl w:val="1D163188"/>
    <w:styleLink w:val="LFO5"/>
    <w:lvl w:ilvl="0">
      <w:numFmt w:val="bullet"/>
      <w:pStyle w:val="Aufzhlungszeichen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4D101450"/>
    <w:multiLevelType w:val="multilevel"/>
    <w:tmpl w:val="DD4ADE14"/>
    <w:styleLink w:val="LFO2"/>
    <w:lvl w:ilvl="0">
      <w:start w:val="1"/>
      <w:numFmt w:val="decimal"/>
      <w:pStyle w:val="Ausfhrungsbest"/>
      <w:lvlText w:val="%1."/>
      <w:lvlJc w:val="left"/>
      <w:pPr>
        <w:ind w:left="567" w:hanging="567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6" w15:restartNumberingAfterBreak="0">
    <w:nsid w:val="5785424F"/>
    <w:multiLevelType w:val="multilevel"/>
    <w:tmpl w:val="39EC8D78"/>
    <w:styleLink w:val="LFO6"/>
    <w:lvl w:ilvl="0">
      <w:numFmt w:val="bullet"/>
      <w:pStyle w:val="Aufzhlungszeichen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7" w15:restartNumberingAfterBreak="0">
    <w:nsid w:val="57F059A6"/>
    <w:multiLevelType w:val="multilevel"/>
    <w:tmpl w:val="E4E27728"/>
    <w:styleLink w:val="LFO9"/>
    <w:lvl w:ilvl="0">
      <w:start w:val="1"/>
      <w:numFmt w:val="decimal"/>
      <w:pStyle w:val="Listennummer2"/>
      <w:lvlText w:val="%1."/>
      <w:lvlJc w:val="left"/>
      <w:pPr>
        <w:ind w:left="643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8" w15:restartNumberingAfterBreak="0">
    <w:nsid w:val="59125E56"/>
    <w:multiLevelType w:val="multilevel"/>
    <w:tmpl w:val="B0788F34"/>
    <w:styleLink w:val="LFO12"/>
    <w:lvl w:ilvl="0">
      <w:start w:val="1"/>
      <w:numFmt w:val="decimal"/>
      <w:pStyle w:val="Listennummer5"/>
      <w:lvlText w:val="%1."/>
      <w:lvlJc w:val="left"/>
      <w:pPr>
        <w:ind w:left="1492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9" w15:restartNumberingAfterBreak="0">
    <w:nsid w:val="593060CD"/>
    <w:multiLevelType w:val="multilevel"/>
    <w:tmpl w:val="DBB43F7C"/>
    <w:lvl w:ilvl="0">
      <w:numFmt w:val="bullet"/>
      <w:lvlText w:val=""/>
      <w:lvlJc w:val="left"/>
      <w:pPr>
        <w:ind w:left="720" w:hanging="360"/>
      </w:pPr>
      <w:rPr>
        <w:rFonts w:ascii="Wingdings" w:eastAsia="Times New Roman" w:hAnsi="Wingdings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65CB6E62"/>
    <w:multiLevelType w:val="multilevel"/>
    <w:tmpl w:val="089CCC4A"/>
    <w:styleLink w:val="LFO1"/>
    <w:lvl w:ilvl="0">
      <w:numFmt w:val="bullet"/>
      <w:pStyle w:val="Spiegelstrich1Ebene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1" w15:restartNumberingAfterBreak="0">
    <w:nsid w:val="670B56B4"/>
    <w:multiLevelType w:val="multilevel"/>
    <w:tmpl w:val="F6DCF768"/>
    <w:styleLink w:val="LFO7"/>
    <w:lvl w:ilvl="0">
      <w:numFmt w:val="bullet"/>
      <w:pStyle w:val="Aufzhlungszeichen5"/>
      <w:lvlText w:val=""/>
      <w:lvlJc w:val="left"/>
      <w:pPr>
        <w:ind w:left="1492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2" w15:restartNumberingAfterBreak="0">
    <w:nsid w:val="68B54092"/>
    <w:multiLevelType w:val="multilevel"/>
    <w:tmpl w:val="B70CF158"/>
    <w:styleLink w:val="LFO3"/>
    <w:lvl w:ilvl="0">
      <w:numFmt w:val="bullet"/>
      <w:pStyle w:val="Aufzhlungszeichen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3" w15:restartNumberingAfterBreak="0">
    <w:nsid w:val="76D17832"/>
    <w:multiLevelType w:val="multilevel"/>
    <w:tmpl w:val="DF30F566"/>
    <w:lvl w:ilvl="0">
      <w:numFmt w:val="bullet"/>
      <w:lvlText w:val=""/>
      <w:lvlJc w:val="left"/>
      <w:pPr>
        <w:ind w:left="360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num w:numId="1" w16cid:durableId="1834182290">
    <w:abstractNumId w:val="10"/>
  </w:num>
  <w:num w:numId="2" w16cid:durableId="252126289">
    <w:abstractNumId w:val="5"/>
  </w:num>
  <w:num w:numId="3" w16cid:durableId="725958306">
    <w:abstractNumId w:val="12"/>
  </w:num>
  <w:num w:numId="4" w16cid:durableId="496917274">
    <w:abstractNumId w:val="0"/>
  </w:num>
  <w:num w:numId="5" w16cid:durableId="1458522408">
    <w:abstractNumId w:val="4"/>
  </w:num>
  <w:num w:numId="6" w16cid:durableId="1445152878">
    <w:abstractNumId w:val="6"/>
  </w:num>
  <w:num w:numId="7" w16cid:durableId="2066682000">
    <w:abstractNumId w:val="11"/>
  </w:num>
  <w:num w:numId="8" w16cid:durableId="368721125">
    <w:abstractNumId w:val="1"/>
  </w:num>
  <w:num w:numId="9" w16cid:durableId="1651976505">
    <w:abstractNumId w:val="7"/>
  </w:num>
  <w:num w:numId="10" w16cid:durableId="1196850138">
    <w:abstractNumId w:val="3"/>
  </w:num>
  <w:num w:numId="11" w16cid:durableId="1396395652">
    <w:abstractNumId w:val="2"/>
  </w:num>
  <w:num w:numId="12" w16cid:durableId="841818733">
    <w:abstractNumId w:val="8"/>
  </w:num>
  <w:num w:numId="13" w16cid:durableId="1763721819">
    <w:abstractNumId w:val="13"/>
  </w:num>
  <w:num w:numId="14" w16cid:durableId="20393539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bz3QQ6XBKrtxc9XRGzDyb6SHN05M0KSTuXnbzszrMjVau6Hj5WFQXDyaGwDTFOGpQAmSwFzWCM2PP2xrESMMPw==" w:salt="Jh91nQagXN+P/uE84FLG8w==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094A"/>
    <w:rsid w:val="00063B79"/>
    <w:rsid w:val="000842EE"/>
    <w:rsid w:val="0024702F"/>
    <w:rsid w:val="00311F0C"/>
    <w:rsid w:val="00324F9D"/>
    <w:rsid w:val="00443F0B"/>
    <w:rsid w:val="004801DD"/>
    <w:rsid w:val="005B3977"/>
    <w:rsid w:val="005E5B04"/>
    <w:rsid w:val="0061757B"/>
    <w:rsid w:val="006A675C"/>
    <w:rsid w:val="007946D1"/>
    <w:rsid w:val="007B0104"/>
    <w:rsid w:val="00880AC9"/>
    <w:rsid w:val="00923B67"/>
    <w:rsid w:val="0093094A"/>
    <w:rsid w:val="00983F27"/>
    <w:rsid w:val="00A42BA2"/>
    <w:rsid w:val="00A60E3A"/>
    <w:rsid w:val="00A75BDE"/>
    <w:rsid w:val="00AA4B66"/>
    <w:rsid w:val="00CA2665"/>
    <w:rsid w:val="00CB245E"/>
    <w:rsid w:val="00CE201D"/>
    <w:rsid w:val="00DA2235"/>
    <w:rsid w:val="00DC25BC"/>
    <w:rsid w:val="00DC6570"/>
    <w:rsid w:val="00DC6969"/>
    <w:rsid w:val="00DD6FB9"/>
    <w:rsid w:val="00FB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549B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ourier 10 Pitch" w:eastAsia="Times New Roman" w:hAnsi="Courier 10 Pitch" w:cs="Times New Roman"/>
        <w:lang w:val="it-CH" w:eastAsia="it-CH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line="360" w:lineRule="atLeast"/>
    </w:pPr>
    <w:rPr>
      <w:rFonts w:ascii="Arial" w:hAnsi="Arial" w:cs="Arial"/>
      <w:sz w:val="24"/>
      <w:szCs w:val="24"/>
      <w:lang w:val="de-CH" w:eastAsia="fr-FR"/>
    </w:rPr>
  </w:style>
  <w:style w:type="paragraph" w:styleId="berschrift1">
    <w:name w:val="heading 1"/>
    <w:basedOn w:val="Standard"/>
    <w:next w:val="Standard"/>
    <w:uiPriority w:val="9"/>
    <w:qFormat/>
    <w:pPr>
      <w:keepNext/>
      <w:keepLines/>
      <w:tabs>
        <w:tab w:val="left" w:pos="851"/>
      </w:tabs>
      <w:spacing w:before="480" w:after="120" w:line="240" w:lineRule="atLeast"/>
      <w:ind w:left="851" w:hanging="851"/>
      <w:outlineLvl w:val="0"/>
    </w:pPr>
    <w:rPr>
      <w:b/>
      <w:bCs/>
      <w:spacing w:val="10"/>
    </w:rPr>
  </w:style>
  <w:style w:type="paragraph" w:styleId="berschrift2">
    <w:name w:val="heading 2"/>
    <w:basedOn w:val="Standard"/>
    <w:next w:val="Standard"/>
    <w:uiPriority w:val="9"/>
    <w:unhideWhenUsed/>
    <w:qFormat/>
    <w:pPr>
      <w:keepNext/>
      <w:keepLines/>
      <w:tabs>
        <w:tab w:val="left" w:pos="851"/>
      </w:tabs>
      <w:spacing w:before="240" w:after="120" w:line="240" w:lineRule="atLeast"/>
      <w:ind w:left="851" w:hanging="851"/>
      <w:outlineLvl w:val="1"/>
    </w:pPr>
    <w:rPr>
      <w:b/>
      <w:bCs/>
    </w:rPr>
  </w:style>
  <w:style w:type="paragraph" w:styleId="berschrift3">
    <w:name w:val="heading 3"/>
    <w:basedOn w:val="Standard"/>
    <w:next w:val="Standard"/>
    <w:uiPriority w:val="9"/>
    <w:semiHidden/>
    <w:unhideWhenUsed/>
    <w:qFormat/>
    <w:pPr>
      <w:keepNext/>
      <w:keepLines/>
      <w:tabs>
        <w:tab w:val="left" w:pos="851"/>
      </w:tabs>
      <w:spacing w:before="240" w:after="120" w:line="240" w:lineRule="atLeast"/>
      <w:ind w:left="851" w:hanging="851"/>
      <w:outlineLvl w:val="2"/>
    </w:pPr>
    <w:rPr>
      <w:i/>
      <w:iCs/>
      <w:u w:val="words"/>
    </w:rPr>
  </w:style>
  <w:style w:type="paragraph" w:styleId="berschrift4">
    <w:name w:val="heading 4"/>
    <w:basedOn w:val="Standard"/>
    <w:next w:val="Standardeinzug"/>
    <w:uiPriority w:val="9"/>
    <w:semiHidden/>
    <w:unhideWhenUsed/>
    <w:qFormat/>
    <w:pPr>
      <w:keepNext/>
      <w:keepLines/>
      <w:tabs>
        <w:tab w:val="left" w:pos="851"/>
      </w:tabs>
      <w:spacing w:before="120" w:after="120" w:line="240" w:lineRule="atLeast"/>
      <w:ind w:left="851" w:hanging="851"/>
      <w:outlineLvl w:val="3"/>
    </w:pPr>
  </w:style>
  <w:style w:type="paragraph" w:styleId="berschrift5">
    <w:name w:val="heading 5"/>
    <w:basedOn w:val="Standard"/>
    <w:next w:val="Standardeinzug"/>
    <w:uiPriority w:val="9"/>
    <w:semiHidden/>
    <w:unhideWhenUsed/>
    <w:qFormat/>
    <w:pPr>
      <w:tabs>
        <w:tab w:val="left" w:pos="851"/>
      </w:tabs>
      <w:spacing w:before="120" w:line="240" w:lineRule="atLeast"/>
      <w:ind w:left="1418" w:hanging="567"/>
      <w:outlineLvl w:val="4"/>
    </w:pPr>
  </w:style>
  <w:style w:type="paragraph" w:styleId="berschrift6">
    <w:name w:val="heading 6"/>
    <w:basedOn w:val="Standard"/>
    <w:next w:val="Standardeinzug"/>
    <w:uiPriority w:val="9"/>
    <w:semiHidden/>
    <w:unhideWhenUsed/>
    <w:qFormat/>
    <w:pPr>
      <w:spacing w:before="120" w:line="240" w:lineRule="atLeast"/>
      <w:ind w:left="720"/>
      <w:outlineLvl w:val="5"/>
    </w:pPr>
  </w:style>
  <w:style w:type="paragraph" w:styleId="berschrift7">
    <w:name w:val="heading 7"/>
    <w:basedOn w:val="Standard"/>
    <w:next w:val="Standardeinzug"/>
    <w:pPr>
      <w:spacing w:before="120" w:line="240" w:lineRule="atLeast"/>
      <w:ind w:left="720"/>
      <w:outlineLvl w:val="6"/>
    </w:pPr>
    <w:rPr>
      <w:i/>
      <w:iCs/>
    </w:rPr>
  </w:style>
  <w:style w:type="paragraph" w:styleId="berschrift8">
    <w:name w:val="heading 8"/>
    <w:basedOn w:val="Standard"/>
    <w:next w:val="Standardeinzug"/>
    <w:pPr>
      <w:spacing w:before="120" w:line="240" w:lineRule="atLeast"/>
      <w:ind w:left="720"/>
      <w:outlineLvl w:val="7"/>
    </w:pPr>
    <w:rPr>
      <w:i/>
      <w:iCs/>
    </w:rPr>
  </w:style>
  <w:style w:type="paragraph" w:styleId="berschrift9">
    <w:name w:val="heading 9"/>
    <w:basedOn w:val="Standard"/>
    <w:next w:val="Standardeinzug"/>
    <w:pPr>
      <w:spacing w:line="240" w:lineRule="atLeast"/>
      <w:ind w:left="720"/>
      <w:outlineLvl w:val="8"/>
    </w:pPr>
    <w:rPr>
      <w:i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einzug">
    <w:name w:val="Normal Indent"/>
    <w:basedOn w:val="Standard"/>
    <w:pPr>
      <w:ind w:left="851" w:hanging="851"/>
    </w:pPr>
  </w:style>
  <w:style w:type="paragraph" w:styleId="Verzeichnis5">
    <w:name w:val="toc 5"/>
    <w:basedOn w:val="Standard"/>
    <w:next w:val="Standard"/>
    <w:pPr>
      <w:tabs>
        <w:tab w:val="right" w:pos="4820"/>
        <w:tab w:val="right" w:pos="8505"/>
      </w:tabs>
      <w:spacing w:line="240" w:lineRule="atLeast"/>
      <w:ind w:left="2835" w:right="851"/>
    </w:pPr>
  </w:style>
  <w:style w:type="paragraph" w:styleId="Verzeichnis4">
    <w:name w:val="toc 4"/>
    <w:basedOn w:val="Standard"/>
    <w:next w:val="Standard"/>
    <w:pPr>
      <w:tabs>
        <w:tab w:val="right" w:pos="3969"/>
        <w:tab w:val="right" w:pos="8505"/>
      </w:tabs>
      <w:spacing w:line="240" w:lineRule="atLeast"/>
      <w:ind w:left="2127" w:right="851"/>
    </w:pPr>
  </w:style>
  <w:style w:type="paragraph" w:styleId="Verzeichnis3">
    <w:name w:val="toc 3"/>
    <w:basedOn w:val="Standard"/>
    <w:next w:val="Standard"/>
    <w:pPr>
      <w:tabs>
        <w:tab w:val="left" w:pos="2552"/>
        <w:tab w:val="right" w:pos="9071"/>
      </w:tabs>
      <w:spacing w:line="240" w:lineRule="atLeast"/>
      <w:ind w:left="2552" w:right="1701" w:hanging="851"/>
    </w:pPr>
  </w:style>
  <w:style w:type="paragraph" w:styleId="Verzeichnis2">
    <w:name w:val="toc 2"/>
    <w:basedOn w:val="Standard"/>
    <w:next w:val="Standard"/>
    <w:pPr>
      <w:keepNext/>
      <w:keepLines/>
      <w:tabs>
        <w:tab w:val="left" w:pos="1701"/>
        <w:tab w:val="right" w:pos="9071"/>
      </w:tabs>
      <w:spacing w:before="240" w:line="240" w:lineRule="atLeast"/>
      <w:ind w:left="1701" w:right="1701" w:hanging="851"/>
    </w:pPr>
    <w:rPr>
      <w:b/>
      <w:bCs/>
    </w:rPr>
  </w:style>
  <w:style w:type="paragraph" w:styleId="Verzeichnis1">
    <w:name w:val="toc 1"/>
    <w:basedOn w:val="Standard"/>
    <w:next w:val="Standard"/>
    <w:pPr>
      <w:keepNext/>
      <w:keepLines/>
      <w:tabs>
        <w:tab w:val="left" w:pos="851"/>
        <w:tab w:val="right" w:pos="9071"/>
      </w:tabs>
      <w:spacing w:before="240"/>
      <w:ind w:right="2268"/>
    </w:pPr>
    <w:rPr>
      <w:b/>
      <w:bCs/>
      <w:smallCaps/>
    </w:rPr>
  </w:style>
  <w:style w:type="paragraph" w:styleId="Kopfzeile">
    <w:name w:val="header"/>
    <w:basedOn w:val="Standard"/>
    <w:pPr>
      <w:tabs>
        <w:tab w:val="center" w:pos="4252"/>
        <w:tab w:val="right" w:pos="8504"/>
      </w:tabs>
      <w:spacing w:before="480" w:after="480"/>
      <w:jc w:val="center"/>
    </w:pPr>
  </w:style>
  <w:style w:type="character" w:styleId="Funotenzeichen">
    <w:name w:val="footnote reference"/>
    <w:rPr>
      <w:rFonts w:ascii="Arial" w:hAnsi="Arial"/>
      <w:position w:val="8"/>
      <w:sz w:val="16"/>
      <w:szCs w:val="16"/>
      <w:vertAlign w:val="baseline"/>
    </w:rPr>
  </w:style>
  <w:style w:type="paragraph" w:styleId="Funotentext">
    <w:name w:val="footnote text"/>
    <w:basedOn w:val="Standard"/>
    <w:pPr>
      <w:keepLines/>
      <w:tabs>
        <w:tab w:val="left" w:pos="567"/>
      </w:tabs>
      <w:spacing w:after="120" w:line="240" w:lineRule="auto"/>
      <w:ind w:left="567" w:hanging="567"/>
    </w:pPr>
    <w:rPr>
      <w:sz w:val="20"/>
      <w:szCs w:val="20"/>
    </w:rPr>
  </w:style>
  <w:style w:type="paragraph" w:customStyle="1" w:styleId="Begrndung1Ebene">
    <w:name w:val="Begründung 1. Ebene"/>
    <w:basedOn w:val="Standard"/>
    <w:pPr>
      <w:tabs>
        <w:tab w:val="left" w:pos="851"/>
      </w:tabs>
      <w:ind w:left="851" w:hanging="851"/>
    </w:pPr>
  </w:style>
  <w:style w:type="paragraph" w:customStyle="1" w:styleId="Begrndung2Ebene">
    <w:name w:val="Begründung 2. Ebene"/>
    <w:basedOn w:val="Standard"/>
    <w:pPr>
      <w:tabs>
        <w:tab w:val="left" w:pos="1418"/>
      </w:tabs>
      <w:ind w:left="1418" w:hanging="567"/>
    </w:pPr>
    <w:rPr>
      <w:rFonts w:ascii="Times New Roman" w:hAnsi="Times New Roman" w:cs="Times New Roman"/>
    </w:rPr>
  </w:style>
  <w:style w:type="paragraph" w:customStyle="1" w:styleId="Begrndung3Ebene">
    <w:name w:val="Begründung 3. Ebene"/>
    <w:basedOn w:val="Standard"/>
    <w:pPr>
      <w:tabs>
        <w:tab w:val="left" w:pos="1985"/>
      </w:tabs>
      <w:ind w:left="1985" w:hanging="567"/>
    </w:pPr>
    <w:rPr>
      <w:rFonts w:ascii="Times New Roman" w:hAnsi="Times New Roman" w:cs="Times New Roman"/>
    </w:rPr>
  </w:style>
  <w:style w:type="paragraph" w:customStyle="1" w:styleId="Begrndung4Ebene">
    <w:name w:val="Begründung 4. Ebene"/>
    <w:basedOn w:val="Begrndung3Ebene"/>
    <w:pPr>
      <w:tabs>
        <w:tab w:val="clear" w:pos="1985"/>
        <w:tab w:val="left" w:pos="2552"/>
      </w:tabs>
      <w:ind w:left="2552"/>
    </w:pPr>
  </w:style>
  <w:style w:type="paragraph" w:customStyle="1" w:styleId="Beilagenverzeichnis">
    <w:name w:val="Beilagenverzeichnis"/>
    <w:basedOn w:val="Standard"/>
    <w:pPr>
      <w:tabs>
        <w:tab w:val="left" w:pos="1418"/>
      </w:tabs>
      <w:spacing w:after="120" w:line="240" w:lineRule="atLeast"/>
      <w:ind w:left="1418" w:hanging="1418"/>
    </w:pPr>
  </w:style>
  <w:style w:type="paragraph" w:customStyle="1" w:styleId="Beweisofferte">
    <w:name w:val="Beweisofferte"/>
    <w:basedOn w:val="Standard"/>
    <w:pPr>
      <w:keepLines/>
      <w:tabs>
        <w:tab w:val="left" w:pos="1418"/>
        <w:tab w:val="left" w:pos="6804"/>
      </w:tabs>
      <w:spacing w:before="290" w:after="120" w:line="240" w:lineRule="atLeast"/>
      <w:ind w:left="1418" w:hanging="851"/>
    </w:pPr>
    <w:rPr>
      <w:rFonts w:ascii="Times New Roman" w:hAnsi="Times New Roman" w:cs="Times New Roman"/>
    </w:rPr>
  </w:style>
  <w:style w:type="paragraph" w:customStyle="1" w:styleId="PS">
    <w:name w:val="PS"/>
    <w:basedOn w:val="Standard"/>
    <w:pPr>
      <w:ind w:left="981" w:hanging="981"/>
    </w:pPr>
    <w:rPr>
      <w:rFonts w:ascii="Times New Roman" w:hAnsi="Times New Roman" w:cs="Times New Roman"/>
    </w:rPr>
  </w:style>
  <w:style w:type="paragraph" w:customStyle="1" w:styleId="Spiegelstrich1Ebene">
    <w:name w:val="Spiegelstrich 1. Ebene"/>
    <w:basedOn w:val="Standard"/>
    <w:pPr>
      <w:numPr>
        <w:numId w:val="1"/>
      </w:numPr>
    </w:pPr>
  </w:style>
  <w:style w:type="paragraph" w:customStyle="1" w:styleId="Spiegelstrich2Ebene">
    <w:name w:val="Spiegelstrich 2. Ebene"/>
    <w:basedOn w:val="Standard"/>
    <w:pPr>
      <w:tabs>
        <w:tab w:val="left" w:pos="851"/>
        <w:tab w:val="left" w:pos="1134"/>
      </w:tabs>
      <w:ind w:left="1134" w:hanging="284"/>
    </w:pPr>
  </w:style>
  <w:style w:type="paragraph" w:customStyle="1" w:styleId="Spiegelstrich3Ebene">
    <w:name w:val="Spiegelstrich 3. Ebene"/>
    <w:basedOn w:val="Standard"/>
    <w:pPr>
      <w:tabs>
        <w:tab w:val="left" w:pos="1701"/>
      </w:tabs>
      <w:ind w:left="1701" w:hanging="284"/>
    </w:pPr>
  </w:style>
  <w:style w:type="paragraph" w:customStyle="1" w:styleId="Zitat1">
    <w:name w:val="Zitat1"/>
    <w:basedOn w:val="Standard"/>
    <w:pPr>
      <w:keepLines/>
      <w:tabs>
        <w:tab w:val="left" w:pos="851"/>
      </w:tabs>
      <w:spacing w:line="240" w:lineRule="atLeast"/>
      <w:ind w:left="1418" w:right="851" w:hanging="142"/>
    </w:pPr>
  </w:style>
  <w:style w:type="paragraph" w:customStyle="1" w:styleId="Spiegelstrich4Ebene">
    <w:name w:val="Spiegelstrich 4. Ebene"/>
    <w:basedOn w:val="Standard"/>
    <w:pPr>
      <w:ind w:left="1038" w:hanging="278"/>
    </w:pPr>
    <w:rPr>
      <w:rFonts w:ascii="Times New Roman" w:hAnsi="Times New Roman" w:cs="Times New Roman"/>
    </w:rPr>
  </w:style>
  <w:style w:type="paragraph" w:customStyle="1" w:styleId="Randbemerkung">
    <w:name w:val="Randbemerkung"/>
    <w:basedOn w:val="Standard"/>
    <w:next w:val="Standard"/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Endnotentext">
    <w:name w:val="endnote text"/>
    <w:basedOn w:val="Standard"/>
    <w:rPr>
      <w:sz w:val="20"/>
      <w:szCs w:val="20"/>
    </w:rPr>
  </w:style>
  <w:style w:type="character" w:styleId="Seitenzahl">
    <w:name w:val="page number"/>
    <w:basedOn w:val="Absatz-Standardschriftart"/>
  </w:style>
  <w:style w:type="paragraph" w:customStyle="1" w:styleId="Einzug1Ebene">
    <w:name w:val="Einzug 1. Ebene"/>
    <w:basedOn w:val="Standard"/>
    <w:pPr>
      <w:tabs>
        <w:tab w:val="left" w:pos="851"/>
      </w:tabs>
      <w:ind w:left="851" w:hanging="851"/>
    </w:pPr>
  </w:style>
  <w:style w:type="paragraph" w:customStyle="1" w:styleId="Einzug2Ebene">
    <w:name w:val="Einzug 2. Ebene"/>
    <w:basedOn w:val="Standard"/>
    <w:pPr>
      <w:tabs>
        <w:tab w:val="left" w:pos="1418"/>
      </w:tabs>
      <w:ind w:left="1418" w:hanging="567"/>
    </w:pPr>
  </w:style>
  <w:style w:type="paragraph" w:customStyle="1" w:styleId="Einzug3Ebene">
    <w:name w:val="Einzug 3. Ebene"/>
    <w:basedOn w:val="Standard"/>
    <w:pPr>
      <w:tabs>
        <w:tab w:val="left" w:pos="1985"/>
      </w:tabs>
      <w:ind w:left="1985" w:hanging="567"/>
    </w:pPr>
    <w:rPr>
      <w:rFonts w:ascii="Times New Roman" w:hAnsi="Times New Roman" w:cs="Times New Roman"/>
    </w:rPr>
  </w:style>
  <w:style w:type="paragraph" w:customStyle="1" w:styleId="Einzug4Ebene">
    <w:name w:val="Einzug 4. Ebene"/>
    <w:basedOn w:val="Einzug3Ebene"/>
    <w:pPr>
      <w:tabs>
        <w:tab w:val="clear" w:pos="1985"/>
        <w:tab w:val="left" w:pos="2552"/>
      </w:tabs>
      <w:ind w:left="2552"/>
    </w:pPr>
  </w:style>
  <w:style w:type="paragraph" w:customStyle="1" w:styleId="HeaderLine">
    <w:name w:val="Header Line"/>
    <w:basedOn w:val="Standard"/>
    <w:pPr>
      <w:pBdr>
        <w:bottom w:val="single" w:sz="4" w:space="1" w:color="000000"/>
      </w:pBdr>
    </w:pPr>
    <w:rPr>
      <w:rFonts w:ascii="Swis721 Ex BT" w:hAnsi="Swis721 Ex BT"/>
      <w:spacing w:val="40"/>
      <w:sz w:val="25"/>
      <w:szCs w:val="25"/>
    </w:rPr>
  </w:style>
  <w:style w:type="paragraph" w:customStyle="1" w:styleId="Sub-Titel">
    <w:name w:val="Sub-Titel"/>
    <w:basedOn w:val="Standard"/>
    <w:pPr>
      <w:keepNext/>
      <w:spacing w:before="240" w:after="120" w:line="360" w:lineRule="auto"/>
      <w:jc w:val="both"/>
    </w:pPr>
    <w:rPr>
      <w:sz w:val="20"/>
      <w:szCs w:val="20"/>
    </w:rPr>
  </w:style>
  <w:style w:type="paragraph" w:customStyle="1" w:styleId="Ausfhrungsbest">
    <w:name w:val="Ausführungsbest"/>
    <w:basedOn w:val="Standard"/>
    <w:pPr>
      <w:numPr>
        <w:numId w:val="2"/>
      </w:numPr>
      <w:spacing w:line="240" w:lineRule="auto"/>
      <w:jc w:val="both"/>
    </w:pPr>
    <w:rPr>
      <w:sz w:val="20"/>
      <w:szCs w:val="20"/>
    </w:rPr>
  </w:style>
  <w:style w:type="paragraph" w:customStyle="1" w:styleId="Anhang">
    <w:name w:val="Anhang"/>
    <w:basedOn w:val="Randbemerkung"/>
    <w:pPr>
      <w:spacing w:line="240" w:lineRule="auto"/>
      <w:jc w:val="both"/>
    </w:pPr>
    <w:rPr>
      <w:sz w:val="20"/>
      <w:szCs w:val="20"/>
    </w:rPr>
  </w:style>
  <w:style w:type="paragraph" w:customStyle="1" w:styleId="table">
    <w:name w:val="table"/>
    <w:basedOn w:val="Anhang"/>
    <w:pPr>
      <w:tabs>
        <w:tab w:val="left" w:pos="284"/>
      </w:tabs>
      <w:ind w:left="273" w:hanging="273"/>
    </w:pPr>
  </w:style>
  <w:style w:type="paragraph" w:styleId="Dokumentstruktur">
    <w:name w:val="Document Map"/>
    <w:basedOn w:val="Standard"/>
    <w:pPr>
      <w:shd w:val="clear" w:color="auto" w:fill="000080"/>
    </w:pPr>
    <w:rPr>
      <w:rFonts w:ascii="Tahoma" w:hAnsi="Tahoma" w:cs="Tahoma"/>
    </w:rPr>
  </w:style>
  <w:style w:type="paragraph" w:styleId="Verzeichnis7">
    <w:name w:val="toc 7"/>
    <w:basedOn w:val="Standard"/>
    <w:next w:val="Standard"/>
    <w:autoRedefine/>
    <w:pPr>
      <w:spacing w:line="360" w:lineRule="auto"/>
      <w:jc w:val="both"/>
    </w:pPr>
    <w:rPr>
      <w:rFonts w:ascii="Times New Roman" w:hAnsi="Times New Roman" w:cs="Times New Roman"/>
      <w:sz w:val="22"/>
      <w:szCs w:val="22"/>
    </w:rPr>
  </w:style>
  <w:style w:type="paragraph" w:styleId="Abbildungsverzeichnis">
    <w:name w:val="table of figures"/>
    <w:basedOn w:val="Standard"/>
    <w:next w:val="Standard"/>
    <w:pPr>
      <w:ind w:left="480" w:hanging="480"/>
    </w:pPr>
  </w:style>
  <w:style w:type="paragraph" w:styleId="Umschlagabsenderadresse">
    <w:name w:val="envelope return"/>
    <w:basedOn w:val="Standard"/>
    <w:rPr>
      <w:sz w:val="20"/>
      <w:szCs w:val="20"/>
    </w:rPr>
  </w:style>
  <w:style w:type="paragraph" w:styleId="Anrede">
    <w:name w:val="Salutation"/>
    <w:basedOn w:val="Standard"/>
    <w:next w:val="Standard"/>
  </w:style>
  <w:style w:type="paragraph" w:styleId="Aufzhlungszeichen">
    <w:name w:val="List Bullet"/>
    <w:basedOn w:val="Standard"/>
    <w:autoRedefine/>
    <w:pPr>
      <w:numPr>
        <w:numId w:val="3"/>
      </w:numPr>
    </w:pPr>
  </w:style>
  <w:style w:type="paragraph" w:styleId="Aufzhlungszeichen2">
    <w:name w:val="List Bullet 2"/>
    <w:basedOn w:val="Standard"/>
    <w:autoRedefine/>
    <w:pPr>
      <w:numPr>
        <w:numId w:val="4"/>
      </w:numPr>
    </w:pPr>
  </w:style>
  <w:style w:type="paragraph" w:styleId="Aufzhlungszeichen3">
    <w:name w:val="List Bullet 3"/>
    <w:basedOn w:val="Standard"/>
    <w:autoRedefine/>
    <w:pPr>
      <w:numPr>
        <w:numId w:val="5"/>
      </w:numPr>
    </w:pPr>
  </w:style>
  <w:style w:type="paragraph" w:styleId="Aufzhlungszeichen4">
    <w:name w:val="List Bullet 4"/>
    <w:basedOn w:val="Standard"/>
    <w:autoRedefine/>
    <w:pPr>
      <w:numPr>
        <w:numId w:val="6"/>
      </w:numPr>
    </w:pPr>
  </w:style>
  <w:style w:type="paragraph" w:styleId="Aufzhlungszeichen5">
    <w:name w:val="List Bullet 5"/>
    <w:basedOn w:val="Standard"/>
    <w:autoRedefine/>
    <w:pPr>
      <w:numPr>
        <w:numId w:val="7"/>
      </w:numPr>
    </w:pPr>
  </w:style>
  <w:style w:type="paragraph" w:styleId="Beschriftung">
    <w:name w:val="caption"/>
    <w:basedOn w:val="Standard"/>
    <w:next w:val="Standard"/>
    <w:pPr>
      <w:spacing w:before="120" w:after="120"/>
    </w:pPr>
    <w:rPr>
      <w:b/>
      <w:bCs/>
    </w:rPr>
  </w:style>
  <w:style w:type="paragraph" w:styleId="Blocktext">
    <w:name w:val="Block Text"/>
    <w:basedOn w:val="Standard"/>
    <w:pPr>
      <w:spacing w:after="120"/>
      <w:ind w:left="1440" w:right="1440"/>
    </w:pPr>
  </w:style>
  <w:style w:type="paragraph" w:styleId="Datum">
    <w:name w:val="Date"/>
    <w:basedOn w:val="Standard"/>
    <w:next w:val="Standard"/>
  </w:style>
  <w:style w:type="paragraph" w:styleId="Fu-Endnotenberschrift">
    <w:name w:val="Note Heading"/>
    <w:basedOn w:val="Standard"/>
    <w:next w:val="Standard"/>
  </w:style>
  <w:style w:type="paragraph" w:styleId="Gruformel">
    <w:name w:val="Closing"/>
    <w:basedOn w:val="Standard"/>
    <w:pPr>
      <w:ind w:left="4252"/>
    </w:pPr>
  </w:style>
  <w:style w:type="paragraph" w:styleId="Index1">
    <w:name w:val="index 1"/>
    <w:basedOn w:val="Standard"/>
    <w:next w:val="Standard"/>
    <w:autoRedefine/>
    <w:pPr>
      <w:ind w:left="240" w:hanging="240"/>
    </w:pPr>
  </w:style>
  <w:style w:type="paragraph" w:styleId="Index2">
    <w:name w:val="index 2"/>
    <w:basedOn w:val="Standard"/>
    <w:next w:val="Standard"/>
    <w:autoRedefine/>
    <w:pPr>
      <w:ind w:left="480" w:hanging="240"/>
    </w:pPr>
  </w:style>
  <w:style w:type="paragraph" w:styleId="Index3">
    <w:name w:val="index 3"/>
    <w:basedOn w:val="Standard"/>
    <w:next w:val="Standard"/>
    <w:autoRedefine/>
    <w:pPr>
      <w:ind w:left="720" w:hanging="240"/>
    </w:pPr>
  </w:style>
  <w:style w:type="paragraph" w:styleId="Index4">
    <w:name w:val="index 4"/>
    <w:basedOn w:val="Standard"/>
    <w:next w:val="Standard"/>
    <w:autoRedefine/>
    <w:pPr>
      <w:ind w:left="960" w:hanging="240"/>
    </w:pPr>
  </w:style>
  <w:style w:type="paragraph" w:styleId="Index5">
    <w:name w:val="index 5"/>
    <w:basedOn w:val="Standard"/>
    <w:next w:val="Standard"/>
    <w:autoRedefine/>
    <w:pPr>
      <w:ind w:left="1200" w:hanging="240"/>
    </w:pPr>
  </w:style>
  <w:style w:type="paragraph" w:styleId="Index6">
    <w:name w:val="index 6"/>
    <w:basedOn w:val="Standard"/>
    <w:next w:val="Standard"/>
    <w:autoRedefine/>
    <w:pPr>
      <w:ind w:left="1440" w:hanging="240"/>
    </w:pPr>
  </w:style>
  <w:style w:type="paragraph" w:styleId="Index7">
    <w:name w:val="index 7"/>
    <w:basedOn w:val="Standard"/>
    <w:next w:val="Standard"/>
    <w:autoRedefine/>
    <w:pPr>
      <w:ind w:left="1680" w:hanging="240"/>
    </w:pPr>
  </w:style>
  <w:style w:type="paragraph" w:styleId="Index8">
    <w:name w:val="index 8"/>
    <w:basedOn w:val="Standard"/>
    <w:next w:val="Standard"/>
    <w:autoRedefine/>
    <w:pPr>
      <w:ind w:left="1920" w:hanging="240"/>
    </w:pPr>
  </w:style>
  <w:style w:type="paragraph" w:styleId="Index9">
    <w:name w:val="index 9"/>
    <w:basedOn w:val="Standard"/>
    <w:next w:val="Standard"/>
    <w:autoRedefine/>
    <w:pPr>
      <w:ind w:left="2160" w:hanging="240"/>
    </w:pPr>
  </w:style>
  <w:style w:type="paragraph" w:styleId="Indexberschrift">
    <w:name w:val="index heading"/>
    <w:basedOn w:val="Standard"/>
    <w:next w:val="Index1"/>
    <w:rPr>
      <w:b/>
      <w:bCs/>
    </w:rPr>
  </w:style>
  <w:style w:type="paragraph" w:styleId="Kommentartext">
    <w:name w:val="annotation text"/>
    <w:basedOn w:val="Standard"/>
    <w:rPr>
      <w:sz w:val="20"/>
      <w:szCs w:val="20"/>
    </w:rPr>
  </w:style>
  <w:style w:type="paragraph" w:styleId="Liste">
    <w:name w:val="List"/>
    <w:basedOn w:val="Standard"/>
    <w:pPr>
      <w:ind w:left="283" w:hanging="283"/>
    </w:pPr>
  </w:style>
  <w:style w:type="paragraph" w:styleId="Liste2">
    <w:name w:val="List 2"/>
    <w:basedOn w:val="Standard"/>
    <w:pPr>
      <w:ind w:left="566" w:hanging="283"/>
    </w:pPr>
  </w:style>
  <w:style w:type="paragraph" w:styleId="Liste3">
    <w:name w:val="List 3"/>
    <w:basedOn w:val="Standard"/>
    <w:pPr>
      <w:ind w:left="849" w:hanging="283"/>
    </w:pPr>
  </w:style>
  <w:style w:type="paragraph" w:styleId="Liste4">
    <w:name w:val="List 4"/>
    <w:basedOn w:val="Standard"/>
    <w:pPr>
      <w:ind w:left="1132" w:hanging="283"/>
    </w:pPr>
  </w:style>
  <w:style w:type="paragraph" w:styleId="Liste5">
    <w:name w:val="List 5"/>
    <w:basedOn w:val="Standard"/>
    <w:pPr>
      <w:ind w:left="1415" w:hanging="283"/>
    </w:pPr>
  </w:style>
  <w:style w:type="paragraph" w:styleId="Listenfortsetzung">
    <w:name w:val="List Continue"/>
    <w:basedOn w:val="Standard"/>
    <w:pPr>
      <w:spacing w:after="120"/>
      <w:ind w:left="283"/>
    </w:pPr>
  </w:style>
  <w:style w:type="paragraph" w:styleId="Listenfortsetzung2">
    <w:name w:val="List Continue 2"/>
    <w:basedOn w:val="Standard"/>
    <w:pPr>
      <w:spacing w:after="120"/>
      <w:ind w:left="566"/>
    </w:pPr>
  </w:style>
  <w:style w:type="paragraph" w:styleId="Listenfortsetzung3">
    <w:name w:val="List Continue 3"/>
    <w:basedOn w:val="Standard"/>
    <w:pPr>
      <w:spacing w:after="120"/>
      <w:ind w:left="849"/>
    </w:pPr>
  </w:style>
  <w:style w:type="paragraph" w:styleId="Listenfortsetzung4">
    <w:name w:val="List Continue 4"/>
    <w:basedOn w:val="Standard"/>
    <w:pPr>
      <w:spacing w:after="120"/>
      <w:ind w:left="1132"/>
    </w:pPr>
  </w:style>
  <w:style w:type="paragraph" w:styleId="Listenfortsetzung5">
    <w:name w:val="List Continue 5"/>
    <w:basedOn w:val="Standard"/>
    <w:pPr>
      <w:spacing w:after="120"/>
      <w:ind w:left="1415"/>
    </w:pPr>
  </w:style>
  <w:style w:type="paragraph" w:styleId="Listennummer">
    <w:name w:val="List Number"/>
    <w:basedOn w:val="Standard"/>
    <w:pPr>
      <w:numPr>
        <w:numId w:val="8"/>
      </w:numPr>
    </w:pPr>
  </w:style>
  <w:style w:type="paragraph" w:styleId="Listennummer2">
    <w:name w:val="List Number 2"/>
    <w:basedOn w:val="Standard"/>
    <w:pPr>
      <w:numPr>
        <w:numId w:val="9"/>
      </w:numPr>
    </w:pPr>
  </w:style>
  <w:style w:type="paragraph" w:styleId="Listennummer3">
    <w:name w:val="List Number 3"/>
    <w:basedOn w:val="Standard"/>
    <w:pPr>
      <w:numPr>
        <w:numId w:val="10"/>
      </w:numPr>
    </w:pPr>
  </w:style>
  <w:style w:type="paragraph" w:styleId="Listennummer4">
    <w:name w:val="List Number 4"/>
    <w:basedOn w:val="Standard"/>
    <w:pPr>
      <w:numPr>
        <w:numId w:val="11"/>
      </w:numPr>
    </w:pPr>
  </w:style>
  <w:style w:type="paragraph" w:styleId="Listennummer5">
    <w:name w:val="List Number 5"/>
    <w:basedOn w:val="Standard"/>
    <w:pPr>
      <w:numPr>
        <w:numId w:val="12"/>
      </w:numPr>
    </w:pPr>
  </w:style>
  <w:style w:type="paragraph" w:styleId="Makrotext">
    <w:name w:val="macro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360" w:lineRule="atLeast"/>
    </w:pPr>
    <w:rPr>
      <w:rFonts w:ascii="Courier New" w:hAnsi="Courier New" w:cs="Courier New"/>
      <w:lang w:val="de-CH" w:eastAsia="fr-FR"/>
    </w:rPr>
  </w:style>
  <w:style w:type="paragraph" w:styleId="Nachrichtenkopf">
    <w:name w:val="Message Header"/>
    <w:basedOn w:val="Standard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ind w:left="1134" w:hanging="1134"/>
    </w:pPr>
  </w:style>
  <w:style w:type="paragraph" w:styleId="NurText">
    <w:name w:val="Plain Text"/>
    <w:basedOn w:val="Standard"/>
    <w:rPr>
      <w:rFonts w:ascii="Courier New" w:hAnsi="Courier New" w:cs="Courier New"/>
      <w:sz w:val="20"/>
      <w:szCs w:val="20"/>
    </w:rPr>
  </w:style>
  <w:style w:type="paragraph" w:styleId="Textkrper">
    <w:name w:val="Body Text"/>
    <w:basedOn w:val="Standard"/>
    <w:pPr>
      <w:spacing w:after="120"/>
    </w:pPr>
  </w:style>
  <w:style w:type="paragraph" w:styleId="Textkrper2">
    <w:name w:val="Body Text 2"/>
    <w:basedOn w:val="Standard"/>
    <w:pPr>
      <w:spacing w:after="120" w:line="480" w:lineRule="auto"/>
    </w:pPr>
  </w:style>
  <w:style w:type="paragraph" w:styleId="Textkrper3">
    <w:name w:val="Body Text 3"/>
    <w:basedOn w:val="Standard"/>
    <w:pPr>
      <w:spacing w:after="120"/>
    </w:pPr>
    <w:rPr>
      <w:sz w:val="16"/>
      <w:szCs w:val="16"/>
    </w:rPr>
  </w:style>
  <w:style w:type="paragraph" w:styleId="Textkrper-Zeileneinzug">
    <w:name w:val="Body Text Indent"/>
    <w:basedOn w:val="Standard"/>
    <w:pPr>
      <w:spacing w:after="120"/>
      <w:ind w:left="283"/>
    </w:pPr>
  </w:style>
  <w:style w:type="paragraph" w:styleId="Textkrper-Einzug2">
    <w:name w:val="Body Text Indent 2"/>
    <w:basedOn w:val="Standard"/>
    <w:pPr>
      <w:spacing w:after="120" w:line="480" w:lineRule="auto"/>
      <w:ind w:left="283"/>
    </w:pPr>
  </w:style>
  <w:style w:type="paragraph" w:styleId="Textkrper-Einzug3">
    <w:name w:val="Body Text Indent 3"/>
    <w:basedOn w:val="Standard"/>
    <w:pPr>
      <w:spacing w:after="120"/>
      <w:ind w:left="283"/>
    </w:pPr>
    <w:rPr>
      <w:sz w:val="16"/>
      <w:szCs w:val="16"/>
    </w:rPr>
  </w:style>
  <w:style w:type="paragraph" w:styleId="Textkrper-Erstzeileneinzug">
    <w:name w:val="Body Text First Indent"/>
    <w:basedOn w:val="Textkrper"/>
    <w:pPr>
      <w:ind w:firstLine="210"/>
    </w:pPr>
  </w:style>
  <w:style w:type="paragraph" w:styleId="Textkrper-Erstzeileneinzug2">
    <w:name w:val="Body Text First Indent 2"/>
    <w:basedOn w:val="Textkrper-Zeileneinzug"/>
    <w:pPr>
      <w:ind w:firstLine="210"/>
    </w:pPr>
  </w:style>
  <w:style w:type="paragraph" w:styleId="Titel">
    <w:name w:val="Title"/>
    <w:basedOn w:val="Standard"/>
    <w:uiPriority w:val="10"/>
    <w:qFormat/>
    <w:pPr>
      <w:spacing w:before="240" w:after="60"/>
      <w:jc w:val="center"/>
      <w:outlineLvl w:val="0"/>
    </w:pPr>
    <w:rPr>
      <w:b/>
      <w:bCs/>
      <w:kern w:val="3"/>
      <w:sz w:val="32"/>
      <w:szCs w:val="32"/>
    </w:rPr>
  </w:style>
  <w:style w:type="paragraph" w:styleId="Umschlagadresse">
    <w:name w:val="envelope address"/>
    <w:basedOn w:val="Standard"/>
    <w:pPr>
      <w:ind w:left="1"/>
    </w:pPr>
  </w:style>
  <w:style w:type="paragraph" w:styleId="Unterschrift">
    <w:name w:val="Signature"/>
    <w:basedOn w:val="Standard"/>
    <w:pPr>
      <w:ind w:left="4252"/>
    </w:pPr>
  </w:style>
  <w:style w:type="paragraph" w:styleId="Untertitel">
    <w:name w:val="Subtitle"/>
    <w:basedOn w:val="Standard"/>
    <w:uiPriority w:val="11"/>
    <w:qFormat/>
    <w:pPr>
      <w:spacing w:after="60"/>
      <w:jc w:val="center"/>
      <w:outlineLvl w:val="1"/>
    </w:pPr>
  </w:style>
  <w:style w:type="paragraph" w:styleId="Verzeichnis6">
    <w:name w:val="toc 6"/>
    <w:basedOn w:val="Standard"/>
    <w:next w:val="Standard"/>
    <w:autoRedefine/>
    <w:pPr>
      <w:ind w:left="1200"/>
    </w:pPr>
  </w:style>
  <w:style w:type="paragraph" w:styleId="Verzeichnis8">
    <w:name w:val="toc 8"/>
    <w:basedOn w:val="Standard"/>
    <w:next w:val="Standard"/>
    <w:autoRedefine/>
    <w:pPr>
      <w:ind w:left="1680"/>
    </w:pPr>
  </w:style>
  <w:style w:type="paragraph" w:styleId="Verzeichnis9">
    <w:name w:val="toc 9"/>
    <w:basedOn w:val="Standard"/>
    <w:next w:val="Standard"/>
    <w:autoRedefine/>
    <w:pPr>
      <w:ind w:left="1920"/>
    </w:pPr>
  </w:style>
  <w:style w:type="paragraph" w:styleId="RGV-berschrift">
    <w:name w:val="toa heading"/>
    <w:basedOn w:val="Standard"/>
    <w:next w:val="Standard"/>
    <w:pPr>
      <w:spacing w:before="120"/>
    </w:pPr>
    <w:rPr>
      <w:b/>
      <w:bCs/>
    </w:rPr>
  </w:style>
  <w:style w:type="paragraph" w:styleId="Rechtsgrundlagenverzeichnis">
    <w:name w:val="table of authorities"/>
    <w:basedOn w:val="Standard"/>
    <w:next w:val="Standard"/>
    <w:pPr>
      <w:ind w:left="240" w:hanging="240"/>
    </w:pPr>
  </w:style>
  <w:style w:type="paragraph" w:styleId="Sprechblasentext">
    <w:name w:val="Balloon Text"/>
    <w:basedOn w:val="Standard"/>
    <w:rPr>
      <w:rFonts w:ascii="Tahoma" w:hAnsi="Tahoma" w:cs="Tahoma"/>
      <w:sz w:val="16"/>
      <w:szCs w:val="16"/>
    </w:rPr>
  </w:style>
  <w:style w:type="character" w:customStyle="1" w:styleId="FunotentextZchn">
    <w:name w:val="Fußnotentext Zchn"/>
    <w:rPr>
      <w:rFonts w:ascii="Arial" w:hAnsi="Arial" w:cs="Arial"/>
      <w:lang w:val="de-CH" w:eastAsia="fr-FR"/>
    </w:rPr>
  </w:style>
  <w:style w:type="paragraph" w:customStyle="1" w:styleId="Header1">
    <w:name w:val="Header1"/>
    <w:basedOn w:val="Standard"/>
    <w:rPr>
      <w:rFonts w:ascii="Swis721 Ex BT" w:hAnsi="Swis721 Ex BT"/>
      <w:spacing w:val="40"/>
      <w:sz w:val="25"/>
      <w:szCs w:val="25"/>
    </w:rPr>
  </w:style>
  <w:style w:type="paragraph" w:customStyle="1" w:styleId="BodyText21">
    <w:name w:val="Body Text 21"/>
    <w:basedOn w:val="Standard"/>
    <w:pPr>
      <w:spacing w:line="360" w:lineRule="auto"/>
      <w:ind w:left="851"/>
      <w:jc w:val="both"/>
    </w:pPr>
    <w:rPr>
      <w:sz w:val="22"/>
      <w:szCs w:val="22"/>
    </w:rPr>
  </w:style>
  <w:style w:type="numbering" w:customStyle="1" w:styleId="LFO1">
    <w:name w:val="LFO1"/>
    <w:basedOn w:val="KeineListe"/>
    <w:pPr>
      <w:numPr>
        <w:numId w:val="1"/>
      </w:numPr>
    </w:pPr>
  </w:style>
  <w:style w:type="numbering" w:customStyle="1" w:styleId="LFO2">
    <w:name w:val="LFO2"/>
    <w:basedOn w:val="KeineListe"/>
    <w:pPr>
      <w:numPr>
        <w:numId w:val="2"/>
      </w:numPr>
    </w:pPr>
  </w:style>
  <w:style w:type="numbering" w:customStyle="1" w:styleId="LFO3">
    <w:name w:val="LFO3"/>
    <w:basedOn w:val="KeineListe"/>
    <w:pPr>
      <w:numPr>
        <w:numId w:val="3"/>
      </w:numPr>
    </w:pPr>
  </w:style>
  <w:style w:type="numbering" w:customStyle="1" w:styleId="LFO4">
    <w:name w:val="LFO4"/>
    <w:basedOn w:val="KeineListe"/>
    <w:pPr>
      <w:numPr>
        <w:numId w:val="4"/>
      </w:numPr>
    </w:pPr>
  </w:style>
  <w:style w:type="numbering" w:customStyle="1" w:styleId="LFO5">
    <w:name w:val="LFO5"/>
    <w:basedOn w:val="KeineListe"/>
    <w:pPr>
      <w:numPr>
        <w:numId w:val="5"/>
      </w:numPr>
    </w:pPr>
  </w:style>
  <w:style w:type="numbering" w:customStyle="1" w:styleId="LFO6">
    <w:name w:val="LFO6"/>
    <w:basedOn w:val="KeineListe"/>
    <w:pPr>
      <w:numPr>
        <w:numId w:val="6"/>
      </w:numPr>
    </w:pPr>
  </w:style>
  <w:style w:type="numbering" w:customStyle="1" w:styleId="LFO7">
    <w:name w:val="LFO7"/>
    <w:basedOn w:val="KeineListe"/>
    <w:pPr>
      <w:numPr>
        <w:numId w:val="7"/>
      </w:numPr>
    </w:pPr>
  </w:style>
  <w:style w:type="numbering" w:customStyle="1" w:styleId="LFO8">
    <w:name w:val="LFO8"/>
    <w:basedOn w:val="KeineListe"/>
    <w:pPr>
      <w:numPr>
        <w:numId w:val="8"/>
      </w:numPr>
    </w:pPr>
  </w:style>
  <w:style w:type="numbering" w:customStyle="1" w:styleId="LFO9">
    <w:name w:val="LFO9"/>
    <w:basedOn w:val="KeineListe"/>
    <w:pPr>
      <w:numPr>
        <w:numId w:val="9"/>
      </w:numPr>
    </w:pPr>
  </w:style>
  <w:style w:type="numbering" w:customStyle="1" w:styleId="LFO10">
    <w:name w:val="LFO10"/>
    <w:basedOn w:val="KeineListe"/>
    <w:pPr>
      <w:numPr>
        <w:numId w:val="10"/>
      </w:numPr>
    </w:pPr>
  </w:style>
  <w:style w:type="numbering" w:customStyle="1" w:styleId="LFO11">
    <w:name w:val="LFO11"/>
    <w:basedOn w:val="KeineListe"/>
    <w:pPr>
      <w:numPr>
        <w:numId w:val="11"/>
      </w:numPr>
    </w:pPr>
  </w:style>
  <w:style w:type="numbering" w:customStyle="1" w:styleId="LFO12">
    <w:name w:val="LFO12"/>
    <w:basedOn w:val="KeineListe"/>
    <w:pPr>
      <w:numPr>
        <w:numId w:val="12"/>
      </w:numPr>
    </w:pPr>
  </w:style>
  <w:style w:type="character" w:styleId="Platzhaltertext">
    <w:name w:val="Placeholder Text"/>
    <w:basedOn w:val="Absatz-Standardschriftart"/>
    <w:uiPriority w:val="99"/>
    <w:semiHidden/>
    <w:rsid w:val="005B3977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12DDF1B381A48CC8939CEF01A91504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2916852-FAE3-44F4-A3A7-11AC67D2508E}"/>
      </w:docPartPr>
      <w:docPartBody>
        <w:p w:rsidR="00DF5EC4" w:rsidRDefault="00DF5EC4" w:rsidP="00DF5EC4">
          <w:pPr>
            <w:pStyle w:val="B12DDF1B381A48CC8939CEF01A915047"/>
          </w:pPr>
          <w:r w:rsidRPr="001642F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2A61A2D-A423-4A3F-AAD5-BE536224FD6C}"/>
      </w:docPartPr>
      <w:docPartBody>
        <w:p w:rsidR="00DF5EC4" w:rsidRDefault="00DF5EC4">
          <w:r w:rsidRPr="00670D3F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urier 10 Pitch">
    <w:charset w:val="00"/>
    <w:family w:val="modern"/>
    <w:pitch w:val="fixed"/>
  </w:font>
  <w:font w:name="Swis721 Ex BT">
    <w:altName w:val="Calibri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EC4"/>
    <w:rsid w:val="00063B79"/>
    <w:rsid w:val="00DA2235"/>
    <w:rsid w:val="00DC6570"/>
    <w:rsid w:val="00DF5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DF5EC4"/>
    <w:rPr>
      <w:color w:val="666666"/>
    </w:rPr>
  </w:style>
  <w:style w:type="paragraph" w:customStyle="1" w:styleId="B12DDF1B381A48CC8939CEF01A915047">
    <w:name w:val="B12DDF1B381A48CC8939CEF01A915047"/>
    <w:rsid w:val="00DF5EC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7428F102CB164B9485B56A6C996921" ma:contentTypeVersion="18" ma:contentTypeDescription="Crée un document." ma:contentTypeScope="" ma:versionID="7840f65b89fcada4ce2cccd2b0e7e45a">
  <xsd:schema xmlns:xsd="http://www.w3.org/2001/XMLSchema" xmlns:xs="http://www.w3.org/2001/XMLSchema" xmlns:p="http://schemas.microsoft.com/office/2006/metadata/properties" xmlns:ns2="a41f7ffe-0d8a-42c1-bfba-e1c2d19bc3b9" xmlns:ns3="59e28ecf-81b8-4995-92c8-0100fe8e41e4" targetNamespace="http://schemas.microsoft.com/office/2006/metadata/properties" ma:root="true" ma:fieldsID="35767ee4f264495cbd6de333d58ca9d6" ns2:_="" ns3:_="">
    <xsd:import namespace="a41f7ffe-0d8a-42c1-bfba-e1c2d19bc3b9"/>
    <xsd:import namespace="59e28ecf-81b8-4995-92c8-0100fe8e41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1f7ffe-0d8a-42c1-bfba-e1c2d19bc3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Balises d’images" ma:readOnly="false" ma:fieldId="{5cf76f15-5ced-4ddc-b409-7134ff3c332f}" ma:taxonomyMulti="true" ma:sspId="0eb8606e-a59c-4925-9461-e000c459a8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e28ecf-81b8-4995-92c8-0100fe8e41e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8557c0f-5a6c-4c80-80af-cd3f5a2970a6}" ma:internalName="TaxCatchAll" ma:showField="CatchAllData" ma:web="59e28ecf-81b8-4995-92c8-0100fe8e41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1f7ffe-0d8a-42c1-bfba-e1c2d19bc3b9">
      <Terms xmlns="http://schemas.microsoft.com/office/infopath/2007/PartnerControls"/>
    </lcf76f155ced4ddcb4097134ff3c332f>
    <TaxCatchAll xmlns="59e28ecf-81b8-4995-92c8-0100fe8e41e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E5834F-A1AF-4738-BEA4-0CBC6D3852F5}"/>
</file>

<file path=customXml/itemProps2.xml><?xml version="1.0" encoding="utf-8"?>
<ds:datastoreItem xmlns:ds="http://schemas.openxmlformats.org/officeDocument/2006/customXml" ds:itemID="{0C93101E-4F7C-4DC2-B8FC-C938FC3E2F7D}">
  <ds:schemaRefs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59e28ecf-81b8-4995-92c8-0100fe8e41e4"/>
    <ds:schemaRef ds:uri="a41f7ffe-0d8a-42c1-bfba-e1c2d19bc3b9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DD86340-F3BC-4213-B27F-A8E94C76978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20240809%20formulaire-demande-d-affiliation-oar-aoos-fr</Template>
  <TotalTime>0</TotalTime>
  <Pages>9</Pages>
  <Words>2549</Words>
  <Characters>16065</Characters>
  <Application>Microsoft Office Word</Application>
  <DocSecurity>0</DocSecurity>
  <Lines>133</Lines>
  <Paragraphs>37</Paragraphs>
  <ScaleCrop>false</ScaleCrop>
  <Company/>
  <LinksUpToDate>false</LinksUpToDate>
  <CharactersWithSpaces>18577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Ralph Frey</dc:creator>
  <dc:description/>
  <cp:lastModifiedBy>Ralph Frey</cp:lastModifiedBy>
  <cp:revision>3</cp:revision>
  <dcterms:created xsi:type="dcterms:W3CDTF">2024-08-12T13:14:00Z</dcterms:created>
  <dcterms:modified xsi:type="dcterms:W3CDTF">2024-08-12T13:15:00Z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lpwstr>176000.000000000</vt:lpwstr>
  </property>
  <property fmtid="{D5CDD505-2E9C-101B-9397-08002B2CF9AE}" pid="3" name="ContentTypeId">
    <vt:lpwstr>0x010100927428F102CB164B9485B56A6C996921</vt:lpwstr>
  </property>
  <property fmtid="{D5CDD505-2E9C-101B-9397-08002B2CF9AE}" pid="4" name="MediaServiceImageTags">
    <vt:lpwstr/>
  </property>
</Properties>
</file>